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8EA5D" w14:textId="77777777" w:rsidR="00701840" w:rsidRDefault="00701840" w:rsidP="007E65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lv-LV"/>
        </w:rPr>
      </w:pPr>
    </w:p>
    <w:p w14:paraId="5698EA5E" w14:textId="77777777" w:rsidR="00701840" w:rsidRDefault="00701840" w:rsidP="007E65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lv-LV"/>
        </w:rPr>
      </w:pPr>
    </w:p>
    <w:p w14:paraId="5698EA61" w14:textId="77777777" w:rsidR="00701840" w:rsidRDefault="00701840" w:rsidP="007E65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lv-LV"/>
        </w:rPr>
      </w:pPr>
    </w:p>
    <w:p w14:paraId="5698EA62" w14:textId="1CC4CB50" w:rsidR="00701840" w:rsidRDefault="007E65DC" w:rsidP="007E65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>Rīgā</w:t>
      </w:r>
    </w:p>
    <w:p w14:paraId="5698EA63" w14:textId="77777777" w:rsidR="00701840" w:rsidRDefault="00701840" w:rsidP="007E65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lv-LV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82"/>
        <w:gridCol w:w="5490"/>
      </w:tblGrid>
      <w:tr w:rsidR="001F0C97" w:rsidRPr="007B737D" w14:paraId="2FE9F9FB" w14:textId="77777777" w:rsidTr="00DF0C27">
        <w:tc>
          <w:tcPr>
            <w:tcW w:w="3652" w:type="dxa"/>
            <w:hideMark/>
          </w:tcPr>
          <w:p w14:paraId="1D48CD61" w14:textId="77777777" w:rsidR="001F0C97" w:rsidRPr="007B737D" w:rsidRDefault="001F0C97" w:rsidP="007E65DC">
            <w:pPr>
              <w:pStyle w:val="Header"/>
              <w:tabs>
                <w:tab w:val="left" w:pos="2520"/>
              </w:tabs>
              <w:ind w:hanging="105"/>
              <w:rPr>
                <w:rFonts w:ascii="Times New Roman" w:hAnsi="Times New Roman"/>
                <w:sz w:val="24"/>
                <w:szCs w:val="24"/>
              </w:rPr>
            </w:pPr>
            <w:r w:rsidRPr="007B737D">
              <w:rPr>
                <w:rFonts w:ascii="Times New Roman" w:hAnsi="Times New Roman"/>
                <w:sz w:val="24"/>
                <w:szCs w:val="24"/>
              </w:rPr>
              <w:t>Datums skatāms laika zīmogā</w:t>
            </w:r>
          </w:p>
        </w:tc>
        <w:tc>
          <w:tcPr>
            <w:tcW w:w="5629" w:type="dxa"/>
            <w:hideMark/>
          </w:tcPr>
          <w:p w14:paraId="0CFBB8B7" w14:textId="63C3D9C8" w:rsidR="001F0C97" w:rsidRPr="00FD5F8A" w:rsidRDefault="001F0C97" w:rsidP="007E65DC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473E90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Nr. </w:t>
            </w:r>
            <w:r w:rsidR="00FD5F8A">
              <w:rPr>
                <w:rFonts w:ascii="Times New Roman" w:eastAsia="Times New Roman" w:hAnsi="Times New Roman"/>
                <w:sz w:val="28"/>
                <w:szCs w:val="28"/>
                <w:lang w:val="lv-LV" w:eastAsia="x-none"/>
              </w:rPr>
              <w:t>18/TA-804</w:t>
            </w:r>
          </w:p>
        </w:tc>
      </w:tr>
      <w:tr w:rsidR="001F0C97" w:rsidRPr="007B737D" w14:paraId="4371F0DC" w14:textId="77777777" w:rsidTr="00DF0C27">
        <w:tc>
          <w:tcPr>
            <w:tcW w:w="3652" w:type="dxa"/>
            <w:hideMark/>
          </w:tcPr>
          <w:p w14:paraId="3E27E02F" w14:textId="1811B0CF" w:rsidR="001F0C97" w:rsidRPr="007B737D" w:rsidRDefault="001F0C97" w:rsidP="007E65DC">
            <w:pPr>
              <w:pStyle w:val="Header"/>
              <w:tabs>
                <w:tab w:val="left" w:pos="720"/>
              </w:tabs>
              <w:ind w:hanging="105"/>
              <w:rPr>
                <w:rFonts w:ascii="Times New Roman" w:hAnsi="Times New Roman"/>
                <w:sz w:val="28"/>
                <w:szCs w:val="28"/>
              </w:rPr>
            </w:pPr>
            <w:r w:rsidRPr="00473E90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 xml:space="preserve">Uz </w:t>
            </w:r>
            <w:r>
              <w:rPr>
                <w:rFonts w:ascii="Times New Roman" w:eastAsia="Times New Roman" w:hAnsi="Times New Roman"/>
                <w:sz w:val="28"/>
                <w:szCs w:val="28"/>
                <w:lang w:val="lv-LV" w:eastAsia="x-none"/>
              </w:rPr>
              <w:t>30</w:t>
            </w:r>
            <w:r w:rsidRPr="00473E90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val="lv-LV" w:eastAsia="x-none"/>
              </w:rPr>
              <w:t>04</w:t>
            </w:r>
            <w:r w:rsidRPr="00473E90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.20</w:t>
            </w:r>
            <w:r>
              <w:rPr>
                <w:rFonts w:ascii="Times New Roman" w:eastAsia="Times New Roman" w:hAnsi="Times New Roman"/>
                <w:sz w:val="28"/>
                <w:szCs w:val="28"/>
                <w:lang w:val="lv-LV" w:eastAsia="x-none"/>
              </w:rPr>
              <w:t>20</w:t>
            </w:r>
            <w:r w:rsidRPr="00473E90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.</w:t>
            </w:r>
          </w:p>
        </w:tc>
        <w:tc>
          <w:tcPr>
            <w:tcW w:w="5629" w:type="dxa"/>
            <w:hideMark/>
          </w:tcPr>
          <w:p w14:paraId="1AD0484A" w14:textId="648477CB" w:rsidR="001F0C97" w:rsidRPr="007B737D" w:rsidRDefault="001F0C97" w:rsidP="007E65DC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473E90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Nr. </w:t>
            </w:r>
            <w:r>
              <w:rPr>
                <w:rFonts w:ascii="Times New Roman" w:hAnsi="Times New Roman"/>
                <w:sz w:val="28"/>
                <w:szCs w:val="28"/>
                <w:lang w:val="lv-LV"/>
              </w:rPr>
              <w:t>1-8/26</w:t>
            </w:r>
          </w:p>
        </w:tc>
      </w:tr>
    </w:tbl>
    <w:p w14:paraId="5698EA64" w14:textId="1E48FB8D" w:rsidR="00E436D8" w:rsidRDefault="00E436D8" w:rsidP="007E65D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lv-LV"/>
        </w:rPr>
      </w:pPr>
    </w:p>
    <w:p w14:paraId="70E7226B" w14:textId="74E725FE" w:rsidR="002E79EF" w:rsidRPr="00A92EBE" w:rsidRDefault="002E79EF" w:rsidP="007E65D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lang w:val="lv-LV"/>
        </w:rPr>
        <w:t>Latvijas Republikas tiesībsargam</w:t>
      </w:r>
    </w:p>
    <w:p w14:paraId="5698EA68" w14:textId="1AC1F7B8" w:rsidR="00701840" w:rsidRDefault="00701840" w:rsidP="007E65DC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1C26869B" w14:textId="77777777" w:rsidR="002E79EF" w:rsidRDefault="00F411B6" w:rsidP="007E65DC">
      <w:pPr>
        <w:pStyle w:val="Heading6"/>
        <w:spacing w:before="0" w:after="0"/>
        <w:rPr>
          <w:b w:val="0"/>
          <w:sz w:val="28"/>
          <w:szCs w:val="28"/>
        </w:rPr>
      </w:pPr>
      <w:r w:rsidRPr="00A92EBE">
        <w:rPr>
          <w:b w:val="0"/>
          <w:sz w:val="28"/>
          <w:szCs w:val="28"/>
        </w:rPr>
        <w:t xml:space="preserve">Par </w:t>
      </w:r>
      <w:r w:rsidR="00FD35BA">
        <w:rPr>
          <w:b w:val="0"/>
          <w:sz w:val="28"/>
          <w:szCs w:val="28"/>
        </w:rPr>
        <w:t>normatīvā regulējuma pilnveidošanu</w:t>
      </w:r>
      <w:r w:rsidR="002E79EF">
        <w:rPr>
          <w:b w:val="0"/>
          <w:sz w:val="28"/>
          <w:szCs w:val="28"/>
        </w:rPr>
        <w:t xml:space="preserve"> </w:t>
      </w:r>
    </w:p>
    <w:p w14:paraId="5698EA6A" w14:textId="08BB7FE7" w:rsidR="00F411B6" w:rsidRDefault="00FD35BA" w:rsidP="007E65DC">
      <w:pPr>
        <w:pStyle w:val="Heading6"/>
        <w:spacing w:before="0" w:after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cilvēku tirdzniecības novēršanas jomā</w:t>
      </w:r>
    </w:p>
    <w:p w14:paraId="5698EA6B" w14:textId="77777777" w:rsidR="00E234E7" w:rsidRPr="002E79EF" w:rsidRDefault="00E234E7" w:rsidP="007E65DC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5698EA6C" w14:textId="07F25836" w:rsidR="00DF1AD5" w:rsidRDefault="00071639" w:rsidP="007E65DC">
      <w:pPr>
        <w:pStyle w:val="BodyTextIndent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Izvērt</w:t>
      </w:r>
      <w:r w:rsidR="009A42B3">
        <w:rPr>
          <w:rFonts w:ascii="Times New Roman" w:hAnsi="Times New Roman"/>
          <w:sz w:val="28"/>
          <w:szCs w:val="28"/>
        </w:rPr>
        <w:t xml:space="preserve">ējot </w:t>
      </w:r>
      <w:r w:rsidR="001F0C97">
        <w:rPr>
          <w:rFonts w:ascii="Times New Roman" w:hAnsi="Times New Roman"/>
          <w:sz w:val="28"/>
          <w:szCs w:val="28"/>
        </w:rPr>
        <w:t xml:space="preserve">Latvijas Republikas tiesībsarga </w:t>
      </w:r>
      <w:r w:rsidR="009A42B3">
        <w:rPr>
          <w:rFonts w:ascii="Times New Roman" w:hAnsi="Times New Roman"/>
          <w:sz w:val="28"/>
          <w:szCs w:val="28"/>
        </w:rPr>
        <w:t>2020.</w:t>
      </w:r>
      <w:r w:rsidR="001F0C97">
        <w:rPr>
          <w:rFonts w:ascii="Times New Roman" w:hAnsi="Times New Roman"/>
          <w:sz w:val="28"/>
          <w:szCs w:val="28"/>
        </w:rPr>
        <w:t> </w:t>
      </w:r>
      <w:r w:rsidR="009A42B3">
        <w:rPr>
          <w:rFonts w:ascii="Times New Roman" w:hAnsi="Times New Roman"/>
          <w:sz w:val="28"/>
          <w:szCs w:val="28"/>
        </w:rPr>
        <w:t>gada 30.</w:t>
      </w:r>
      <w:r w:rsidR="001F0C97">
        <w:rPr>
          <w:rFonts w:ascii="Times New Roman" w:hAnsi="Times New Roman"/>
          <w:sz w:val="28"/>
          <w:szCs w:val="28"/>
        </w:rPr>
        <w:t> </w:t>
      </w:r>
      <w:r w:rsidR="009A42B3">
        <w:rPr>
          <w:rFonts w:ascii="Times New Roman" w:hAnsi="Times New Roman"/>
          <w:sz w:val="28"/>
          <w:szCs w:val="28"/>
        </w:rPr>
        <w:t>aprīļa vēstulē</w:t>
      </w:r>
      <w:r w:rsidR="00701840">
        <w:rPr>
          <w:rFonts w:ascii="Times New Roman" w:hAnsi="Times New Roman"/>
          <w:sz w:val="28"/>
          <w:szCs w:val="28"/>
        </w:rPr>
        <w:t xml:space="preserve"> Nr.</w:t>
      </w:r>
      <w:r w:rsidR="001F0C97">
        <w:rPr>
          <w:rFonts w:ascii="Times New Roman" w:hAnsi="Times New Roman"/>
          <w:sz w:val="28"/>
          <w:szCs w:val="28"/>
        </w:rPr>
        <w:t> </w:t>
      </w:r>
      <w:r w:rsidR="00701840">
        <w:rPr>
          <w:rFonts w:ascii="Times New Roman" w:hAnsi="Times New Roman"/>
          <w:sz w:val="28"/>
          <w:szCs w:val="28"/>
        </w:rPr>
        <w:t xml:space="preserve">1-8/26 </w:t>
      </w:r>
      <w:r w:rsidR="00DF1AD5">
        <w:rPr>
          <w:rFonts w:ascii="Times New Roman" w:hAnsi="Times New Roman"/>
          <w:sz w:val="28"/>
          <w:szCs w:val="28"/>
        </w:rPr>
        <w:t xml:space="preserve">minēto problemātiku un </w:t>
      </w:r>
      <w:r w:rsidR="009A42B3">
        <w:rPr>
          <w:rFonts w:ascii="Times New Roman" w:hAnsi="Times New Roman"/>
          <w:sz w:val="28"/>
          <w:szCs w:val="28"/>
        </w:rPr>
        <w:t xml:space="preserve">lūgumu </w:t>
      </w:r>
      <w:r w:rsidR="00DF1AD5">
        <w:rPr>
          <w:rFonts w:ascii="Times New Roman" w:hAnsi="Times New Roman"/>
          <w:sz w:val="28"/>
          <w:szCs w:val="28"/>
        </w:rPr>
        <w:t>nodrošināt, ka tiek veiktas atbilstošas darbības normatīvā regulējuma pilnveidošan</w:t>
      </w:r>
      <w:r w:rsidR="001F0C97">
        <w:rPr>
          <w:rFonts w:ascii="Times New Roman" w:hAnsi="Times New Roman"/>
          <w:sz w:val="28"/>
          <w:szCs w:val="28"/>
        </w:rPr>
        <w:t>ai</w:t>
      </w:r>
      <w:r w:rsidR="00DF1AD5">
        <w:rPr>
          <w:rFonts w:ascii="Times New Roman" w:hAnsi="Times New Roman"/>
          <w:sz w:val="28"/>
          <w:szCs w:val="28"/>
        </w:rPr>
        <w:t xml:space="preserve"> cilvēku tirdzniecības novēršanas jomā, </w:t>
      </w:r>
      <w:r w:rsidR="001F0C97">
        <w:rPr>
          <w:rFonts w:ascii="Times New Roman" w:hAnsi="Times New Roman"/>
          <w:sz w:val="28"/>
          <w:szCs w:val="28"/>
        </w:rPr>
        <w:t xml:space="preserve">informējam, ka </w:t>
      </w:r>
      <w:r w:rsidR="002F1928">
        <w:rPr>
          <w:rFonts w:ascii="Times New Roman" w:hAnsi="Times New Roman"/>
          <w:sz w:val="28"/>
          <w:szCs w:val="28"/>
        </w:rPr>
        <w:t>drīzum</w:t>
      </w:r>
      <w:r w:rsidR="00AA195C">
        <w:rPr>
          <w:rFonts w:ascii="Times New Roman" w:hAnsi="Times New Roman"/>
          <w:sz w:val="28"/>
          <w:szCs w:val="28"/>
        </w:rPr>
        <w:t xml:space="preserve">ā tiks uzsākta </w:t>
      </w:r>
      <w:r w:rsidR="00C55348">
        <w:rPr>
          <w:rFonts w:ascii="Times New Roman" w:hAnsi="Times New Roman"/>
          <w:sz w:val="28"/>
          <w:szCs w:val="28"/>
        </w:rPr>
        <w:t>nepieciešamā normatīvā regulējuma izstrāde</w:t>
      </w:r>
      <w:r w:rsidR="002F1928">
        <w:rPr>
          <w:rFonts w:ascii="Times New Roman" w:hAnsi="Times New Roman"/>
          <w:sz w:val="28"/>
          <w:szCs w:val="28"/>
        </w:rPr>
        <w:t xml:space="preserve">, lai </w:t>
      </w:r>
      <w:r w:rsidR="00A74AFE">
        <w:rPr>
          <w:rFonts w:ascii="Times New Roman" w:hAnsi="Times New Roman"/>
          <w:sz w:val="28"/>
          <w:szCs w:val="28"/>
        </w:rPr>
        <w:t>piln</w:t>
      </w:r>
      <w:r w:rsidR="002F1928">
        <w:rPr>
          <w:rFonts w:ascii="Times New Roman" w:hAnsi="Times New Roman"/>
          <w:sz w:val="28"/>
          <w:szCs w:val="28"/>
        </w:rPr>
        <w:t>veidotu</w:t>
      </w:r>
      <w:r w:rsidR="002A2399">
        <w:rPr>
          <w:rFonts w:ascii="Times New Roman" w:hAnsi="Times New Roman"/>
          <w:sz w:val="28"/>
          <w:szCs w:val="28"/>
        </w:rPr>
        <w:t xml:space="preserve"> nacionālo sadarbības un koordinācijas mehānismu cilvēku tirdzniecības novēršanai.</w:t>
      </w:r>
    </w:p>
    <w:p w14:paraId="5698EA6D" w14:textId="5207C71A" w:rsidR="00D60BC5" w:rsidRDefault="00D60BC5" w:rsidP="007E65DC">
      <w:pPr>
        <w:pStyle w:val="BodyTextIndent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7A633977" w14:textId="3D849575" w:rsidR="001F0C97" w:rsidRPr="001F0C97" w:rsidRDefault="001F0C97" w:rsidP="007E65DC">
      <w:pPr>
        <w:widowControl/>
        <w:spacing w:after="0" w:line="240" w:lineRule="auto"/>
        <w:ind w:left="1560" w:hanging="1560"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  <w:r w:rsidRPr="001F0C97">
        <w:rPr>
          <w:rFonts w:ascii="Times New Roman" w:eastAsia="Times New Roman" w:hAnsi="Times New Roman"/>
          <w:sz w:val="28"/>
          <w:szCs w:val="24"/>
          <w:lang w:val="lv-LV"/>
        </w:rPr>
        <w:t>Pielikumā:</w:t>
      </w:r>
      <w:r>
        <w:rPr>
          <w:rFonts w:ascii="Times New Roman" w:eastAsia="Times New Roman" w:hAnsi="Times New Roman"/>
          <w:sz w:val="28"/>
          <w:szCs w:val="24"/>
          <w:lang w:val="lv-LV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val="lv-LV"/>
        </w:rPr>
        <w:tab/>
      </w:r>
      <w:r w:rsidRPr="001F0C97">
        <w:rPr>
          <w:rFonts w:ascii="Times New Roman" w:eastAsia="Times New Roman" w:hAnsi="Times New Roman"/>
          <w:sz w:val="28"/>
          <w:szCs w:val="20"/>
          <w:lang w:val="lv-LV"/>
        </w:rPr>
        <w:t xml:space="preserve">Ministru kabineta 2020. gada </w:t>
      </w:r>
      <w:r>
        <w:rPr>
          <w:rFonts w:ascii="Times New Roman" w:eastAsia="Times New Roman" w:hAnsi="Times New Roman"/>
          <w:sz w:val="28"/>
          <w:szCs w:val="20"/>
          <w:lang w:val="lv-LV"/>
        </w:rPr>
        <w:t>25</w:t>
      </w:r>
      <w:r w:rsidRPr="001F0C97">
        <w:rPr>
          <w:rFonts w:ascii="Times New Roman" w:eastAsia="Times New Roman" w:hAnsi="Times New Roman"/>
          <w:sz w:val="28"/>
          <w:szCs w:val="20"/>
          <w:lang w:val="lv-LV"/>
        </w:rPr>
        <w:t>. </w:t>
      </w:r>
      <w:r>
        <w:rPr>
          <w:rFonts w:ascii="Times New Roman" w:eastAsia="Times New Roman" w:hAnsi="Times New Roman"/>
          <w:sz w:val="28"/>
          <w:szCs w:val="20"/>
          <w:lang w:val="lv-LV"/>
        </w:rPr>
        <w:t>augusta</w:t>
      </w:r>
      <w:r w:rsidRPr="001F0C97">
        <w:rPr>
          <w:rFonts w:ascii="Times New Roman" w:eastAsia="Times New Roman" w:hAnsi="Times New Roman"/>
          <w:sz w:val="28"/>
          <w:szCs w:val="20"/>
          <w:lang w:val="lv-LV"/>
        </w:rPr>
        <w:t xml:space="preserve"> sēdes </w:t>
      </w:r>
      <w:smartTag w:uri="schemas-tilde-lv/tildestengine" w:element="veidnes">
        <w:smartTagPr>
          <w:attr w:name="baseform" w:val="protokol|s"/>
          <w:attr w:name="id" w:val="-1"/>
          <w:attr w:name="text" w:val="protokola"/>
        </w:smartTagPr>
        <w:r w:rsidRPr="001F0C97">
          <w:rPr>
            <w:rFonts w:ascii="Times New Roman" w:eastAsia="Times New Roman" w:hAnsi="Times New Roman"/>
            <w:sz w:val="28"/>
            <w:szCs w:val="20"/>
            <w:lang w:val="lv-LV"/>
          </w:rPr>
          <w:t>protokola</w:t>
        </w:r>
      </w:smartTag>
      <w:r>
        <w:rPr>
          <w:rFonts w:ascii="Times New Roman" w:eastAsia="Times New Roman" w:hAnsi="Times New Roman"/>
          <w:sz w:val="28"/>
          <w:szCs w:val="20"/>
          <w:lang w:val="lv-LV"/>
        </w:rPr>
        <w:t xml:space="preserve"> </w:t>
      </w:r>
      <w:r w:rsidRPr="001F0C97">
        <w:rPr>
          <w:rFonts w:ascii="Times New Roman" w:eastAsia="Times New Roman" w:hAnsi="Times New Roman"/>
          <w:sz w:val="28"/>
          <w:szCs w:val="20"/>
          <w:lang w:val="lv-LV"/>
        </w:rPr>
        <w:t>Nr. </w:t>
      </w:r>
      <w:r w:rsidR="00FD5F8A">
        <w:rPr>
          <w:rFonts w:ascii="Times New Roman" w:eastAsia="Times New Roman" w:hAnsi="Times New Roman"/>
          <w:sz w:val="28"/>
          <w:szCs w:val="20"/>
          <w:lang w:val="lv-LV"/>
        </w:rPr>
        <w:t>50</w:t>
      </w:r>
      <w:r w:rsidRPr="001F0C97">
        <w:rPr>
          <w:rFonts w:ascii="Times New Roman" w:eastAsia="Times New Roman" w:hAnsi="Times New Roman"/>
          <w:sz w:val="28"/>
          <w:szCs w:val="20"/>
          <w:lang w:val="lv-LV"/>
        </w:rPr>
        <w:t> </w:t>
      </w:r>
      <w:r w:rsidR="00FD5F8A">
        <w:rPr>
          <w:rFonts w:ascii="Times New Roman" w:eastAsia="Times New Roman" w:hAnsi="Times New Roman"/>
          <w:sz w:val="28"/>
          <w:szCs w:val="20"/>
          <w:lang w:val="lv-LV"/>
        </w:rPr>
        <w:t>34</w:t>
      </w:r>
      <w:bookmarkStart w:id="0" w:name="_GoBack"/>
      <w:bookmarkEnd w:id="0"/>
      <w:r w:rsidRPr="001F0C97">
        <w:rPr>
          <w:rFonts w:ascii="Times New Roman" w:eastAsia="Times New Roman" w:hAnsi="Times New Roman"/>
          <w:sz w:val="28"/>
          <w:szCs w:val="20"/>
          <w:lang w:val="lv-LV"/>
        </w:rPr>
        <w:t xml:space="preserve">. § izraksts. </w:t>
      </w:r>
    </w:p>
    <w:p w14:paraId="4BA08EDA" w14:textId="77777777" w:rsidR="001F0C97" w:rsidRPr="001F0C97" w:rsidRDefault="001F0C97" w:rsidP="007E65DC">
      <w:pPr>
        <w:widowControl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val="lv-LV"/>
        </w:rPr>
      </w:pPr>
    </w:p>
    <w:p w14:paraId="69952E83" w14:textId="77777777" w:rsidR="001F0C97" w:rsidRPr="001F0C97" w:rsidRDefault="001F0C97" w:rsidP="007E65DC">
      <w:pPr>
        <w:widowControl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val="lv-LV"/>
        </w:rPr>
      </w:pPr>
    </w:p>
    <w:p w14:paraId="1B265852" w14:textId="77777777" w:rsidR="001F0C97" w:rsidRPr="00CA5365" w:rsidRDefault="001F0C97" w:rsidP="007E65DC">
      <w:pPr>
        <w:widowControl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  <w:r w:rsidRPr="00CA5365">
        <w:rPr>
          <w:rFonts w:ascii="Times New Roman" w:eastAsia="Times New Roman" w:hAnsi="Times New Roman"/>
          <w:sz w:val="28"/>
          <w:szCs w:val="20"/>
        </w:rPr>
        <w:t>Cieņā</w:t>
      </w:r>
    </w:p>
    <w:p w14:paraId="2916F784" w14:textId="77777777" w:rsidR="001F0C97" w:rsidRPr="00AA46BB" w:rsidRDefault="001F0C97" w:rsidP="007E65DC">
      <w:pPr>
        <w:widowControl/>
        <w:spacing w:after="0" w:line="240" w:lineRule="auto"/>
        <w:rPr>
          <w:rFonts w:ascii="Times New Roman" w:eastAsia="Times New Roman" w:hAnsi="Times New Roman"/>
          <w:sz w:val="28"/>
          <w:szCs w:val="28"/>
          <w:lang w:eastAsia="lv-LV"/>
        </w:rPr>
      </w:pPr>
    </w:p>
    <w:tbl>
      <w:tblPr>
        <w:tblW w:w="9673" w:type="dxa"/>
        <w:tblInd w:w="-34" w:type="dxa"/>
        <w:tblLook w:val="04A0" w:firstRow="1" w:lastRow="0" w:firstColumn="1" w:lastColumn="0" w:noHBand="0" w:noVBand="1"/>
      </w:tblPr>
      <w:tblGrid>
        <w:gridCol w:w="2552"/>
        <w:gridCol w:w="4570"/>
        <w:gridCol w:w="2551"/>
      </w:tblGrid>
      <w:tr w:rsidR="001F0C97" w:rsidRPr="00AA46BB" w14:paraId="5A1D0427" w14:textId="77777777" w:rsidTr="002E79EF">
        <w:tc>
          <w:tcPr>
            <w:tcW w:w="2552" w:type="dxa"/>
            <w:vAlign w:val="center"/>
          </w:tcPr>
          <w:p w14:paraId="71223F7E" w14:textId="77777777" w:rsidR="001F0C97" w:rsidRPr="00AA46BB" w:rsidRDefault="001F0C97" w:rsidP="007E65DC">
            <w:pPr>
              <w:widowControl/>
              <w:spacing w:after="0" w:line="240" w:lineRule="auto"/>
              <w:ind w:hanging="75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AA46BB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Ministru prezident</w:t>
            </w:r>
            <w:r w:rsidRPr="00AA46BB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s</w:t>
            </w:r>
          </w:p>
        </w:tc>
        <w:tc>
          <w:tcPr>
            <w:tcW w:w="4570" w:type="dxa"/>
          </w:tcPr>
          <w:p w14:paraId="49EABBFC" w14:textId="77777777" w:rsidR="001F0C97" w:rsidRPr="00AA46BB" w:rsidRDefault="001F0C97" w:rsidP="007E65DC">
            <w:pPr>
              <w:widowControl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x-none" w:eastAsia="x-none"/>
              </w:rPr>
            </w:pPr>
            <w:r w:rsidRPr="00AA46BB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>(paraksts*)</w:t>
            </w:r>
          </w:p>
        </w:tc>
        <w:tc>
          <w:tcPr>
            <w:tcW w:w="2551" w:type="dxa"/>
            <w:vAlign w:val="center"/>
          </w:tcPr>
          <w:p w14:paraId="4D3A8C16" w14:textId="77777777" w:rsidR="001F0C97" w:rsidRPr="00AA46BB" w:rsidRDefault="001F0C97" w:rsidP="007E65DC">
            <w:pPr>
              <w:widowControl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E17A15">
              <w:rPr>
                <w:rFonts w:ascii="Times New Roman" w:hAnsi="Times New Roman"/>
                <w:sz w:val="28"/>
                <w:szCs w:val="28"/>
              </w:rPr>
              <w:t>A.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E17A15">
              <w:rPr>
                <w:rFonts w:ascii="Times New Roman" w:hAnsi="Times New Roman"/>
                <w:sz w:val="28"/>
                <w:szCs w:val="28"/>
              </w:rPr>
              <w:t>K.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E17A15">
              <w:rPr>
                <w:rFonts w:ascii="Times New Roman" w:hAnsi="Times New Roman"/>
                <w:sz w:val="28"/>
                <w:szCs w:val="28"/>
              </w:rPr>
              <w:t>Kariņš</w:t>
            </w:r>
          </w:p>
        </w:tc>
      </w:tr>
    </w:tbl>
    <w:p w14:paraId="2635360B" w14:textId="77777777" w:rsidR="001F0C97" w:rsidRPr="00AA46BB" w:rsidRDefault="001F0C97" w:rsidP="007E65DC">
      <w:pPr>
        <w:widowControl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626710B9" w14:textId="77777777" w:rsidR="001F0C97" w:rsidRPr="00AA46BB" w:rsidRDefault="001F0C97" w:rsidP="007E65DC">
      <w:pPr>
        <w:widowControl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26F9630C" w14:textId="77777777" w:rsidR="001F0C97" w:rsidRPr="001F0C97" w:rsidRDefault="001F0C97" w:rsidP="007E65DC">
      <w:pPr>
        <w:widowControl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de-DE" w:eastAsia="lv-LV"/>
        </w:rPr>
      </w:pPr>
      <w:r w:rsidRPr="001F0C97">
        <w:rPr>
          <w:rFonts w:ascii="Times New Roman" w:eastAsia="Times New Roman" w:hAnsi="Times New Roman"/>
          <w:sz w:val="24"/>
          <w:szCs w:val="24"/>
          <w:lang w:val="de-DE" w:eastAsia="lv-LV"/>
        </w:rPr>
        <w:t>* Dokuments ir parakstīts ar drošu elektronisko parakstu</w:t>
      </w:r>
    </w:p>
    <w:sectPr w:rsidR="001F0C97" w:rsidRPr="001F0C97" w:rsidSect="002E79EF">
      <w:headerReference w:type="default" r:id="rId7"/>
      <w:headerReference w:type="first" r:id="rId8"/>
      <w:footerReference w:type="first" r:id="rId9"/>
      <w:type w:val="continuous"/>
      <w:pgSz w:w="11907" w:h="16840" w:code="9"/>
      <w:pgMar w:top="1418" w:right="1134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8EA84" w14:textId="77777777" w:rsidR="007B461D" w:rsidRDefault="007B461D">
      <w:pPr>
        <w:spacing w:after="0" w:line="240" w:lineRule="auto"/>
      </w:pPr>
      <w:r>
        <w:separator/>
      </w:r>
    </w:p>
  </w:endnote>
  <w:endnote w:type="continuationSeparator" w:id="0">
    <w:p w14:paraId="5698EA85" w14:textId="77777777" w:rsidR="007B461D" w:rsidRDefault="007B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imHelvetica">
    <w:altName w:val="Arial"/>
    <w:charset w:val="BA"/>
    <w:family w:val="swiss"/>
    <w:pitch w:val="variable"/>
    <w:sig w:usb0="20007A87" w:usb1="80000000" w:usb2="00000008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04297" w14:textId="1F03DD3E" w:rsidR="002E79EF" w:rsidRPr="002E79EF" w:rsidRDefault="002E79EF">
    <w:pPr>
      <w:pStyle w:val="Footer"/>
      <w:rPr>
        <w:rFonts w:ascii="Times New Roman" w:hAnsi="Times New Roman"/>
        <w:sz w:val="16"/>
        <w:szCs w:val="16"/>
        <w:lang w:val="lv-LV"/>
      </w:rPr>
    </w:pPr>
    <w:r>
      <w:rPr>
        <w:rFonts w:ascii="Times New Roman" w:hAnsi="Times New Roman"/>
        <w:sz w:val="16"/>
        <w:szCs w:val="16"/>
        <w:lang w:val="lv-LV"/>
      </w:rPr>
      <w:t>804_ve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8EA82" w14:textId="77777777" w:rsidR="007B461D" w:rsidRDefault="007B461D">
      <w:pPr>
        <w:spacing w:after="0" w:line="240" w:lineRule="auto"/>
      </w:pPr>
      <w:r>
        <w:separator/>
      </w:r>
    </w:p>
  </w:footnote>
  <w:footnote w:type="continuationSeparator" w:id="0">
    <w:p w14:paraId="5698EA83" w14:textId="77777777" w:rsidR="007B461D" w:rsidRDefault="007B4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8EA86" w14:textId="77777777" w:rsidR="00AC1F68" w:rsidRPr="00416069" w:rsidRDefault="008A4664" w:rsidP="008A4664">
    <w:pPr>
      <w:pStyle w:val="Header"/>
      <w:jc w:val="center"/>
      <w:rPr>
        <w:rFonts w:ascii="Times New Roman" w:hAnsi="Times New Roman"/>
        <w:sz w:val="28"/>
        <w:szCs w:val="28"/>
      </w:rPr>
    </w:pPr>
    <w:r w:rsidRPr="00416069">
      <w:rPr>
        <w:rFonts w:ascii="Times New Roman" w:hAnsi="Times New Roman"/>
        <w:sz w:val="28"/>
        <w:szCs w:val="28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D34FE" w14:textId="3917C668" w:rsidR="002E79EF" w:rsidRDefault="002E79EF">
    <w:pPr>
      <w:pStyle w:val="Header"/>
      <w:rPr>
        <w:rFonts w:ascii="Times New Roman" w:hAnsi="Times New Roman"/>
        <w:sz w:val="24"/>
        <w:szCs w:val="24"/>
      </w:rPr>
    </w:pPr>
  </w:p>
  <w:p w14:paraId="5A5FADC9" w14:textId="77777777" w:rsidR="002E79EF" w:rsidRDefault="002E79EF" w:rsidP="002E79EF">
    <w:pPr>
      <w:pStyle w:val="Header"/>
      <w:jc w:val="right"/>
      <w:rPr>
        <w:b/>
      </w:rPr>
    </w:pPr>
    <w:r>
      <w:rPr>
        <w:noProof/>
        <w:lang w:eastAsia="lv-LV"/>
      </w:rPr>
      <mc:AlternateContent>
        <mc:Choice Requires="wpg">
          <w:drawing>
            <wp:inline distT="0" distB="0" distL="0" distR="0" wp14:anchorId="239AEE55" wp14:editId="09B60574">
              <wp:extent cx="5915660" cy="1602105"/>
              <wp:effectExtent l="0" t="0" r="0" b="0"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1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1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FC39" w14:textId="77777777" w:rsidR="002E79EF" w:rsidRPr="002E79EF" w:rsidRDefault="002E79EF" w:rsidP="002E79EF">
                            <w:pPr>
                              <w:spacing w:line="194" w:lineRule="exact"/>
                              <w:ind w:left="20" w:right="-45"/>
                              <w:jc w:val="center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  <w:r w:rsidRPr="002E79EF"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Brīvības bulvāris 36, Rīga, LV-1520, tālr. 67082800, fakss 67280469, e-pasts vk@mk.gov.lv,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5" descr="vienkrasu_header_veidlap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239AEE55" id="Group 11" o:spid="_x0000_s1026" style="width:465.8pt;height:126.15pt;mso-position-horizontal-relative:char;mso-position-vertical-relative:line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56CFFC39" w14:textId="77777777" w:rsidR="002E79EF" w:rsidRPr="002E79EF" w:rsidRDefault="002E79EF" w:rsidP="002E79EF">
                      <w:pPr>
                        <w:spacing w:line="194" w:lineRule="exact"/>
                        <w:ind w:left="20" w:right="-45"/>
                        <w:jc w:val="center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  <w:r w:rsidRPr="002E79EF"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  <w:t>Brīvības bulvāris 36, Rīga, LV-1520, tālr. 67082800, fakss 67280469, e-pasts vk@mk.gov.lv,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1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">
                <v:imagedata r:id="rId2" o:title="vienkrasu_header_veidlapa_1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8A22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2567E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8C8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2234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90AD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FE72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C4ED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1AB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60A5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543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2CEA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C902FF"/>
    <w:multiLevelType w:val="hybridMultilevel"/>
    <w:tmpl w:val="948437C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F6169"/>
    <w:multiLevelType w:val="hybridMultilevel"/>
    <w:tmpl w:val="1302B0CE"/>
    <w:lvl w:ilvl="0" w:tplc="97F03E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20231E"/>
    <w:multiLevelType w:val="hybridMultilevel"/>
    <w:tmpl w:val="5E708B9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B4DDB"/>
    <w:multiLevelType w:val="hybridMultilevel"/>
    <w:tmpl w:val="02908A6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F18"/>
    <w:rsid w:val="00006384"/>
    <w:rsid w:val="000169CE"/>
    <w:rsid w:val="0002707F"/>
    <w:rsid w:val="00030349"/>
    <w:rsid w:val="00044A1E"/>
    <w:rsid w:val="00051F18"/>
    <w:rsid w:val="00057E18"/>
    <w:rsid w:val="00071639"/>
    <w:rsid w:val="00093A90"/>
    <w:rsid w:val="00115FB5"/>
    <w:rsid w:val="00124173"/>
    <w:rsid w:val="0015263E"/>
    <w:rsid w:val="00164FA4"/>
    <w:rsid w:val="001702B2"/>
    <w:rsid w:val="00175017"/>
    <w:rsid w:val="00181FA4"/>
    <w:rsid w:val="001F0C97"/>
    <w:rsid w:val="001F6434"/>
    <w:rsid w:val="00240309"/>
    <w:rsid w:val="00275B9E"/>
    <w:rsid w:val="00295DEF"/>
    <w:rsid w:val="002A2399"/>
    <w:rsid w:val="002B3077"/>
    <w:rsid w:val="002E1474"/>
    <w:rsid w:val="002E2316"/>
    <w:rsid w:val="002E79EF"/>
    <w:rsid w:val="002F1928"/>
    <w:rsid w:val="00332C67"/>
    <w:rsid w:val="00335032"/>
    <w:rsid w:val="0033660E"/>
    <w:rsid w:val="0035705D"/>
    <w:rsid w:val="00373D36"/>
    <w:rsid w:val="003F25FF"/>
    <w:rsid w:val="00416069"/>
    <w:rsid w:val="00493308"/>
    <w:rsid w:val="004C3D1F"/>
    <w:rsid w:val="00535564"/>
    <w:rsid w:val="00570CF0"/>
    <w:rsid w:val="00577051"/>
    <w:rsid w:val="00596AFC"/>
    <w:rsid w:val="005A1BCB"/>
    <w:rsid w:val="005C2E5D"/>
    <w:rsid w:val="005E4390"/>
    <w:rsid w:val="005F539F"/>
    <w:rsid w:val="00633679"/>
    <w:rsid w:val="00633892"/>
    <w:rsid w:val="006378DD"/>
    <w:rsid w:val="006479E5"/>
    <w:rsid w:val="00663C3A"/>
    <w:rsid w:val="006746B9"/>
    <w:rsid w:val="006C1639"/>
    <w:rsid w:val="006C429C"/>
    <w:rsid w:val="006C62B7"/>
    <w:rsid w:val="006C6AB2"/>
    <w:rsid w:val="006D7CB6"/>
    <w:rsid w:val="00701840"/>
    <w:rsid w:val="00702BA5"/>
    <w:rsid w:val="007104B6"/>
    <w:rsid w:val="007335D3"/>
    <w:rsid w:val="007704BD"/>
    <w:rsid w:val="007A70CF"/>
    <w:rsid w:val="007B3BA5"/>
    <w:rsid w:val="007B461D"/>
    <w:rsid w:val="007B48EC"/>
    <w:rsid w:val="007C3D7B"/>
    <w:rsid w:val="007D4EFA"/>
    <w:rsid w:val="007E4D1F"/>
    <w:rsid w:val="007E65DC"/>
    <w:rsid w:val="007F2BD3"/>
    <w:rsid w:val="00815277"/>
    <w:rsid w:val="00822598"/>
    <w:rsid w:val="00834C1F"/>
    <w:rsid w:val="00864DF2"/>
    <w:rsid w:val="00876177"/>
    <w:rsid w:val="00876C21"/>
    <w:rsid w:val="0088699D"/>
    <w:rsid w:val="008A4664"/>
    <w:rsid w:val="008B66FB"/>
    <w:rsid w:val="0095403B"/>
    <w:rsid w:val="00954D5A"/>
    <w:rsid w:val="00961D63"/>
    <w:rsid w:val="00962E5F"/>
    <w:rsid w:val="00984DA1"/>
    <w:rsid w:val="009A1248"/>
    <w:rsid w:val="009A42B3"/>
    <w:rsid w:val="00A27A9F"/>
    <w:rsid w:val="00A560D1"/>
    <w:rsid w:val="00A65DC5"/>
    <w:rsid w:val="00A74AFE"/>
    <w:rsid w:val="00A92EBE"/>
    <w:rsid w:val="00AA195C"/>
    <w:rsid w:val="00AC1F68"/>
    <w:rsid w:val="00AD474F"/>
    <w:rsid w:val="00B64F6D"/>
    <w:rsid w:val="00B6718F"/>
    <w:rsid w:val="00B72D2C"/>
    <w:rsid w:val="00B74C40"/>
    <w:rsid w:val="00BE29F7"/>
    <w:rsid w:val="00BF3D50"/>
    <w:rsid w:val="00C46495"/>
    <w:rsid w:val="00C47F57"/>
    <w:rsid w:val="00C55348"/>
    <w:rsid w:val="00C80A36"/>
    <w:rsid w:val="00C95BBC"/>
    <w:rsid w:val="00CF70C5"/>
    <w:rsid w:val="00D21FA6"/>
    <w:rsid w:val="00D46755"/>
    <w:rsid w:val="00D55B4B"/>
    <w:rsid w:val="00D60BC5"/>
    <w:rsid w:val="00D85E68"/>
    <w:rsid w:val="00DB76AE"/>
    <w:rsid w:val="00DB7E9E"/>
    <w:rsid w:val="00DC2F13"/>
    <w:rsid w:val="00DF1AD5"/>
    <w:rsid w:val="00E234E7"/>
    <w:rsid w:val="00E30AD6"/>
    <w:rsid w:val="00E365CE"/>
    <w:rsid w:val="00E37ED3"/>
    <w:rsid w:val="00E436D8"/>
    <w:rsid w:val="00E658D9"/>
    <w:rsid w:val="00E65AE3"/>
    <w:rsid w:val="00E715E3"/>
    <w:rsid w:val="00E86986"/>
    <w:rsid w:val="00E870E0"/>
    <w:rsid w:val="00EA0A54"/>
    <w:rsid w:val="00EE1DAE"/>
    <w:rsid w:val="00EE1EA5"/>
    <w:rsid w:val="00EF3368"/>
    <w:rsid w:val="00F06C8B"/>
    <w:rsid w:val="00F411B6"/>
    <w:rsid w:val="00F503EF"/>
    <w:rsid w:val="00F60586"/>
    <w:rsid w:val="00FC4D81"/>
    <w:rsid w:val="00FD35BA"/>
    <w:rsid w:val="00FD5F8A"/>
    <w:rsid w:val="00FF65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36865"/>
    <o:shapelayout v:ext="edit">
      <o:idmap v:ext="edit" data="1"/>
    </o:shapelayout>
  </w:shapeDefaults>
  <w:decimalSymbol w:val=","/>
  <w:listSeparator w:val=";"/>
  <w14:docId w14:val="5698EA5C"/>
  <w15:chartTrackingRefBased/>
  <w15:docId w15:val="{7CDF09C6-E46B-41CE-AA8B-156624EB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6479E5"/>
    <w:pPr>
      <w:widowControl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277"/>
  </w:style>
  <w:style w:type="paragraph" w:styleId="Footer">
    <w:name w:val="footer"/>
    <w:basedOn w:val="Normal"/>
    <w:link w:val="Foot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277"/>
  </w:style>
  <w:style w:type="character" w:customStyle="1" w:styleId="body1">
    <w:name w:val="body1"/>
    <w:rsid w:val="00D21FA6"/>
    <w:rPr>
      <w:rFonts w:ascii="Verdana" w:hAnsi="Verdana" w:hint="default"/>
      <w:color w:val="000000"/>
      <w:sz w:val="14"/>
      <w:szCs w:val="14"/>
    </w:rPr>
  </w:style>
  <w:style w:type="character" w:styleId="Hyperlink">
    <w:name w:val="Hyperlink"/>
    <w:unhideWhenUsed/>
    <w:rsid w:val="00D21FA6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21FA6"/>
    <w:pPr>
      <w:widowControl/>
      <w:spacing w:after="0" w:line="240" w:lineRule="auto"/>
    </w:pPr>
    <w:rPr>
      <w:szCs w:val="21"/>
      <w:lang w:val="lv-LV"/>
    </w:rPr>
  </w:style>
  <w:style w:type="character" w:customStyle="1" w:styleId="PlainTextChar">
    <w:name w:val="Plain Text Char"/>
    <w:link w:val="PlainText"/>
    <w:uiPriority w:val="99"/>
    <w:semiHidden/>
    <w:rsid w:val="00D21FA6"/>
    <w:rPr>
      <w:rFonts w:ascii="Calibri" w:eastAsia="Calibri" w:hAnsi="Calibri" w:cs="Times New Roman"/>
      <w:szCs w:val="21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034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436D8"/>
    <w:pPr>
      <w:widowControl w:val="0"/>
    </w:pPr>
    <w:rPr>
      <w:sz w:val="22"/>
      <w:szCs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6479E5"/>
    <w:rPr>
      <w:rFonts w:ascii="Times New Roman" w:eastAsia="Times New Roman" w:hAnsi="Times New Roman"/>
      <w:b/>
      <w:bCs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74C40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DB7E9E"/>
    <w:pPr>
      <w:widowControl/>
      <w:spacing w:after="120" w:line="240" w:lineRule="auto"/>
      <w:ind w:left="283"/>
    </w:pPr>
    <w:rPr>
      <w:rFonts w:ascii="RimHelvetica" w:eastAsia="Times New Roman" w:hAnsi="RimHelvetica"/>
      <w:sz w:val="20"/>
      <w:szCs w:val="20"/>
      <w:lang w:val="lv-LV"/>
    </w:rPr>
  </w:style>
  <w:style w:type="character" w:customStyle="1" w:styleId="BodyTextIndentChar">
    <w:name w:val="Body Text Indent Char"/>
    <w:basedOn w:val="DefaultParagraphFont"/>
    <w:link w:val="BodyTextIndent"/>
    <w:rsid w:val="00DB7E9E"/>
    <w:rPr>
      <w:rFonts w:ascii="RimHelvetica" w:eastAsia="Times New Roman" w:hAnsi="RimHelvetic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3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sma\Downloads\IeM%20vestule_2015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IeM vestule_2015_1.dot</Template>
  <TotalTime>81</TotalTime>
  <Pages>1</Pages>
  <Words>520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Lasma</dc:creator>
  <cp:keywords/>
  <cp:lastModifiedBy>Jekaterina Borovika</cp:lastModifiedBy>
  <cp:revision>23</cp:revision>
  <cp:lastPrinted>2020-08-17T09:59:00Z</cp:lastPrinted>
  <dcterms:created xsi:type="dcterms:W3CDTF">2020-08-11T13:04:00Z</dcterms:created>
  <dcterms:modified xsi:type="dcterms:W3CDTF">2020-08-28T08:07:00Z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2014-11-05T00:00:00Z</vt:filetime>
  </property>
  <property fmtid="{D5CDD505-2E9C-101B-9397-08002B2CF9AE}" pid="3" name="LastSaved">
    <vt:filetime>2014-11-05T00:00:00Z</vt:filetime>
  </property>
</Properties>
</file>