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068" w:rsidRDefault="00196068" w:rsidP="00AE41AB">
      <w:pPr>
        <w:tabs>
          <w:tab w:val="left" w:pos="6663"/>
        </w:tabs>
        <w:rPr>
          <w:sz w:val="28"/>
        </w:rPr>
      </w:pPr>
    </w:p>
    <w:p w:rsidR="00196068" w:rsidRDefault="00196068" w:rsidP="00AE41AB">
      <w:pPr>
        <w:tabs>
          <w:tab w:val="left" w:pos="6663"/>
        </w:tabs>
        <w:rPr>
          <w:sz w:val="28"/>
        </w:rPr>
      </w:pPr>
    </w:p>
    <w:p w:rsidR="00196068" w:rsidRDefault="00196068" w:rsidP="00AE41AB">
      <w:pPr>
        <w:tabs>
          <w:tab w:val="left" w:pos="6663"/>
        </w:tabs>
        <w:rPr>
          <w:sz w:val="28"/>
        </w:rPr>
      </w:pPr>
    </w:p>
    <w:p w:rsidR="00196068" w:rsidRDefault="00196068" w:rsidP="00AE41AB">
      <w:pPr>
        <w:tabs>
          <w:tab w:val="left" w:pos="6663"/>
        </w:tabs>
        <w:rPr>
          <w:sz w:val="28"/>
        </w:rPr>
      </w:pPr>
    </w:p>
    <w:p w:rsidR="00196068" w:rsidRDefault="00196068" w:rsidP="00AE41AB">
      <w:pPr>
        <w:tabs>
          <w:tab w:val="left" w:pos="6663"/>
        </w:tabs>
        <w:rPr>
          <w:sz w:val="28"/>
        </w:rPr>
      </w:pPr>
    </w:p>
    <w:p w:rsidR="00196068" w:rsidRPr="0004751D" w:rsidRDefault="00196068" w:rsidP="00AE41AB">
      <w:pPr>
        <w:tabs>
          <w:tab w:val="left" w:pos="6663"/>
        </w:tabs>
        <w:rPr>
          <w:sz w:val="28"/>
          <w:szCs w:val="28"/>
        </w:rPr>
      </w:pPr>
      <w:r w:rsidRPr="0004751D">
        <w:rPr>
          <w:sz w:val="28"/>
          <w:szCs w:val="28"/>
        </w:rPr>
        <w:t>2011.gada</w:t>
      </w:r>
      <w:r>
        <w:rPr>
          <w:sz w:val="28"/>
          <w:szCs w:val="28"/>
        </w:rPr>
        <w:t xml:space="preserve"> 20. septembrī</w:t>
      </w:r>
      <w:r w:rsidRPr="0004751D">
        <w:rPr>
          <w:sz w:val="28"/>
          <w:szCs w:val="28"/>
        </w:rPr>
        <w:t xml:space="preserve">            </w:t>
      </w:r>
      <w:r w:rsidRPr="0004751D">
        <w:rPr>
          <w:sz w:val="28"/>
          <w:szCs w:val="28"/>
        </w:rPr>
        <w:tab/>
        <w:t>Noteikumi Nr.</w:t>
      </w:r>
      <w:r>
        <w:rPr>
          <w:sz w:val="28"/>
          <w:szCs w:val="28"/>
        </w:rPr>
        <w:t xml:space="preserve"> 714</w:t>
      </w:r>
    </w:p>
    <w:p w:rsidR="00196068" w:rsidRDefault="00196068" w:rsidP="00AE41AB">
      <w:pPr>
        <w:tabs>
          <w:tab w:val="left" w:pos="6663"/>
        </w:tabs>
        <w:rPr>
          <w:sz w:val="28"/>
        </w:rPr>
      </w:pPr>
      <w:r>
        <w:rPr>
          <w:sz w:val="28"/>
        </w:rPr>
        <w:t>Rīgā</w:t>
      </w:r>
      <w:r>
        <w:rPr>
          <w:sz w:val="28"/>
        </w:rPr>
        <w:tab/>
        <w:t>(prot. Nr. 53 16.§)</w:t>
      </w:r>
    </w:p>
    <w:p w:rsidR="00196068" w:rsidRPr="00931D9F" w:rsidRDefault="00196068" w:rsidP="00AE41AB">
      <w:pPr>
        <w:jc w:val="both"/>
        <w:rPr>
          <w:sz w:val="28"/>
        </w:rPr>
      </w:pPr>
    </w:p>
    <w:p w:rsidR="00196068" w:rsidRPr="00931D9F" w:rsidRDefault="00196068" w:rsidP="00AE41AB">
      <w:pPr>
        <w:pStyle w:val="BodyText"/>
        <w:jc w:val="center"/>
        <w:rPr>
          <w:b/>
        </w:rPr>
      </w:pPr>
      <w:r w:rsidRPr="00931D9F">
        <w:rPr>
          <w:b/>
        </w:rPr>
        <w:t xml:space="preserve">Grozījumi Ministru kabineta </w:t>
      </w:r>
      <w:smartTag w:uri="schemas-tilde-lv/tildestengine" w:element="date">
        <w:smartTagPr>
          <w:attr w:name="Year" w:val="1999"/>
          <w:attr w:name="Month" w:val="3"/>
          <w:attr w:name="Day" w:val="9"/>
        </w:smartTagPr>
        <w:r w:rsidRPr="00931D9F">
          <w:rPr>
            <w:b/>
          </w:rPr>
          <w:t>1999.gada 9.marta</w:t>
        </w:r>
      </w:smartTag>
      <w:r w:rsidRPr="00931D9F">
        <w:rPr>
          <w:b/>
        </w:rPr>
        <w:t xml:space="preserve"> noteikumos Nr.83 </w:t>
      </w:r>
      <w:r>
        <w:rPr>
          <w:b/>
        </w:rPr>
        <w:t>"</w:t>
      </w:r>
      <w:r w:rsidRPr="00931D9F">
        <w:rPr>
          <w:b/>
        </w:rPr>
        <w:t>Noteikumi par dabas parkiem</w:t>
      </w:r>
      <w:r>
        <w:rPr>
          <w:b/>
        </w:rPr>
        <w:t>"</w:t>
      </w:r>
    </w:p>
    <w:p w:rsidR="00196068" w:rsidRPr="00931D9F" w:rsidRDefault="00196068" w:rsidP="00AE41AB">
      <w:pPr>
        <w:jc w:val="both"/>
        <w:rPr>
          <w:sz w:val="28"/>
        </w:rPr>
      </w:pPr>
    </w:p>
    <w:p w:rsidR="00196068" w:rsidRPr="00931D9F" w:rsidRDefault="00196068" w:rsidP="00AE41AB">
      <w:pPr>
        <w:pStyle w:val="Heading1"/>
      </w:pPr>
      <w:r w:rsidRPr="00931D9F">
        <w:t>Izdoti saskaņā ar likuma</w:t>
      </w:r>
    </w:p>
    <w:p w:rsidR="00196068" w:rsidRPr="00931D9F" w:rsidRDefault="00196068" w:rsidP="00AE41AB">
      <w:pPr>
        <w:pStyle w:val="Heading1"/>
      </w:pPr>
      <w:r w:rsidRPr="00AF3436">
        <w:t>"</w:t>
      </w:r>
      <w:r w:rsidRPr="00931D9F">
        <w:t xml:space="preserve">Par īpaši aizsargājamām </w:t>
      </w:r>
    </w:p>
    <w:p w:rsidR="00196068" w:rsidRPr="00931D9F" w:rsidRDefault="00196068" w:rsidP="00AE41AB">
      <w:pPr>
        <w:jc w:val="right"/>
        <w:rPr>
          <w:sz w:val="28"/>
        </w:rPr>
      </w:pPr>
      <w:r w:rsidRPr="00931D9F">
        <w:rPr>
          <w:sz w:val="28"/>
        </w:rPr>
        <w:t>dabas teritorijām</w:t>
      </w:r>
      <w:r>
        <w:rPr>
          <w:sz w:val="28"/>
        </w:rPr>
        <w:t>"</w:t>
      </w:r>
    </w:p>
    <w:p w:rsidR="00196068" w:rsidRPr="00931D9F" w:rsidRDefault="00196068" w:rsidP="00AE41AB">
      <w:pPr>
        <w:jc w:val="right"/>
        <w:rPr>
          <w:sz w:val="28"/>
        </w:rPr>
      </w:pPr>
      <w:r w:rsidRPr="00931D9F">
        <w:rPr>
          <w:sz w:val="28"/>
        </w:rPr>
        <w:t>13.panta otro daļu</w:t>
      </w:r>
    </w:p>
    <w:p w:rsidR="00196068" w:rsidRPr="00931D9F" w:rsidRDefault="00196068" w:rsidP="00AE41AB">
      <w:pPr>
        <w:jc w:val="both"/>
        <w:rPr>
          <w:sz w:val="28"/>
        </w:rPr>
      </w:pPr>
    </w:p>
    <w:p w:rsidR="00196068" w:rsidRPr="00ED59C0" w:rsidRDefault="00196068" w:rsidP="00AE41AB">
      <w:pPr>
        <w:pStyle w:val="BodyText2"/>
        <w:ind w:firstLine="720"/>
        <w:rPr>
          <w:spacing w:val="-2"/>
          <w:sz w:val="28"/>
        </w:rPr>
      </w:pPr>
      <w:r w:rsidRPr="00ED59C0">
        <w:rPr>
          <w:spacing w:val="-2"/>
          <w:sz w:val="28"/>
        </w:rPr>
        <w:t xml:space="preserve">Izdarīt Ministru kabineta </w:t>
      </w:r>
      <w:smartTag w:uri="schemas-tilde-lv/tildestengine" w:element="date">
        <w:smartTagPr>
          <w:attr w:name="Year" w:val="1999"/>
          <w:attr w:name="Month" w:val="3"/>
          <w:attr w:name="Day" w:val="9"/>
        </w:smartTagPr>
        <w:r w:rsidRPr="00ED59C0">
          <w:rPr>
            <w:spacing w:val="-2"/>
            <w:sz w:val="28"/>
          </w:rPr>
          <w:t>1999.gada 9.marta</w:t>
        </w:r>
      </w:smartTag>
      <w:r w:rsidRPr="00ED59C0">
        <w:rPr>
          <w:spacing w:val="-2"/>
          <w:sz w:val="28"/>
        </w:rPr>
        <w:t xml:space="preserve"> noteikumos Nr.83 </w:t>
      </w:r>
      <w:r w:rsidRPr="00ED59C0">
        <w:rPr>
          <w:spacing w:val="-2"/>
          <w:sz w:val="28"/>
          <w:szCs w:val="28"/>
        </w:rPr>
        <w:t>"</w:t>
      </w:r>
      <w:r w:rsidRPr="00ED59C0">
        <w:rPr>
          <w:spacing w:val="-2"/>
          <w:sz w:val="28"/>
        </w:rPr>
        <w:t>Noteikumi par dabas parkiem" (Latvijas Vēstnesis, 1999, 75./78., 322./324.nr.; 2000, 133./135.nr.; 2003, 45.nr.; 2004, 64., 128.nr.; 2007, 88.nr.; 2009, 99.nr.) šādus grozījumus:</w:t>
      </w: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Pr="00834940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834940">
        <w:rPr>
          <w:bCs/>
          <w:sz w:val="28"/>
          <w:szCs w:val="28"/>
        </w:rPr>
        <w:t>Izteikt 3.punkta pirmo teikumu šādā redakcijā:</w:t>
      </w:r>
    </w:p>
    <w:p w:rsidR="00196068" w:rsidRDefault="00196068" w:rsidP="00AE41AB">
      <w:pPr>
        <w:ind w:firstLine="720"/>
        <w:rPr>
          <w:sz w:val="28"/>
          <w:szCs w:val="28"/>
        </w:rPr>
      </w:pPr>
    </w:p>
    <w:p w:rsidR="00196068" w:rsidRPr="00834940" w:rsidRDefault="00196068" w:rsidP="00AE41AB">
      <w:pPr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"</w:t>
      </w:r>
      <w:r w:rsidRPr="00986F53">
        <w:rPr>
          <w:sz w:val="28"/>
          <w:szCs w:val="28"/>
        </w:rPr>
        <w:t xml:space="preserve">Šo noteikumu pielikumos </w:t>
      </w:r>
      <w:r>
        <w:rPr>
          <w:sz w:val="28"/>
          <w:szCs w:val="28"/>
        </w:rPr>
        <w:t>minēt</w:t>
      </w:r>
      <w:r w:rsidRPr="00986F53">
        <w:rPr>
          <w:sz w:val="28"/>
          <w:szCs w:val="28"/>
        </w:rPr>
        <w:t>ās robežpunktu koordinātas ir norādīt</w:t>
      </w:r>
      <w:r>
        <w:rPr>
          <w:sz w:val="28"/>
          <w:szCs w:val="28"/>
        </w:rPr>
        <w:t xml:space="preserve">as </w:t>
      </w:r>
      <w:r w:rsidRPr="00986F53">
        <w:rPr>
          <w:sz w:val="28"/>
          <w:szCs w:val="28"/>
        </w:rPr>
        <w:t>Latvijas koordinātu sistēmā LKS</w:t>
      </w:r>
      <w:r>
        <w:rPr>
          <w:sz w:val="28"/>
          <w:szCs w:val="28"/>
        </w:rPr>
        <w:t>-</w:t>
      </w:r>
      <w:r w:rsidRPr="00986F53">
        <w:rPr>
          <w:sz w:val="28"/>
          <w:szCs w:val="28"/>
        </w:rPr>
        <w:t>92 TM</w:t>
      </w:r>
      <w:r>
        <w:rPr>
          <w:sz w:val="28"/>
          <w:szCs w:val="28"/>
        </w:rPr>
        <w:t xml:space="preserve"> un</w:t>
      </w:r>
      <w:r>
        <w:rPr>
          <w:color w:val="000000"/>
          <w:sz w:val="28"/>
          <w:szCs w:val="28"/>
        </w:rPr>
        <w:t xml:space="preserve"> noapaļotas līdz 1 m</w:t>
      </w:r>
      <w:r w:rsidRPr="00986F5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"</w:t>
      </w: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2. Svītrot 4.punktu.</w:t>
      </w: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DE4E4E">
        <w:rPr>
          <w:bCs/>
          <w:sz w:val="28"/>
          <w:szCs w:val="28"/>
        </w:rPr>
        <w:t xml:space="preserve">Izteikt 1.pielikuma robežpunktu koordinātas šādā redakcijā: </w:t>
      </w:r>
    </w:p>
    <w:p w:rsidR="00196068" w:rsidRPr="00DE4E4E" w:rsidRDefault="00196068" w:rsidP="00AE41AB">
      <w:pPr>
        <w:ind w:firstLine="720"/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D00CB1">
        <w:rPr>
          <w:bCs/>
          <w:sz w:val="28"/>
          <w:szCs w:val="28"/>
        </w:rPr>
        <w:t>"</w:t>
      </w:r>
      <w:r w:rsidRPr="00DE4E4E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DE4E4E">
        <w:rPr>
          <w:b/>
          <w:bCs/>
          <w:sz w:val="28"/>
          <w:szCs w:val="28"/>
        </w:rPr>
        <w:t>Daugavas ieleja</w:t>
      </w:r>
      <w:r>
        <w:rPr>
          <w:b/>
          <w:bCs/>
          <w:sz w:val="28"/>
          <w:szCs w:val="28"/>
        </w:rPr>
        <w:t>"</w:t>
      </w:r>
      <w:r w:rsidRPr="00DE4E4E">
        <w:rPr>
          <w:b/>
          <w:bCs/>
          <w:sz w:val="28"/>
          <w:szCs w:val="28"/>
        </w:rPr>
        <w:t xml:space="preserve"> robežpunktu koordinātas</w:t>
      </w:r>
    </w:p>
    <w:p w:rsidR="00196068" w:rsidRPr="00DE4E4E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AE41A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1418" w:right="1134" w:bottom="1134" w:left="1701" w:header="709" w:footer="709" w:gutter="0"/>
          <w:cols w:space="708"/>
          <w:titlePg/>
          <w:docGrid w:linePitch="360"/>
        </w:sectPr>
      </w:pPr>
    </w:p>
    <w:tbl>
      <w:tblPr>
        <w:tblW w:w="5378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5"/>
        <w:gridCol w:w="1067"/>
        <w:gridCol w:w="1262"/>
        <w:gridCol w:w="1280"/>
      </w:tblGrid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AF3436" w:rsidRDefault="00196068" w:rsidP="00843FC6">
            <w:pPr>
              <w:spacing w:before="100" w:beforeAutospacing="1" w:after="100" w:afterAutospacing="1"/>
              <w:jc w:val="center"/>
              <w:rPr>
                <w:spacing w:val="-2"/>
              </w:rPr>
            </w:pPr>
            <w:r w:rsidRPr="00AF3436">
              <w:rPr>
                <w:spacing w:val="-2"/>
              </w:rPr>
              <w:t>Nr.</w:t>
            </w:r>
            <w:r w:rsidRPr="00AF3436">
              <w:rPr>
                <w:spacing w:val="-2"/>
              </w:rPr>
              <w:br/>
              <w:t>p.k.</w:t>
            </w:r>
          </w:p>
        </w:tc>
        <w:tc>
          <w:tcPr>
            <w:tcW w:w="1263" w:type="pct"/>
            <w:vAlign w:val="center"/>
          </w:tcPr>
          <w:p w:rsidR="00196068" w:rsidRPr="00AF3436" w:rsidRDefault="00196068" w:rsidP="00843FC6">
            <w:pPr>
              <w:spacing w:before="100" w:beforeAutospacing="1" w:after="100" w:afterAutospacing="1"/>
              <w:jc w:val="center"/>
              <w:rPr>
                <w:spacing w:val="-2"/>
              </w:rPr>
            </w:pPr>
            <w:r w:rsidRPr="00AF3436">
              <w:rPr>
                <w:spacing w:val="-2"/>
              </w:rPr>
              <w:t>Robež</w:t>
            </w:r>
            <w:r>
              <w:rPr>
                <w:spacing w:val="-2"/>
              </w:rPr>
              <w:softHyphen/>
            </w:r>
            <w:r w:rsidRPr="00AF3436">
              <w:rPr>
                <w:spacing w:val="-2"/>
              </w:rPr>
              <w:t>punkts</w:t>
            </w:r>
          </w:p>
        </w:tc>
        <w:tc>
          <w:tcPr>
            <w:tcW w:w="1496" w:type="pct"/>
            <w:vAlign w:val="center"/>
          </w:tcPr>
          <w:p w:rsidR="00196068" w:rsidRPr="00AF3436" w:rsidRDefault="00196068" w:rsidP="00843FC6">
            <w:pPr>
              <w:spacing w:before="100" w:beforeAutospacing="1" w:after="100" w:afterAutospacing="1"/>
              <w:jc w:val="center"/>
              <w:rPr>
                <w:spacing w:val="-2"/>
              </w:rPr>
            </w:pPr>
            <w:r w:rsidRPr="00AF3436">
              <w:rPr>
                <w:spacing w:val="-2"/>
              </w:rPr>
              <w:t xml:space="preserve">x </w:t>
            </w:r>
            <w:r>
              <w:rPr>
                <w:spacing w:val="-2"/>
              </w:rPr>
              <w:br/>
            </w:r>
            <w:r w:rsidRPr="00AF3436">
              <w:rPr>
                <w:spacing w:val="-2"/>
              </w:rPr>
              <w:t>koordināta</w:t>
            </w:r>
          </w:p>
        </w:tc>
        <w:tc>
          <w:tcPr>
            <w:tcW w:w="1493" w:type="pct"/>
            <w:vAlign w:val="center"/>
          </w:tcPr>
          <w:p w:rsidR="00196068" w:rsidRPr="00AF3436" w:rsidRDefault="00196068" w:rsidP="00843FC6">
            <w:pPr>
              <w:spacing w:before="100" w:beforeAutospacing="1" w:after="100" w:afterAutospacing="1"/>
              <w:jc w:val="center"/>
              <w:rPr>
                <w:spacing w:val="-2"/>
              </w:rPr>
            </w:pPr>
            <w:r w:rsidRPr="00AF3436">
              <w:rPr>
                <w:spacing w:val="-2"/>
              </w:rPr>
              <w:t xml:space="preserve">y </w:t>
            </w:r>
            <w:r>
              <w:rPr>
                <w:spacing w:val="-2"/>
              </w:rPr>
              <w:br/>
            </w:r>
            <w:r w:rsidRPr="00AF3436">
              <w:rPr>
                <w:spacing w:val="-2"/>
              </w:rPr>
              <w:t>koordināta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1.</w:t>
            </w:r>
          </w:p>
        </w:tc>
        <w:tc>
          <w:tcPr>
            <w:tcW w:w="1263" w:type="pct"/>
            <w:vAlign w:val="bottom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</w:t>
            </w:r>
          </w:p>
        </w:tc>
        <w:tc>
          <w:tcPr>
            <w:tcW w:w="1496" w:type="pct"/>
            <w:vAlign w:val="bottom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276227</w:t>
            </w:r>
          </w:p>
        </w:tc>
        <w:tc>
          <w:tcPr>
            <w:tcW w:w="1493" w:type="pct"/>
            <w:vAlign w:val="bottom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566989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</w:t>
            </w:r>
            <w:r>
              <w:t>–</w:t>
            </w:r>
            <w:r w:rsidRPr="006E50B3">
              <w:t>2</w:t>
            </w:r>
          </w:p>
        </w:tc>
        <w:tc>
          <w:tcPr>
            <w:tcW w:w="3005" w:type="pct"/>
            <w:gridSpan w:val="2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Pa ceļu Rīga</w:t>
            </w:r>
            <w:r>
              <w:t>–</w:t>
            </w:r>
            <w:r w:rsidRPr="006E50B3">
              <w:t>Daugavpils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276536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568759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276623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568746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276622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568884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276539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568885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</w:t>
            </w:r>
            <w:r>
              <w:t>–</w:t>
            </w:r>
            <w:r w:rsidRPr="006E50B3">
              <w:t>6</w:t>
            </w:r>
          </w:p>
        </w:tc>
        <w:tc>
          <w:tcPr>
            <w:tcW w:w="3005" w:type="pct"/>
            <w:gridSpan w:val="2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Pa ceļu Rīga</w:t>
            </w:r>
            <w:r>
              <w:t>–</w:t>
            </w:r>
            <w:r w:rsidRPr="006E50B3">
              <w:t>Daugavpils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275756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572131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275427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572108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275417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572179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275435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572349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275186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572300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275228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572158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275245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572150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275244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572123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275191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572091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275056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572084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</w:t>
            </w:r>
            <w:r>
              <w:t>–</w:t>
            </w:r>
            <w:r w:rsidRPr="006E50B3">
              <w:t>16</w:t>
            </w:r>
          </w:p>
        </w:tc>
        <w:tc>
          <w:tcPr>
            <w:tcW w:w="3005" w:type="pct"/>
            <w:gridSpan w:val="2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Pa ceļu Daugavbordzēni</w:t>
            </w:r>
            <w:r>
              <w:t>–</w:t>
            </w:r>
            <w:r w:rsidRPr="006E50B3">
              <w:t>Aizkraukle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272810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575292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272399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575274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</w:t>
            </w:r>
            <w:r>
              <w:t>–</w:t>
            </w:r>
            <w:r w:rsidRPr="006E50B3">
              <w:t>18</w:t>
            </w:r>
          </w:p>
        </w:tc>
        <w:tc>
          <w:tcPr>
            <w:tcW w:w="3005" w:type="pct"/>
            <w:gridSpan w:val="2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Pa Daugavu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272821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572735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272711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572641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272622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572647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272522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572547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</w:t>
            </w:r>
            <w:r>
              <w:t>–</w:t>
            </w:r>
            <w:r w:rsidRPr="006E50B3">
              <w:t>22</w:t>
            </w:r>
          </w:p>
        </w:tc>
        <w:tc>
          <w:tcPr>
            <w:tcW w:w="3005" w:type="pct"/>
            <w:gridSpan w:val="2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Pa ceļu Aizkraukle</w:t>
            </w:r>
            <w:r>
              <w:t>–</w:t>
            </w:r>
            <w:r w:rsidRPr="006E50B3">
              <w:t>Bauska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272751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571867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272993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571688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273043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571705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273060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571737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273145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571818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273163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571817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273288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571758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273423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571637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273456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571572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273551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571559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273580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571539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273614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571473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273871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571370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273834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571228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273828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570902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273948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570925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274077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571139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274147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571096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45.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274393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570830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46.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274562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570586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47.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274715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570236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48.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274779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570285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49.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274861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570160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50.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45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274886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570148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51.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46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274914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570079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52.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47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274894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570069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53.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48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274874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570037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54.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49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274868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569990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55.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50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274870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569866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51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274878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569820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52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274947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569646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58.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53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275019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569645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59.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54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274940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569427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60.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55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274867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569376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61.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274743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569384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62.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274751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569351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63.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58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274786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569282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59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274783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569217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65.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60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274767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569179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61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274763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569137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62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274766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569116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63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274776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569088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274861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568976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70.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65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274845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568912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71.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274850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568796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72.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274987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568424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73.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275040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568368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74.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275176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567911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75.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70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275750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568032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76.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71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275837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567163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77.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72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276091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567164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78.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73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276131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567124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79.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74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276146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567075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80.</w:t>
            </w:r>
          </w:p>
        </w:tc>
        <w:tc>
          <w:tcPr>
            <w:tcW w:w="126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75</w:t>
            </w:r>
          </w:p>
        </w:tc>
        <w:tc>
          <w:tcPr>
            <w:tcW w:w="1496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276210</w:t>
            </w:r>
          </w:p>
        </w:tc>
        <w:tc>
          <w:tcPr>
            <w:tcW w:w="149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566996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  <w:t>4. Izteikt 2</w:t>
      </w:r>
      <w:r w:rsidRPr="00DE4E4E">
        <w:rPr>
          <w:bCs/>
          <w:sz w:val="28"/>
          <w:szCs w:val="28"/>
        </w:rPr>
        <w:t xml:space="preserve">.pielikuma robežpunktu koordinātas šādā redakcijā: </w:t>
      </w: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377268">
        <w:rPr>
          <w:bCs/>
          <w:sz w:val="28"/>
          <w:szCs w:val="28"/>
        </w:rPr>
        <w:t>"</w:t>
      </w:r>
      <w:r w:rsidRPr="00DE4E4E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DE4E4E">
        <w:rPr>
          <w:b/>
          <w:bCs/>
          <w:sz w:val="28"/>
          <w:szCs w:val="28"/>
        </w:rPr>
        <w:t>Daugavas loki</w:t>
      </w:r>
      <w:r>
        <w:rPr>
          <w:b/>
          <w:bCs/>
          <w:sz w:val="28"/>
          <w:szCs w:val="28"/>
        </w:rPr>
        <w:t>"</w:t>
      </w:r>
      <w:r w:rsidRPr="00DE4E4E">
        <w:rPr>
          <w:b/>
          <w:bCs/>
          <w:sz w:val="28"/>
          <w:szCs w:val="28"/>
        </w:rPr>
        <w:t xml:space="preserve"> robežpunktu koordinātas</w:t>
      </w:r>
    </w:p>
    <w:p w:rsidR="00196068" w:rsidRPr="00DE4E4E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378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4"/>
        <w:gridCol w:w="1080"/>
        <w:gridCol w:w="1260"/>
        <w:gridCol w:w="1260"/>
      </w:tblGrid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Nr.</w:t>
            </w:r>
            <w:r>
              <w:br/>
            </w:r>
            <w:r w:rsidRPr="006E50B3">
              <w:t>p.k.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Robež</w:t>
            </w:r>
            <w:r>
              <w:softHyphen/>
            </w:r>
            <w:r w:rsidRPr="006E50B3">
              <w:t>punkts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x koordināta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y koordināta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200844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668933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200905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668959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200946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669005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200990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669034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201029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669061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201067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669100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201106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669136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201119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669196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201155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669233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201184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669257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201222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669262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201257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669272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201358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669325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201349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669353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201348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669393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201348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669445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201361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669477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201366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669508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201378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669589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201700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669746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200940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671015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200883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671094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200070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671771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200002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671805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199964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671807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199965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671853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199914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671908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199904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672162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199880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673285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199887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673446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199935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673737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200346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675276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200373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675418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200402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675628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200403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675792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200390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675971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200360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676154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199955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678133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199942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678264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199971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678387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200012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678504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200081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678640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200914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679936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200979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680056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201007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680145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201087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680486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201258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680782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201303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680828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201661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681103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201814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681233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201835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681309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201900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681709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201908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681721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201967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681729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202133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684031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202131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684096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202121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684160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202092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684249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202060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684313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201731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684746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201681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684825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201654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684883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201348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684528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201075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684267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200548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684239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200508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684231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200403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684225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200307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684282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200265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684139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200256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684133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200229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684140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200186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684084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200159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684074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200145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684029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200127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684004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200105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683946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200068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683905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200040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683870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200000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683765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199707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683933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199637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683963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199607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684007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199576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684026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198938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684036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198945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684331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198325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684337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198339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684984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198351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685691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198362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686295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198376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686293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198389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686271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198416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686279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198433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686303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198480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686346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198504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686399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198535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686441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198544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686491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198589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686543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198679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686570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198728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686601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198783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686617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198847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686605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198883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686608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198908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686582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198968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686580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198994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686583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199026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686565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199044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686563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199096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686670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199139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686684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199155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686680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199202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686705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199247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686784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199281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686787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199303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686778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199332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686803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199370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686842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199393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686863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199412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686868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199447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686857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199465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686860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199504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686867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199530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686894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199562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686901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199681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686886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199785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686863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199864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686863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199911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686834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199947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686843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199968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686867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200000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686866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200026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686894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200044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686876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200060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686876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200075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686888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200086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686880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200105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686880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200133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686898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200198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686891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200221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686782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200539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686868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200607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686896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200684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686950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200294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687760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200257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687866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200245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687967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200246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688035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200259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688132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200587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689547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200639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689788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200649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689927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200640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690073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200465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692011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200353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693263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200319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693384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200287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693462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199924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694119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199456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694944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199410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695007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198933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695525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198730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695493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198700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695562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198732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695593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198641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695677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198379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695756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198244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695835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198225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695791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198169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695714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198097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695636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198059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695605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198024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695595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197940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695610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197877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695597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197817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695572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197694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695469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197589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695407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197502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695369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197404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695328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197332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695312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197181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695297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197084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695273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196965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695227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196817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695123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196735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695067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196690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695025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196630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695122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196655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695160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196706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695156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196734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695143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196797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695179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196759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695258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196741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695260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196731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695269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196751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695283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196730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695310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196716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695272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196687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695305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196671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695277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196654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695265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196620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695278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196628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695301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196627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695332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196633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695344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196542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695440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196504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695448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196465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695440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196427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695435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196357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695458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196231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695376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196177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695262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196129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695190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196125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695159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196119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695133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196086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695061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196054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694924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196051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694868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196058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694816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196057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694748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196033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694651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196025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694585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196022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694514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195984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694413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195992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694313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195991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694263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195979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694215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195977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694186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195972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694101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195960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694019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195925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693903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195790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693712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195716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693672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195717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693164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196049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692967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196099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692900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196212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692839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196256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692841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196276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692812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196381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692711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196414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692697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196278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692500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196495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692287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196602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692148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196645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692067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196718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691960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196733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691917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197001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691480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197061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691378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197019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691051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197012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690964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197002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690918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196924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690495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196472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689826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196402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689735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196315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689605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196257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689505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196302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689325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196372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689291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196307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689231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196290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689227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196202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689239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196164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689238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196056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689265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196031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689276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195975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689292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195929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689299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195879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689293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195861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689287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195830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689288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195794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689269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195696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689209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195660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689208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195625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689188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195559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689136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195540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689135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195407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689058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195378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689044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195319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688985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195257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688909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195225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688854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195185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688809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194972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688748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194976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688664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194920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687553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194904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687062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194864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686741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194691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685817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194494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685328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194277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684452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194332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684191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194349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684074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291.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194370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683823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292.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194368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683379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293.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194374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682944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294.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194358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682648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295.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194366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682574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296.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194676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681453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297.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194724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681168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298.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194800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680822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299.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194800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680707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2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300.</w:t>
            </w:r>
          </w:p>
        </w:tc>
        <w:tc>
          <w:tcPr>
            <w:tcW w:w="1275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194822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680632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194887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680503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194928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680385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194952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680341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194999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680294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195210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680140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195312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680046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195431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679934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195483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679846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195501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679769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195498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679697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195493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679535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195501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679395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195492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679341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195407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679182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195408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679131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195442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679098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195550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679050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195627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679001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195696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678927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195826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678652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195869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678518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195946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678227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196249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677466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196276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677379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196294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677227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196317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677181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196372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677139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196403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677111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196417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677077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196504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676555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196522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676511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197192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675776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197200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675724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197108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675400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197090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675264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197052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674860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197092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674110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197109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673968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196460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673929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196502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674031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196293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673970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196210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673934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196134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673859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195987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673739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195849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673740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195827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673747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195742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673710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195688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673673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195606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673602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195583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673598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195538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673604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195510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673605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195378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673590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195339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673598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195207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673565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195135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673489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194962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673324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194888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673267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194845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673230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194629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672995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194567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672930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194542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672892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194329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672694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194182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672634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194257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672493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194438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672412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194364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672186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194333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672127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194284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672073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194226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672029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194096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671910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193987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671868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193953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671855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193931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671836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193803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671581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193786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671495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193884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671430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194047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671226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194176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671145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194316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671058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194399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670973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194593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670562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194662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670405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194738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670271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194778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670236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194890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670158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195026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670054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195146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670012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195272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669984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195375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669969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195418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669951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195677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669577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195842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669355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197336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669574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197324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669638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197267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669761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197183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669888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197182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669934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197243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669979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197287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669988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197371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669981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197408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669988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197402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670009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197409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670146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197421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670176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197542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670173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197629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670178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197687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670188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197740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670178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197777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670178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197804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670181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197835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670174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197849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670162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197878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670156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197909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670156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197921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670148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198013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670144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198062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670138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198093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670130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198137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670130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198206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670123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198360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670094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198637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670025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198744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670003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198857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669992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198934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669994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198946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669990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199083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670016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199296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670059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199346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670067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199426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670073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199552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670047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199833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669990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199950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669966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200098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669933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200185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669903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200248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669873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200383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669806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200443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669757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200545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669644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200596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669566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200636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669467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200643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669414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200653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669257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200646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669121</w:t>
            </w:r>
          </w:p>
        </w:tc>
      </w:tr>
      <w:tr w:rsidR="00196068" w:rsidRPr="00DE4E4E" w:rsidTr="00843FC6">
        <w:trPr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200625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668945</w:t>
            </w:r>
            <w:r>
              <w:t>"</w:t>
            </w:r>
          </w:p>
        </w:tc>
      </w:tr>
    </w:tbl>
    <w:p w:rsidR="00196068" w:rsidRDefault="00196068" w:rsidP="00AE41AB">
      <w:pPr>
        <w:spacing w:before="100" w:beforeAutospacing="1" w:after="100" w:afterAutospacing="1"/>
        <w:rPr>
          <w:bCs/>
          <w:sz w:val="28"/>
          <w:szCs w:val="28"/>
        </w:rPr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rPr>
          <w:bCs/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  <w:t>5. Izteikt 3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824E63">
        <w:rPr>
          <w:bCs/>
          <w:sz w:val="28"/>
          <w:szCs w:val="28"/>
        </w:rPr>
        <w:t>"</w:t>
      </w:r>
      <w:r w:rsidRPr="00DE4E4E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DE4E4E">
        <w:rPr>
          <w:b/>
          <w:bCs/>
          <w:sz w:val="28"/>
          <w:szCs w:val="28"/>
        </w:rPr>
        <w:t>Medumu ezeraine</w:t>
      </w:r>
      <w:r>
        <w:rPr>
          <w:b/>
          <w:bCs/>
          <w:sz w:val="28"/>
          <w:szCs w:val="28"/>
        </w:rPr>
        <w:t>"</w:t>
      </w:r>
      <w:r w:rsidRPr="00DE4E4E">
        <w:rPr>
          <w:b/>
          <w:bCs/>
          <w:sz w:val="28"/>
          <w:szCs w:val="28"/>
        </w:rPr>
        <w:t xml:space="preserve"> robežpunktu koordinātas</w:t>
      </w:r>
    </w:p>
    <w:p w:rsidR="00196068" w:rsidRPr="00DE4E4E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395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7"/>
        <w:gridCol w:w="1061"/>
        <w:gridCol w:w="1266"/>
        <w:gridCol w:w="1293"/>
      </w:tblGrid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Nr.</w:t>
            </w:r>
            <w:r w:rsidRPr="006E50B3">
              <w:br/>
              <w:t>p.k.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Robež</w:t>
            </w:r>
            <w:r>
              <w:softHyphen/>
            </w:r>
            <w:r w:rsidRPr="006E50B3">
              <w:t>punkts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x koordināta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 xml:space="preserve">y </w:t>
            </w:r>
            <w:r>
              <w:br/>
            </w:r>
            <w:r w:rsidRPr="006E50B3">
              <w:t>koordināta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1.</w:t>
            </w:r>
          </w:p>
        </w:tc>
        <w:tc>
          <w:tcPr>
            <w:tcW w:w="1252" w:type="pct"/>
            <w:vAlign w:val="bottom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</w:t>
            </w:r>
          </w:p>
        </w:tc>
        <w:tc>
          <w:tcPr>
            <w:tcW w:w="1497" w:type="pct"/>
            <w:vAlign w:val="bottom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188139</w:t>
            </w:r>
          </w:p>
        </w:tc>
        <w:tc>
          <w:tcPr>
            <w:tcW w:w="1503" w:type="pct"/>
            <w:vAlign w:val="bottom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644015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</w:t>
            </w:r>
            <w:r>
              <w:t>–</w:t>
            </w:r>
            <w:r w:rsidRPr="006E50B3">
              <w:t>2</w:t>
            </w:r>
          </w:p>
        </w:tc>
        <w:tc>
          <w:tcPr>
            <w:tcW w:w="3018" w:type="pct"/>
            <w:gridSpan w:val="2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Pa ceļu Ābelišķi</w:t>
            </w:r>
            <w:r>
              <w:t>–</w:t>
            </w:r>
            <w:r w:rsidRPr="006E50B3">
              <w:t>Kūdras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188435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646209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188518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646280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188562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646295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</w:t>
            </w:r>
            <w:r>
              <w:t>–</w:t>
            </w:r>
            <w:r w:rsidRPr="006E50B3">
              <w:t>5</w:t>
            </w:r>
          </w:p>
        </w:tc>
        <w:tc>
          <w:tcPr>
            <w:tcW w:w="3018" w:type="pct"/>
            <w:gridSpan w:val="2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Pa ceļu uz Bāliņiem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187679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647432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187663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647461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187474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647530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187474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647565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187518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647707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187516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647723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187506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647749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187492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647722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187468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647655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187456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647638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187264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647559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187226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647522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187123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647569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187102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647590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187099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647601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187055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647603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186944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647688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186925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647693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186842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647650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186808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647656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186754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647648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186704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647623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186665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647619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186583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647648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186476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647626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186456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647636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186398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647619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186276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647722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186015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647818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185754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647838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185763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647730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185729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647719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185712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647685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185719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647599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</w:t>
            </w:r>
            <w:r>
              <w:t>–</w:t>
            </w:r>
            <w:r w:rsidRPr="006E50B3">
              <w:t>39</w:t>
            </w:r>
          </w:p>
        </w:tc>
        <w:tc>
          <w:tcPr>
            <w:tcW w:w="3018" w:type="pct"/>
            <w:gridSpan w:val="2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Pa Medumu ezera krastu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184799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647115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184814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647326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184748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647353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45.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184710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647353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46.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184688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647259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47.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184544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647301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48.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45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184533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647312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49.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46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184538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647368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50.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47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184525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647372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51.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48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184514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647369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52.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49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184428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647296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53.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50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184402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647251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54.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51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184374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647267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55.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52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184381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647295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53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184401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647317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54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184387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647379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58.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55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184294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647431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59.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184233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647336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60.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</w:t>
            </w:r>
            <w:r>
              <w:t>–</w:t>
            </w:r>
            <w:r w:rsidRPr="006E50B3">
              <w:t>57</w:t>
            </w:r>
          </w:p>
        </w:tc>
        <w:tc>
          <w:tcPr>
            <w:tcW w:w="3018" w:type="pct"/>
            <w:gridSpan w:val="2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Pa Medumu ezera krastu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61.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183858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647409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62.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58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183845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647419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63.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59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183712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647400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60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183665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647535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65.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60</w:t>
            </w:r>
            <w:r>
              <w:t>–</w:t>
            </w:r>
            <w:r w:rsidRPr="006E50B3">
              <w:t>61</w:t>
            </w:r>
          </w:p>
        </w:tc>
        <w:tc>
          <w:tcPr>
            <w:tcW w:w="3018" w:type="pct"/>
            <w:gridSpan w:val="2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Pa ceļu Daugavpils</w:t>
            </w:r>
            <w:r>
              <w:t>–</w:t>
            </w:r>
            <w:r w:rsidRPr="006E50B3">
              <w:t>Zarasi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61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182249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646545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62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182341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646375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63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182273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646276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182337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646178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70.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65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182299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646083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71.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182429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645982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72.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182422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645676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73.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182805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645438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74.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182922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645347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75.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70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182955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645387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76.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71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183244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645483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77.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72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183575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645548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78.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73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183835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645633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79.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74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183903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645444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80.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75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183902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645349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81.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76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183912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645288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82.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77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183909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645239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83.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78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183901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645214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84.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78</w:t>
            </w:r>
            <w:r>
              <w:t>–</w:t>
            </w:r>
            <w:r w:rsidRPr="006E50B3">
              <w:t>79</w:t>
            </w:r>
          </w:p>
        </w:tc>
        <w:tc>
          <w:tcPr>
            <w:tcW w:w="3018" w:type="pct"/>
            <w:gridSpan w:val="2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Pa ceļu Siškova</w:t>
            </w:r>
            <w:r>
              <w:t>–</w:t>
            </w:r>
            <w:r w:rsidRPr="006E50B3">
              <w:t>Zarasi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85.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79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184965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645236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86.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80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184976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645219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87.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81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184977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645080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88.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82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185130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644786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89.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83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185205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644687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90.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84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185288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644756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91.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85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185420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644586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92.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86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185628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644257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93.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86</w:t>
            </w:r>
            <w:r>
              <w:t>–</w:t>
            </w:r>
            <w:r w:rsidRPr="006E50B3">
              <w:t>87</w:t>
            </w:r>
          </w:p>
        </w:tc>
        <w:tc>
          <w:tcPr>
            <w:tcW w:w="3018" w:type="pct"/>
            <w:gridSpan w:val="2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Pa ceļu Dzidras</w:t>
            </w:r>
            <w:r>
              <w:t>–</w:t>
            </w:r>
            <w:r w:rsidRPr="006E50B3">
              <w:t>Saliņas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94.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87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186614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644631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95.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88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186672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644501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96.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89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186809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644538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97.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90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187104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644669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98.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91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187151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644639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99.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92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187213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644710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100.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93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187313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644718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101.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94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187965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644393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102.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95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187986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644370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103.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96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188072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644092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104.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97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188075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644015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105.</w:t>
            </w:r>
          </w:p>
        </w:tc>
        <w:tc>
          <w:tcPr>
            <w:tcW w:w="1252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98</w:t>
            </w:r>
          </w:p>
        </w:tc>
        <w:tc>
          <w:tcPr>
            <w:tcW w:w="1497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188139</w:t>
            </w:r>
          </w:p>
        </w:tc>
        <w:tc>
          <w:tcPr>
            <w:tcW w:w="1503" w:type="pct"/>
            <w:vAlign w:val="center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644015</w:t>
            </w:r>
            <w:r>
              <w:t>"</w:t>
            </w:r>
          </w:p>
        </w:tc>
      </w:tr>
    </w:tbl>
    <w:p w:rsidR="00196068" w:rsidRDefault="00196068" w:rsidP="00AE41AB">
      <w:pPr>
        <w:spacing w:before="100" w:beforeAutospacing="1" w:after="100" w:afterAutospacing="1"/>
        <w:rPr>
          <w:bCs/>
          <w:sz w:val="28"/>
          <w:szCs w:val="28"/>
        </w:rPr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6. Izteikt 4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146B6A">
        <w:rPr>
          <w:bCs/>
          <w:sz w:val="28"/>
          <w:szCs w:val="28"/>
        </w:rPr>
        <w:t>"</w:t>
      </w:r>
      <w:r w:rsidRPr="00DE4E4E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DE4E4E">
        <w:rPr>
          <w:b/>
          <w:bCs/>
          <w:sz w:val="28"/>
          <w:szCs w:val="28"/>
        </w:rPr>
        <w:t>Svente</w:t>
      </w:r>
      <w:r>
        <w:rPr>
          <w:b/>
          <w:bCs/>
          <w:sz w:val="28"/>
          <w:szCs w:val="28"/>
        </w:rPr>
        <w:t>"</w:t>
      </w:r>
      <w:r w:rsidRPr="00DE4E4E">
        <w:rPr>
          <w:b/>
          <w:bCs/>
          <w:sz w:val="28"/>
          <w:szCs w:val="28"/>
        </w:rPr>
        <w:t xml:space="preserve"> robežpunktu koordinātas</w:t>
      </w:r>
    </w:p>
    <w:p w:rsidR="00196068" w:rsidRPr="00DE4E4E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378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9"/>
        <w:gridCol w:w="566"/>
        <w:gridCol w:w="1059"/>
        <w:gridCol w:w="1235"/>
        <w:gridCol w:w="1235"/>
      </w:tblGrid>
      <w:tr w:rsidR="00196068" w:rsidRPr="006E50B3" w:rsidTr="00843FC6">
        <w:trPr>
          <w:tblCellSpacing w:w="7" w:type="dxa"/>
        </w:trPr>
        <w:tc>
          <w:tcPr>
            <w:tcW w:w="673" w:type="pct"/>
            <w:gridSpan w:val="2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Nr.</w:t>
            </w:r>
            <w:r>
              <w:br/>
            </w:r>
            <w:r w:rsidRPr="006E50B3">
              <w:t>p.k.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Robež</w:t>
            </w:r>
            <w:r>
              <w:softHyphen/>
            </w:r>
            <w:r w:rsidRPr="006E50B3">
              <w:t>punkts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x koordināta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y koordināta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3" w:type="pct"/>
            <w:gridSpan w:val="2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192504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644093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3" w:type="pct"/>
            <w:gridSpan w:val="2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192680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644535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3" w:type="pct"/>
            <w:gridSpan w:val="2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192911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645059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3" w:type="pct"/>
            <w:gridSpan w:val="2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193046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645352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3" w:type="pct"/>
            <w:gridSpan w:val="2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193138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645314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3" w:type="pct"/>
            <w:gridSpan w:val="2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193178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645323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3" w:type="pct"/>
            <w:gridSpan w:val="2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193202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645352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3" w:type="pct"/>
            <w:gridSpan w:val="2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193233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645407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3" w:type="pct"/>
            <w:gridSpan w:val="2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193252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645418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3" w:type="pct"/>
            <w:gridSpan w:val="2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193269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645413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3" w:type="pct"/>
            <w:gridSpan w:val="2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193291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645390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3" w:type="pct"/>
            <w:gridSpan w:val="2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193326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645344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3" w:type="pct"/>
            <w:gridSpan w:val="2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193369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645392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3" w:type="pct"/>
            <w:gridSpan w:val="2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193457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645329</w:t>
            </w:r>
          </w:p>
        </w:tc>
      </w:tr>
      <w:tr w:rsidR="00196068" w:rsidRPr="006E50B3" w:rsidTr="00843FC6">
        <w:trPr>
          <w:tblCellSpacing w:w="7" w:type="dxa"/>
        </w:trPr>
        <w:tc>
          <w:tcPr>
            <w:tcW w:w="673" w:type="pct"/>
            <w:gridSpan w:val="2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193439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645257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193464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645244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193475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645234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193502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645170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193523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645146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193552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645140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193569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645138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193597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645128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193637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645090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193689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645028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193733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644990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193750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644933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193756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644921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193778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644905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193813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644897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193867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644890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193898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644883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193916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644876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193937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644930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193949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644959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193977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644994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194048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645033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194075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645062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194076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645167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39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194077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645188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194108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645181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194130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645172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194143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645154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194166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645177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194257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645219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194291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645233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194323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645231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194352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645222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194378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645206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49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194394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645197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194442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645193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194445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645247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194666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645310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194703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645320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194727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645316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194712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645387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194675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645397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194677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645424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194761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645453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59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194759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645564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194596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645507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194569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645583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195009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645727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194989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645775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194983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645789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195027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645847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195015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645863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194966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645849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194950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645921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194900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645922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194891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645950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194922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645982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194898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646059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194911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646076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194926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646128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194931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646182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194942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646213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194112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645945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193845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645834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79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193757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645962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193983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646211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194066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646273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194141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646354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194143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646498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194153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646553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194438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646666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194489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646723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194570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646704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194591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646794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89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194644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646880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194701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646884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194724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646818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194809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646830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194832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646781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195053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646616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195132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646785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195241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647060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195275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647103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195277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647142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99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195289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647183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195284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647209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195287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647267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195404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647213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195468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647258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195503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647274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195606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647278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195873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647447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196057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647714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196123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647799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109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196140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647839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196232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648200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196235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648243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196230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648316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196490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648370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196509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648427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196514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648470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196513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648527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196542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648576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196545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648595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119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196529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648658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196537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648732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196543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648754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196528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648867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196499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648928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196394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648821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196371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648817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196217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648898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196126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648922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196016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648933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129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195887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648872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195832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648830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195706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648817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195699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648792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195668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648797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195531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648842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195341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648845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195185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648983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195130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649066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195125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649120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139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195106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649228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195085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649259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195037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649290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194963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649355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194935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649369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194902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649370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194871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649379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194833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649415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194774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649516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194752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649553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149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194746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649586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194740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649602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194710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649615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194667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649637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194635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649672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194606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649772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194606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649791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194398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649787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194028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649600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193977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649590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159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193793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649583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193766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649668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193747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649661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193605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649708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193449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649782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193348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649812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193276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649842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193113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649977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193069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650025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192942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650052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169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192892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650042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192801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649975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192732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649959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192245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650138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192220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650138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192193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650123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191924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649835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191876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649801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191659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649704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191552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649625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179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191429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649581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191408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649558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191383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649470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191331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649442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191289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649427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191238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649347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191217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649330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191184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649284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191150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649248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191096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649208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191079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649204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191068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649160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191046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649122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191050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649062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191105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648987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191140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648911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191140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648889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191117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648804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191091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648741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191066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648650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191048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648505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191049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648488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191064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648472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191162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648397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191272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648274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191326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648167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191052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648171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191050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648136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191055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648050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191080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648009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209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191031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648025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190778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647992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190701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647867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190559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647681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190418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647654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190298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647713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190105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647841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190094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647823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189899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647760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189866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647719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219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189788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647594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189584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647467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189603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647382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189684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647337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189726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647248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189918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647360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189993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647292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189924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647248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189898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647216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189898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647159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229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189945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647070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189957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647026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189974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646838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190018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646662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190106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646442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190068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646354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190094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646262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190174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645817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190245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645803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190334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645804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239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190533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645675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190305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645456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190417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645337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190538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645290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190474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645169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190442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645096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190425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645033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190427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645000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190434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644975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190428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644942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249.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249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191472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644502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250.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250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191888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644336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251.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251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191876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644305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252.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252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191874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644279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253.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253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191890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644254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254.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254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191920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644231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255.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255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191981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644234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256.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256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192045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644241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257.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257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192086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644244</w:t>
            </w:r>
          </w:p>
        </w:tc>
      </w:tr>
      <w:tr w:rsidR="00196068" w:rsidRPr="006E50B3" w:rsidTr="00843FC6">
        <w:trPr>
          <w:gridBefore w:val="1"/>
          <w:tblCellSpacing w:w="7" w:type="dxa"/>
        </w:trPr>
        <w:tc>
          <w:tcPr>
            <w:tcW w:w="673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258.</w:t>
            </w:r>
          </w:p>
        </w:tc>
        <w:tc>
          <w:tcPr>
            <w:tcW w:w="1274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258</w:t>
            </w:r>
          </w:p>
        </w:tc>
        <w:tc>
          <w:tcPr>
            <w:tcW w:w="1489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192119</w:t>
            </w:r>
          </w:p>
        </w:tc>
        <w:tc>
          <w:tcPr>
            <w:tcW w:w="1481" w:type="pct"/>
          </w:tcPr>
          <w:p w:rsidR="00196068" w:rsidRPr="006E50B3" w:rsidRDefault="00196068" w:rsidP="00843FC6">
            <w:pPr>
              <w:spacing w:before="100" w:beforeAutospacing="1" w:after="100" w:afterAutospacing="1"/>
              <w:jc w:val="center"/>
            </w:pPr>
            <w:r w:rsidRPr="006E50B3">
              <w:t>644259</w:t>
            </w:r>
            <w:r>
              <w:t>"</w:t>
            </w:r>
          </w:p>
        </w:tc>
      </w:tr>
    </w:tbl>
    <w:p w:rsidR="00196068" w:rsidRDefault="00196068" w:rsidP="00AE41AB">
      <w:pPr>
        <w:spacing w:before="100" w:beforeAutospacing="1" w:after="100" w:afterAutospacing="1"/>
        <w:rPr>
          <w:bCs/>
          <w:sz w:val="28"/>
          <w:szCs w:val="28"/>
        </w:rPr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rPr>
          <w:bCs/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  <w:t>7. Izteikt 5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D00CB1">
        <w:rPr>
          <w:bCs/>
          <w:sz w:val="28"/>
          <w:szCs w:val="28"/>
        </w:rPr>
        <w:t>"</w:t>
      </w:r>
      <w:r w:rsidRPr="00236A8D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236A8D">
        <w:rPr>
          <w:b/>
          <w:bCs/>
          <w:sz w:val="28"/>
          <w:szCs w:val="28"/>
        </w:rPr>
        <w:t>Silene</w:t>
      </w:r>
      <w:r>
        <w:rPr>
          <w:b/>
          <w:bCs/>
          <w:sz w:val="28"/>
          <w:szCs w:val="28"/>
        </w:rPr>
        <w:t>"</w:t>
      </w:r>
      <w:r w:rsidRPr="00236A8D">
        <w:rPr>
          <w:b/>
          <w:bCs/>
          <w:sz w:val="28"/>
          <w:szCs w:val="28"/>
        </w:rPr>
        <w:t xml:space="preserve"> robežpunktu koordinātas</w:t>
      </w:r>
    </w:p>
    <w:p w:rsidR="00196068" w:rsidRPr="00236A8D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378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4"/>
        <w:gridCol w:w="1080"/>
        <w:gridCol w:w="1260"/>
        <w:gridCol w:w="1260"/>
      </w:tblGrid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Nr.</w:t>
            </w:r>
            <w:r w:rsidRPr="00EE3F56">
              <w:br/>
              <w:t>p.k.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Robež</w:t>
            </w:r>
            <w:r>
              <w:softHyphen/>
            </w:r>
            <w:r w:rsidRPr="00EE3F56">
              <w:t>punkts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x koordināta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y koordināta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1.</w:t>
            </w:r>
          </w:p>
        </w:tc>
        <w:tc>
          <w:tcPr>
            <w:tcW w:w="1066" w:type="dxa"/>
            <w:vAlign w:val="bottom"/>
          </w:tcPr>
          <w:p w:rsidR="00196068" w:rsidRPr="00EE3F56" w:rsidRDefault="00196068" w:rsidP="00843FC6">
            <w:pPr>
              <w:spacing w:before="100" w:beforeAutospacing="1" w:after="100" w:afterAutospacing="1"/>
              <w:ind w:right="229"/>
              <w:jc w:val="center"/>
            </w:pPr>
            <w:r w:rsidRPr="00EE3F56">
              <w:t>1</w:t>
            </w:r>
          </w:p>
        </w:tc>
        <w:tc>
          <w:tcPr>
            <w:tcW w:w="1246" w:type="dxa"/>
            <w:vAlign w:val="bottom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176589</w:t>
            </w:r>
          </w:p>
        </w:tc>
        <w:tc>
          <w:tcPr>
            <w:tcW w:w="1239" w:type="dxa"/>
            <w:vAlign w:val="bottom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667079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176642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667042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176653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666968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176759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666828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176897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667013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176981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666927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176930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666792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176984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666768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177059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666859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177141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666785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177221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666771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177281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666671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13.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13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177350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666578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14.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14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177389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666614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15.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15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177410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666696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16.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16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177344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666815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177263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666910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18.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18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177436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666916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19.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19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177340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667077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20.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20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177648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667184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21.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21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177641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667264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22.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22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177658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667343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23.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23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177748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667383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24.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24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177896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667514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25.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25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177875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667553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26.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26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177832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667560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27.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27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177804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667600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28.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28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177700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667644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29.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29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177694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667670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30.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30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177704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667705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31.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31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177702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667724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32.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32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177680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667747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33.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33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177656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667756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34.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34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177610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667751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35.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35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177557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667727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36.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36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177449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667712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37.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37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177414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668102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38.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38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177444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668123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39.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39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177525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668144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40.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40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177605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668190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41.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41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177655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668192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42.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42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177700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668208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43.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43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177720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668209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44.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44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177765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668239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45.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45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177757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668266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46.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46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177798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668337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47.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47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177866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668330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48.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48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177918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668397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49.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49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178080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668464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50.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50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178127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668533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51.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51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178269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668631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52.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52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178290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668662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53.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53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178350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668709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54.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54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178400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668793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55.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55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178403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668949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56.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56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178153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668948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57.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57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178154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669485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58.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58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178508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669462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59.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59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178397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670069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60.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60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178437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670098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61.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61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178435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670109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62.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62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178419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670119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63.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63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178457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670144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64.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64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178460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670167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65.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65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178644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670202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66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178644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670192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178713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670190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68.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68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178818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670105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69.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69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179093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670089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70.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70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179092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670238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71.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71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179127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670339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72.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72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179130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670419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73.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73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179181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670412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74.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74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179181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670497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75.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75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179254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670485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76.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76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179321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670431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77.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77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179372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670534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78.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78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179460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670519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79.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79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179484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670589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80.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80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179493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670689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81.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81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179397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670725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82.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82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179378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670711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83.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83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179365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670715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84.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84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179326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670699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85.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85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179322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670734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86.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86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179347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670896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87.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87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179388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670900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88.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88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179444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670957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89.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89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179454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670984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90.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90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179444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671005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91.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91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179502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671042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92.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92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179558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671093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93.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93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179576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671136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94.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94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179623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671336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95.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95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179655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671366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96.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96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179487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671476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97.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97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179422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671465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98.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98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179433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671501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99.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99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179368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671484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100.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100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179345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671507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101.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101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179126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671300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102.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102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178936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671430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103.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103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178909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671470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104.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104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178998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671538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105.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105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178998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671653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106.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106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178895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671749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107.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107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179209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672738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108.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108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178288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672759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109.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109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178326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673752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110.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110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179022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673728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111.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111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179041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674236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112.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112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179807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674211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113.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113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180341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674565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114.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113</w:t>
            </w:r>
            <w:r>
              <w:t>–</w:t>
            </w:r>
            <w:r w:rsidRPr="00EE3F56">
              <w:t>114</w:t>
            </w:r>
          </w:p>
        </w:tc>
        <w:tc>
          <w:tcPr>
            <w:tcW w:w="2499" w:type="dxa"/>
            <w:gridSpan w:val="2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Gar Sila ezera krastu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115.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114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180625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675351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116.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115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180806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675530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117.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115</w:t>
            </w:r>
            <w:r>
              <w:t>–</w:t>
            </w:r>
            <w:r w:rsidRPr="00EE3F56">
              <w:t>116</w:t>
            </w:r>
          </w:p>
        </w:tc>
        <w:tc>
          <w:tcPr>
            <w:tcW w:w="2499" w:type="dxa"/>
            <w:gridSpan w:val="2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Pa ceļu Daugavpils</w:t>
            </w:r>
            <w:r>
              <w:t>–</w:t>
            </w:r>
            <w:r w:rsidRPr="00EE3F56">
              <w:t>Baltkrievijas robeža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118.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116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178727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677948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119.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117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178627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677947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120.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118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178623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677870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121.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119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178583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677878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122.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120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178477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677852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123.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121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178430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677740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124.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122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178199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677722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125.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123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178013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677294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126.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124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177429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676730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127.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125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177485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676549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128.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126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177394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676476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129.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127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176369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676519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130.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128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176332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676464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131.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129</w:t>
            </w:r>
          </w:p>
        </w:tc>
        <w:tc>
          <w:tcPr>
            <w:tcW w:w="124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176162</w:t>
            </w:r>
          </w:p>
        </w:tc>
        <w:tc>
          <w:tcPr>
            <w:tcW w:w="1239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676550</w:t>
            </w:r>
          </w:p>
        </w:tc>
      </w:tr>
      <w:tr w:rsidR="00196068" w:rsidRPr="00EE3F56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132.</w:t>
            </w:r>
          </w:p>
        </w:tc>
        <w:tc>
          <w:tcPr>
            <w:tcW w:w="1066" w:type="dxa"/>
            <w:vAlign w:val="center"/>
          </w:tcPr>
          <w:p w:rsidR="00196068" w:rsidRPr="00EE3F56" w:rsidRDefault="00196068" w:rsidP="00843FC6">
            <w:pPr>
              <w:spacing w:before="100" w:beforeAutospacing="1" w:after="100" w:afterAutospacing="1"/>
              <w:jc w:val="center"/>
            </w:pPr>
            <w:r w:rsidRPr="00EE3F56">
              <w:t>129</w:t>
            </w:r>
            <w:r>
              <w:t>–</w:t>
            </w:r>
            <w:r w:rsidRPr="00EE3F56">
              <w:t>1</w:t>
            </w:r>
          </w:p>
        </w:tc>
        <w:tc>
          <w:tcPr>
            <w:tcW w:w="2499" w:type="dxa"/>
            <w:gridSpan w:val="2"/>
            <w:vAlign w:val="center"/>
          </w:tcPr>
          <w:p w:rsidR="00196068" w:rsidRPr="007F29CE" w:rsidRDefault="00196068" w:rsidP="00843FC6">
            <w:pPr>
              <w:spacing w:before="100" w:beforeAutospacing="1" w:after="100" w:afterAutospacing="1"/>
              <w:jc w:val="center"/>
            </w:pPr>
            <w:r w:rsidRPr="007F29CE">
              <w:t>Gar Latvijas–Baltkrievijas robežu</w:t>
            </w:r>
            <w:r w:rsidRPr="007F29CE">
              <w:rPr>
                <w:bCs/>
              </w:rPr>
              <w:t>"</w:t>
            </w:r>
          </w:p>
        </w:tc>
      </w:tr>
    </w:tbl>
    <w:p w:rsidR="00196068" w:rsidRDefault="00196068" w:rsidP="00AE41AB">
      <w:pPr>
        <w:spacing w:before="100" w:beforeAutospacing="1" w:after="100" w:afterAutospacing="1"/>
        <w:rPr>
          <w:bCs/>
          <w:sz w:val="28"/>
          <w:szCs w:val="28"/>
        </w:rPr>
        <w:sectPr w:rsidR="00196068" w:rsidSect="00C81626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8. Izteikt 6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Pr="00EC7EF0" w:rsidRDefault="00196068" w:rsidP="00AE41AB">
      <w:pPr>
        <w:jc w:val="center"/>
        <w:rPr>
          <w:sz w:val="28"/>
          <w:szCs w:val="28"/>
        </w:rPr>
      </w:pPr>
      <w:r w:rsidRPr="00B606ED">
        <w:rPr>
          <w:bCs/>
          <w:sz w:val="28"/>
          <w:szCs w:val="28"/>
        </w:rPr>
        <w:t>"</w:t>
      </w:r>
      <w:r w:rsidRPr="00EC7EF0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EC7EF0">
        <w:rPr>
          <w:b/>
          <w:bCs/>
          <w:sz w:val="28"/>
          <w:szCs w:val="28"/>
        </w:rPr>
        <w:t>Tērvete</w:t>
      </w:r>
      <w:r>
        <w:rPr>
          <w:b/>
          <w:bCs/>
          <w:sz w:val="28"/>
          <w:szCs w:val="28"/>
        </w:rPr>
        <w:t>"</w:t>
      </w:r>
      <w:r w:rsidRPr="00EC7EF0">
        <w:rPr>
          <w:b/>
          <w:bCs/>
          <w:sz w:val="28"/>
          <w:szCs w:val="28"/>
        </w:rPr>
        <w:t xml:space="preserve"> robežpunktu koordinātas</w:t>
      </w: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EC7EF0">
        <w:rPr>
          <w:b/>
          <w:bCs/>
          <w:sz w:val="28"/>
          <w:szCs w:val="28"/>
        </w:rPr>
        <w:t>I teritorija</w:t>
      </w:r>
    </w:p>
    <w:p w:rsidR="00196068" w:rsidRPr="00EC7EF0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378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4"/>
        <w:gridCol w:w="1080"/>
        <w:gridCol w:w="1260"/>
        <w:gridCol w:w="1260"/>
      </w:tblGrid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Nr.</w:t>
            </w:r>
            <w:r w:rsidRPr="000243E0">
              <w:br/>
              <w:t>p.k.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Robež</w:t>
            </w:r>
            <w:r>
              <w:softHyphen/>
            </w:r>
            <w:r w:rsidRPr="000243E0">
              <w:t>punkts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x koordināta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y koordināta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1.</w:t>
            </w:r>
          </w:p>
        </w:tc>
        <w:tc>
          <w:tcPr>
            <w:tcW w:w="1066" w:type="dxa"/>
            <w:vAlign w:val="bottom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</w:t>
            </w:r>
          </w:p>
        </w:tc>
        <w:tc>
          <w:tcPr>
            <w:tcW w:w="1246" w:type="dxa"/>
            <w:vAlign w:val="bottom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259666</w:t>
            </w:r>
          </w:p>
        </w:tc>
        <w:tc>
          <w:tcPr>
            <w:tcW w:w="1239" w:type="dxa"/>
            <w:vAlign w:val="bottom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461349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259807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461391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259796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461310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260608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461105</w:t>
            </w:r>
          </w:p>
        </w:tc>
      </w:tr>
      <w:tr w:rsidR="00196068" w:rsidRPr="000243E0" w:rsidTr="00843FC6">
        <w:trPr>
          <w:trHeight w:val="135"/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 w:line="135" w:lineRule="atLeast"/>
              <w:jc w:val="center"/>
            </w:pPr>
            <w:r w:rsidRPr="000243E0">
              <w:t>5.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 w:line="135" w:lineRule="atLeast"/>
              <w:jc w:val="center"/>
            </w:pPr>
            <w:r w:rsidRPr="000243E0">
              <w:t>5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 w:line="135" w:lineRule="atLeast"/>
              <w:jc w:val="center"/>
            </w:pPr>
            <w:r w:rsidRPr="000243E0">
              <w:t>260731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 w:line="135" w:lineRule="atLeast"/>
              <w:jc w:val="center"/>
            </w:pPr>
            <w:r w:rsidRPr="000243E0">
              <w:t>460799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260987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460951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261071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460797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261371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460557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261479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460645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261547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460825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261567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461001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261478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461107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13.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13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262007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461141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14.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14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262044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461454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15.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15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261941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461898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16.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16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261955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462186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17.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17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262032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462182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18.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18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262162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462274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19.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19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262051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462644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20.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20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262295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462722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21.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21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262339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462825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22.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22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262287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463011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23.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23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262279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463410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24.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24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262236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463498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262011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463705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261556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463804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27.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27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261531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463820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28.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28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261524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463815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29.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29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261559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463776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30.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30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261375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463581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31.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31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261339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463631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32.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32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261339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463728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33.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33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261196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463769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34.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34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261095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463927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35.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35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261018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463964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36.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36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261065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464230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37.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37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261038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464238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38.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38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260864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464198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39.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39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260588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464349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40.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40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260619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464398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41.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41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260803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464363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42.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42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260899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464424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43.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43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260989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464389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44.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44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261003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464333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45.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45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261204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464350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261265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464485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47.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47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261331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464787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48.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48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261415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464847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49.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49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261470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464923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50.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50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261444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464988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51.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51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261460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465011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52.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52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261611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465038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53.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53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261684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465178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54.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54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261651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465243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55.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55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261521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465127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56.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56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261454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465130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57.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57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261513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465362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58.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58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261495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465420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59.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59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261509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465526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60.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60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261402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465564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61.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61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261236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465335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62.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62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261014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465510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63.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63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261058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465541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64.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64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260581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465811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65.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65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260496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466013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66.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66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260439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465947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67.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67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259229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465280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68.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68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259306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465162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69.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69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259424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465071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70.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70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259276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464852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71.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71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259186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464764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72.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72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258895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464990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73.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73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258787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464883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74.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74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258846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464771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75.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75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258610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464571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76.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76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258489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464430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77.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77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258525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464321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78.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78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258299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464237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79.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79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258166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464126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80.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80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258102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464165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81.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81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257839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464082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82.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82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257494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463830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83.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83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257210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464111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84.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84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256817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463734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85.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85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256763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463696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86.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86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256677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463571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87.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87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256248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463477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88.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88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255699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463202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89.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89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255127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463465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90.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90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254801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463275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91.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91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254843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463050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92.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92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254886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462980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93.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93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255734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462946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94.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94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255850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463115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95.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95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256801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463305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96.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96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256916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463510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97.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97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257176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463440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98.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98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257725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463160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99.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99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257897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463069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100.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100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258108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463080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101.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101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258158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463239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102.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102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258243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463197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103.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103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258402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463363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104.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104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258597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463371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105.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105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259101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463092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106.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106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259587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462835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107.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107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259619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462889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108.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108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259665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462914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109.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109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259704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462889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110.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110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259757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462903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111.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111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259784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462947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112.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112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259839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462985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113.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113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259858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462912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114.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114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259834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462900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115.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115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259844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462811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116.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116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260337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462776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117.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117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260225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462338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118.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118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260126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462151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119.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119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259916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462014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120.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120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259908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462033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121.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121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259900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462034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122.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122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259883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462010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123.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123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259852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462013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124.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124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259809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462080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125.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125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259828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462097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126.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126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259821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462124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127.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127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259747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462234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128.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128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259727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462236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129.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129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259720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461922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130.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130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259719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461923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131.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131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259819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461821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132.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132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259799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461794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133.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133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259975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461627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134.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134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259952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461601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135.</w:t>
            </w:r>
          </w:p>
        </w:tc>
        <w:tc>
          <w:tcPr>
            <w:tcW w:w="106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135</w:t>
            </w:r>
          </w:p>
        </w:tc>
        <w:tc>
          <w:tcPr>
            <w:tcW w:w="1246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259658</w:t>
            </w:r>
          </w:p>
        </w:tc>
        <w:tc>
          <w:tcPr>
            <w:tcW w:w="1239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461901</w:t>
            </w:r>
          </w:p>
        </w:tc>
      </w:tr>
    </w:tbl>
    <w:p w:rsidR="00196068" w:rsidRDefault="00196068" w:rsidP="00AE41AB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  <w:sectPr w:rsidR="00196068" w:rsidSect="000243E0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Pr="00D77634" w:rsidRDefault="00196068" w:rsidP="00AE41AB">
      <w:pPr>
        <w:jc w:val="both"/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EC7EF0">
        <w:rPr>
          <w:b/>
          <w:bCs/>
          <w:sz w:val="28"/>
          <w:szCs w:val="28"/>
        </w:rPr>
        <w:t>II teritorija</w:t>
      </w:r>
    </w:p>
    <w:p w:rsidR="00196068" w:rsidRPr="00EC7EF0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378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83"/>
        <w:gridCol w:w="922"/>
        <w:gridCol w:w="1291"/>
        <w:gridCol w:w="1291"/>
      </w:tblGrid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jc w:val="center"/>
            </w:pPr>
            <w:r w:rsidRPr="000243E0">
              <w:t>Nr.</w:t>
            </w:r>
            <w:r w:rsidRPr="000243E0">
              <w:br/>
              <w:t>p.k.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jc w:val="center"/>
            </w:pPr>
            <w:r w:rsidRPr="000243E0">
              <w:t>Robež</w:t>
            </w:r>
            <w:r>
              <w:softHyphen/>
            </w:r>
            <w:r w:rsidRPr="000243E0">
              <w:t>punkts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jc w:val="center"/>
            </w:pPr>
            <w:r w:rsidRPr="000243E0">
              <w:t xml:space="preserve">x </w:t>
            </w:r>
            <w:r>
              <w:br/>
            </w:r>
            <w:r w:rsidRPr="000243E0">
              <w:t>koordināta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jc w:val="center"/>
            </w:pPr>
            <w:r w:rsidRPr="000243E0">
              <w:t xml:space="preserve">y </w:t>
            </w:r>
            <w:r>
              <w:br/>
            </w:r>
            <w:r w:rsidRPr="000243E0">
              <w:t>koordināta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1.</w:t>
            </w:r>
          </w:p>
        </w:tc>
        <w:tc>
          <w:tcPr>
            <w:tcW w:w="908" w:type="dxa"/>
            <w:vAlign w:val="bottom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</w:t>
            </w:r>
          </w:p>
        </w:tc>
        <w:tc>
          <w:tcPr>
            <w:tcW w:w="1277" w:type="dxa"/>
            <w:vAlign w:val="bottom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258726</w:t>
            </w:r>
          </w:p>
        </w:tc>
        <w:tc>
          <w:tcPr>
            <w:tcW w:w="1270" w:type="dxa"/>
            <w:vAlign w:val="bottom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461016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258819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461125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259142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461387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259502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461489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259452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461674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259503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461829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259627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461818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259633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461929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9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259541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462066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10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259541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462065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11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259537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462039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12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259490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461971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13.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13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259426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462013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14.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14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259425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461996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15.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15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259364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461963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16.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16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259240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461984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17.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17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259194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462072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18.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18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259212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462133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19.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19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259201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462182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20.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20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259139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462165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21.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21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259120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462147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22.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22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259112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462096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23.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23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259098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462075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24.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24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259038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462031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259035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462004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26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259047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461980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27.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27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259043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461973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28.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28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259054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461952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29.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29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259089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461942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30.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30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259117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461918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31.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31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259104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461888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32.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32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259071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461872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33.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33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259059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461848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34.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34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259058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461816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35.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35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259071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461794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36.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36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259062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461783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37.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37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259046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461787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38.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38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259023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461775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39.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39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259036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461752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40.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40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259054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461756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41.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41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259061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461747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42.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42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259055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461732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43.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43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259042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461727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44.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44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259038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461701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45.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45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259049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461660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259032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461642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47.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47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258978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461587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48.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48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259020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461566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49.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49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259049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461569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50.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50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259085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461546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51.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51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259085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461534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52.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52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258924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461422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53.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53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258916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461514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54.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54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258944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461512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55.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55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258947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461497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56.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56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258961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461497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57.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57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258961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461510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58.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58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258985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461515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59.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59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258978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461587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60.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60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258982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461651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61.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61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258937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461686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62.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62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258922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461724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63.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63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258900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461737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64.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64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258872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461816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65.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65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258830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461860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66.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66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258798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461865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67.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67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258777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461843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68.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68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258782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461808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69.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69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258766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461793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70.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70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258702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461800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71.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71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258658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461815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72.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72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258624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461820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73.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73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258564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461810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74.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74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258507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461786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75.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75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258501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461763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76.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76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258601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461714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77.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77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258606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461706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78.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78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258701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461719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79.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79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258721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461594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80.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80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258717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461586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81.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81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258752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461568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82.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82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258823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461347</w:t>
            </w:r>
          </w:p>
        </w:tc>
      </w:tr>
      <w:tr w:rsidR="00196068" w:rsidRPr="000243E0" w:rsidTr="00843FC6">
        <w:trPr>
          <w:tblCellSpacing w:w="7" w:type="dxa"/>
        </w:trPr>
        <w:tc>
          <w:tcPr>
            <w:tcW w:w="762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83.</w:t>
            </w:r>
          </w:p>
        </w:tc>
        <w:tc>
          <w:tcPr>
            <w:tcW w:w="908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83</w:t>
            </w:r>
          </w:p>
        </w:tc>
        <w:tc>
          <w:tcPr>
            <w:tcW w:w="1277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258634</w:t>
            </w:r>
          </w:p>
        </w:tc>
        <w:tc>
          <w:tcPr>
            <w:tcW w:w="1270" w:type="dxa"/>
            <w:vAlign w:val="center"/>
          </w:tcPr>
          <w:p w:rsidR="00196068" w:rsidRPr="000243E0" w:rsidRDefault="00196068" w:rsidP="00843FC6">
            <w:pPr>
              <w:spacing w:before="100" w:beforeAutospacing="1" w:after="100" w:afterAutospacing="1"/>
              <w:jc w:val="center"/>
            </w:pPr>
            <w:r w:rsidRPr="000243E0">
              <w:t>461334</w:t>
            </w:r>
            <w:r>
              <w:t>"</w:t>
            </w:r>
          </w:p>
        </w:tc>
      </w:tr>
    </w:tbl>
    <w:p w:rsidR="00196068" w:rsidRDefault="00196068" w:rsidP="00AE41AB">
      <w:pPr>
        <w:spacing w:before="100" w:beforeAutospacing="1" w:after="100" w:afterAutospacing="1"/>
        <w:rPr>
          <w:bCs/>
          <w:sz w:val="28"/>
          <w:szCs w:val="28"/>
        </w:rPr>
        <w:sectPr w:rsidR="00196068" w:rsidSect="002423D6">
          <w:type w:val="continuous"/>
          <w:pgSz w:w="11907" w:h="16840" w:code="9"/>
          <w:pgMar w:top="1440" w:right="1134" w:bottom="1134" w:left="1701" w:header="709" w:footer="709" w:gutter="0"/>
          <w:cols w:num="2" w:space="708" w:equalWidth="0">
            <w:col w:w="3898" w:space="708"/>
            <w:col w:w="4465"/>
          </w:cols>
          <w:titlePg/>
          <w:docGrid w:linePitch="360"/>
        </w:sect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  <w:t>9. Izteikt 7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4E3258">
        <w:rPr>
          <w:bCs/>
          <w:sz w:val="28"/>
          <w:szCs w:val="28"/>
        </w:rPr>
        <w:t>"</w:t>
      </w:r>
      <w:r w:rsidRPr="00F55C90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F55C90">
        <w:rPr>
          <w:b/>
          <w:bCs/>
          <w:sz w:val="28"/>
          <w:szCs w:val="28"/>
        </w:rPr>
        <w:t>Sauka</w:t>
      </w:r>
      <w:r>
        <w:rPr>
          <w:b/>
          <w:bCs/>
          <w:sz w:val="28"/>
          <w:szCs w:val="28"/>
        </w:rPr>
        <w:t>"</w:t>
      </w:r>
      <w:r w:rsidRPr="00F55C90">
        <w:rPr>
          <w:b/>
          <w:bCs/>
          <w:sz w:val="28"/>
          <w:szCs w:val="28"/>
        </w:rPr>
        <w:t xml:space="preserve"> robežpunktu koordinātas</w:t>
      </w:r>
    </w:p>
    <w:p w:rsidR="00196068" w:rsidRPr="00F55C90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378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6"/>
        <w:gridCol w:w="1066"/>
        <w:gridCol w:w="1251"/>
        <w:gridCol w:w="1291"/>
      </w:tblGrid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Nr. p.k.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Robež</w:t>
            </w:r>
            <w:r>
              <w:softHyphen/>
            </w:r>
            <w:r w:rsidRPr="002423D6">
              <w:t>punkts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x koordināta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 xml:space="preserve">y </w:t>
            </w:r>
            <w:r>
              <w:br/>
            </w:r>
            <w:r w:rsidRPr="002423D6">
              <w:t>koordināta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1.</w:t>
            </w:r>
          </w:p>
        </w:tc>
        <w:tc>
          <w:tcPr>
            <w:tcW w:w="1262" w:type="pct"/>
            <w:vAlign w:val="bottom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</w:t>
            </w:r>
          </w:p>
        </w:tc>
        <w:tc>
          <w:tcPr>
            <w:tcW w:w="1484" w:type="pct"/>
            <w:vAlign w:val="bottom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233172</w:t>
            </w:r>
          </w:p>
        </w:tc>
        <w:tc>
          <w:tcPr>
            <w:tcW w:w="1506" w:type="pct"/>
            <w:vAlign w:val="bottom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590340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</w:t>
            </w:r>
            <w:r>
              <w:t>–</w:t>
            </w:r>
            <w:r w:rsidRPr="002423D6">
              <w:t>2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Pa ceļu Dzērve</w:t>
            </w:r>
            <w:r>
              <w:t>–</w:t>
            </w:r>
            <w:r w:rsidRPr="002423D6">
              <w:t>Lone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3.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238407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586791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4.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</w:t>
            </w:r>
            <w:r>
              <w:t>–</w:t>
            </w:r>
            <w:r w:rsidRPr="002423D6">
              <w:t>3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Pa ceļu Lone</w:t>
            </w:r>
            <w:r>
              <w:t>–</w:t>
            </w:r>
            <w:r w:rsidRPr="002423D6">
              <w:t>Zīlāni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3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238344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589145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6.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3</w:t>
            </w:r>
            <w:r>
              <w:t>–</w:t>
            </w:r>
            <w:r w:rsidRPr="002423D6">
              <w:t>4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Pa ceļu Zīlāni</w:t>
            </w:r>
            <w:r>
              <w:t>–</w:t>
            </w:r>
            <w:r w:rsidRPr="002423D6">
              <w:t>Ozoliņi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7.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4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239039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591537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8.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4</w:t>
            </w:r>
            <w:r>
              <w:t>–</w:t>
            </w:r>
            <w:r w:rsidRPr="002423D6">
              <w:t>5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Pa ceļu Sauka</w:t>
            </w:r>
            <w:r>
              <w:t>–</w:t>
            </w:r>
            <w:r w:rsidRPr="002423D6">
              <w:t>Viesīte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9.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239929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591819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10.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6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239727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592349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11.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7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239541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592634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12.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8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239545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592656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13.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9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239703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592852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14.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10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239804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593015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15.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11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239888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593256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16.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12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239501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593486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17.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13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239560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593564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18.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14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239723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593681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19.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15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239741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593708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20.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16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239752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593741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21.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17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239563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594722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22.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18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239660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594896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19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239635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595164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24.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20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239243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596019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25.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20</w:t>
            </w:r>
            <w:r>
              <w:t>–</w:t>
            </w:r>
            <w:r w:rsidRPr="002423D6">
              <w:t>21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Pa ceļu uz Galārēm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26.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21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239093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597936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27.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21</w:t>
            </w:r>
            <w:r>
              <w:t>–</w:t>
            </w:r>
            <w:r w:rsidRPr="002423D6">
              <w:t>22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Pa ceļu Viesīte</w:t>
            </w:r>
            <w:r>
              <w:t>–</w:t>
            </w:r>
            <w:r w:rsidRPr="002423D6">
              <w:t>Elkšņi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28.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22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234921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597117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29.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22</w:t>
            </w:r>
            <w:r>
              <w:t>–</w:t>
            </w:r>
            <w:r w:rsidRPr="002423D6">
              <w:t>23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Pa ceļu Silakrogs</w:t>
            </w:r>
            <w:r>
              <w:t>–</w:t>
            </w:r>
            <w:r w:rsidRPr="002423D6">
              <w:t>Avotiņi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30.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231878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592854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31.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24</w:t>
            </w:r>
          </w:p>
        </w:tc>
        <w:tc>
          <w:tcPr>
            <w:tcW w:w="148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232097</w:t>
            </w:r>
          </w:p>
        </w:tc>
        <w:tc>
          <w:tcPr>
            <w:tcW w:w="1506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592804</w:t>
            </w:r>
          </w:p>
        </w:tc>
      </w:tr>
      <w:tr w:rsidR="00196068" w:rsidRPr="002423D6" w:rsidTr="00843FC6">
        <w:trPr>
          <w:tblCellSpacing w:w="7" w:type="dxa"/>
        </w:trPr>
        <w:tc>
          <w:tcPr>
            <w:tcW w:w="664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32.</w:t>
            </w:r>
          </w:p>
        </w:tc>
        <w:tc>
          <w:tcPr>
            <w:tcW w:w="1262" w:type="pct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24</w:t>
            </w:r>
            <w:r>
              <w:t>–</w:t>
            </w:r>
            <w:r w:rsidRPr="002423D6">
              <w:t>1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2423D6" w:rsidRDefault="00196068" w:rsidP="00843FC6">
            <w:pPr>
              <w:spacing w:before="100" w:beforeAutospacing="1" w:after="100" w:afterAutospacing="1"/>
              <w:jc w:val="center"/>
            </w:pPr>
            <w:r w:rsidRPr="002423D6">
              <w:t>Pa ceļu Baši</w:t>
            </w:r>
            <w:r>
              <w:t>–</w:t>
            </w:r>
            <w:r w:rsidRPr="002423D6">
              <w:t>Dzērve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  <w:sectPr w:rsidR="00196068" w:rsidSect="002423D6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ind w:firstLine="720"/>
        <w:rPr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10. Izteikt 8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4E3258">
        <w:rPr>
          <w:bCs/>
          <w:sz w:val="28"/>
          <w:szCs w:val="28"/>
        </w:rPr>
        <w:t>"</w:t>
      </w:r>
      <w:r w:rsidRPr="00F55C90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F55C90">
        <w:rPr>
          <w:b/>
          <w:bCs/>
          <w:sz w:val="28"/>
          <w:szCs w:val="28"/>
        </w:rPr>
        <w:t>Dridža ezers</w:t>
      </w:r>
      <w:r>
        <w:rPr>
          <w:b/>
          <w:bCs/>
          <w:sz w:val="28"/>
          <w:szCs w:val="28"/>
        </w:rPr>
        <w:t>"</w:t>
      </w:r>
      <w:r w:rsidRPr="00F55C90">
        <w:rPr>
          <w:b/>
          <w:bCs/>
          <w:sz w:val="28"/>
          <w:szCs w:val="28"/>
        </w:rPr>
        <w:t xml:space="preserve"> robežpunktu koordinātas</w:t>
      </w:r>
    </w:p>
    <w:p w:rsidR="00196068" w:rsidRPr="00F55C90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378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1068"/>
        <w:gridCol w:w="1251"/>
        <w:gridCol w:w="1291"/>
      </w:tblGrid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Nr.</w:t>
            </w:r>
            <w:r w:rsidRPr="00E63836">
              <w:br/>
              <w:t>p.k.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Robež</w:t>
            </w:r>
            <w:r>
              <w:softHyphen/>
            </w:r>
            <w:r w:rsidRPr="00E63836">
              <w:t>punkts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x koordināta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 xml:space="preserve">y </w:t>
            </w:r>
            <w:r>
              <w:br/>
            </w:r>
            <w:r w:rsidRPr="00E63836">
              <w:t>koordināta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1.</w:t>
            </w:r>
          </w:p>
        </w:tc>
        <w:tc>
          <w:tcPr>
            <w:tcW w:w="1264" w:type="pct"/>
            <w:vAlign w:val="bottom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</w:t>
            </w:r>
          </w:p>
        </w:tc>
        <w:tc>
          <w:tcPr>
            <w:tcW w:w="1484" w:type="pct"/>
            <w:vAlign w:val="bottom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209977</w:t>
            </w:r>
          </w:p>
        </w:tc>
        <w:tc>
          <w:tcPr>
            <w:tcW w:w="1506" w:type="pct"/>
            <w:vAlign w:val="bottom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700932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</w:t>
            </w:r>
            <w:r>
              <w:t>–</w:t>
            </w:r>
            <w:r w:rsidRPr="00E63836">
              <w:t>2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Pa ceļu Kombuļi</w:t>
            </w:r>
            <w:r>
              <w:t>–</w:t>
            </w:r>
            <w:r w:rsidRPr="00E63836">
              <w:t>Auleja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210495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701174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</w:t>
            </w:r>
            <w:r>
              <w:t>–</w:t>
            </w:r>
            <w:r w:rsidRPr="00E63836">
              <w:t>3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Pa ceļu Platači</w:t>
            </w:r>
            <w:r>
              <w:t>–</w:t>
            </w:r>
            <w:r w:rsidRPr="00E63836">
              <w:t>Soleimi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210430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701695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210517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701710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210898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701804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211055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701805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9.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211152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701818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10.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</w:t>
            </w:r>
            <w:r>
              <w:t>–</w:t>
            </w:r>
            <w:r w:rsidRPr="00E63836">
              <w:t>8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Pa ceļu Muteļi</w:t>
            </w:r>
            <w:r>
              <w:t>–</w:t>
            </w:r>
            <w:r w:rsidRPr="00E63836">
              <w:t>Soleimi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11.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210501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703566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12.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</w:t>
            </w:r>
            <w:r>
              <w:t>–</w:t>
            </w:r>
            <w:r w:rsidRPr="00E63836">
              <w:t>9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Pa ceļu Soleimi</w:t>
            </w:r>
            <w:r>
              <w:t>–</w:t>
            </w:r>
            <w:r w:rsidRPr="00E63836">
              <w:t>Kusiņi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13.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9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211107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703882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14.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9</w:t>
            </w:r>
            <w:r>
              <w:t>–</w:t>
            </w:r>
            <w:r w:rsidRPr="00E63836">
              <w:t>10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Pa ceļu Soleimi</w:t>
            </w:r>
            <w:r>
              <w:t>–</w:t>
            </w:r>
            <w:r w:rsidRPr="00E63836">
              <w:t>Kursīši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15.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10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210311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705594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16.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11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210326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705613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17.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12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210369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705693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18.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13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210500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705828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19.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14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210537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705917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15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210517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706051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16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210541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706186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22.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17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210508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706289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23.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18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210497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706406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24.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19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210471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706437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25.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210490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706504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26.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210413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706807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27.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22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210419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706901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28.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23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210304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707320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29.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23</w:t>
            </w:r>
            <w:r>
              <w:t>–</w:t>
            </w:r>
            <w:r w:rsidRPr="00E63836">
              <w:t>24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Pa ceļu Luņi</w:t>
            </w:r>
            <w:r>
              <w:t>–</w:t>
            </w:r>
            <w:r w:rsidRPr="00E63836">
              <w:t>Kotolnieki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30.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24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209587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710432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24</w:t>
            </w:r>
            <w:r>
              <w:t>–</w:t>
            </w:r>
            <w:r w:rsidRPr="00E63836">
              <w:t>25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Pa ceļu Kaziņči</w:t>
            </w:r>
            <w:r>
              <w:t>–</w:t>
            </w:r>
            <w:r w:rsidRPr="00E63836">
              <w:t>Skaista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25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207757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710778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33.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25</w:t>
            </w:r>
            <w:r>
              <w:t>–</w:t>
            </w:r>
            <w:r w:rsidRPr="00E63836">
              <w:t>26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Pa ceļu Bebrīši</w:t>
            </w:r>
            <w:r>
              <w:t>–</w:t>
            </w:r>
            <w:r w:rsidRPr="00E63836">
              <w:t>Grundani</w:t>
            </w:r>
            <w:r>
              <w:t>–</w:t>
            </w:r>
            <w:r w:rsidRPr="00E63836">
              <w:t>Orupi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34.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26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207237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705980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35.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26</w:t>
            </w:r>
            <w:r>
              <w:t>–</w:t>
            </w:r>
            <w:r w:rsidRPr="00E63836">
              <w:t>27</w:t>
            </w:r>
          </w:p>
        </w:tc>
        <w:tc>
          <w:tcPr>
            <w:tcW w:w="3007" w:type="pct"/>
            <w:gridSpan w:val="2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Pa ceļu Ezeriņi</w:t>
            </w:r>
            <w:r>
              <w:t>–</w:t>
            </w:r>
            <w:r w:rsidRPr="00E63836">
              <w:t>Čenčupi</w:t>
            </w:r>
            <w:r>
              <w:t>–</w:t>
            </w:r>
            <w:r w:rsidRPr="00E63836">
              <w:t>Orupi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36.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27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207355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704817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28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207205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704943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38.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29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207096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704988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39.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30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207037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704999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40.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207017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705046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41.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206804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705126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42.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33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206703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705117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43.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34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206612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705215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44.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35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206581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705199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45.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36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206564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705182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46.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206552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705155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47.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38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206297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705196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48.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39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206290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705044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49.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40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206057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704979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50.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41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206223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704735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51.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42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206202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704591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52.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43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206163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704462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53.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44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206064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704371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54.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45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206026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704345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55.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46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205976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704332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56.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47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205863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704033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57.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48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206005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703988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58.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49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206105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704015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59.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50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206142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703932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60.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51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206074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703766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61.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52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206015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703727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62.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53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206063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703640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63.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54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206137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703536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64.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55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206186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703530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65.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56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206253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703533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66.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57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206333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703544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67.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58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206410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703543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68.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59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206651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703388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69.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60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206791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703410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61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206830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703366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71.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62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206892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703350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72.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63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206992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703273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73.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64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207051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703261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74.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65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207070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703155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75.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66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207015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703078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76.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67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207017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703062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77.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68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207040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703060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78.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69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207108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702775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79.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207151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702698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80.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71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207419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702087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81.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72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207446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702086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82.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73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207453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702074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83.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74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207955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702090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84.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75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208038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702044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85.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76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208084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701888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86.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77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208056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701742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87.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78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208094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701673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88.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79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208170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701660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89.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80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208306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701601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90.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81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208312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701566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91.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82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208484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701448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92.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83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208603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701421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2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93.</w:t>
            </w:r>
          </w:p>
        </w:tc>
        <w:tc>
          <w:tcPr>
            <w:tcW w:w="126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84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208942</w:t>
            </w:r>
          </w:p>
        </w:tc>
        <w:tc>
          <w:tcPr>
            <w:tcW w:w="1506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701468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  <w:sectPr w:rsidR="00196068" w:rsidSect="00E63836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  <w:t>11. Izteikt 10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4E3258">
        <w:rPr>
          <w:bCs/>
          <w:sz w:val="28"/>
          <w:szCs w:val="28"/>
        </w:rPr>
        <w:t>"</w:t>
      </w:r>
      <w:r w:rsidRPr="00AC58C3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AC58C3">
        <w:rPr>
          <w:b/>
          <w:bCs/>
          <w:sz w:val="28"/>
          <w:szCs w:val="28"/>
        </w:rPr>
        <w:t>Riežupe</w:t>
      </w:r>
      <w:r>
        <w:rPr>
          <w:b/>
          <w:bCs/>
          <w:sz w:val="28"/>
          <w:szCs w:val="28"/>
        </w:rPr>
        <w:t>"</w:t>
      </w:r>
      <w:r w:rsidRPr="00AC58C3">
        <w:rPr>
          <w:b/>
          <w:bCs/>
          <w:sz w:val="28"/>
          <w:szCs w:val="28"/>
        </w:rPr>
        <w:t xml:space="preserve"> robežpunktu koordinātas</w:t>
      </w:r>
    </w:p>
    <w:p w:rsidR="00196068" w:rsidRPr="00AC58C3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378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3"/>
        <w:gridCol w:w="1070"/>
        <w:gridCol w:w="1251"/>
        <w:gridCol w:w="1290"/>
      </w:tblGrid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Nr.</w:t>
            </w:r>
            <w:r w:rsidRPr="00E63836">
              <w:br/>
              <w:t>p.k.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Robež</w:t>
            </w:r>
            <w:r>
              <w:softHyphen/>
            </w:r>
            <w:r w:rsidRPr="00E63836">
              <w:t>punkts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x koordināta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 xml:space="preserve">y </w:t>
            </w:r>
            <w:r>
              <w:br/>
            </w:r>
            <w:r w:rsidRPr="00E63836">
              <w:t>koordināta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1.</w:t>
            </w:r>
          </w:p>
        </w:tc>
        <w:tc>
          <w:tcPr>
            <w:tcW w:w="1267" w:type="pct"/>
            <w:vAlign w:val="bottom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</w:t>
            </w:r>
          </w:p>
        </w:tc>
        <w:tc>
          <w:tcPr>
            <w:tcW w:w="1484" w:type="pct"/>
            <w:vAlign w:val="bottom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318841</w:t>
            </w:r>
          </w:p>
        </w:tc>
        <w:tc>
          <w:tcPr>
            <w:tcW w:w="1505" w:type="pct"/>
            <w:vAlign w:val="bottom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377234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</w:t>
            </w:r>
            <w:r>
              <w:t>–</w:t>
            </w:r>
            <w:r w:rsidRPr="00E63836">
              <w:t>2</w:t>
            </w:r>
          </w:p>
        </w:tc>
        <w:tc>
          <w:tcPr>
            <w:tcW w:w="3005" w:type="pct"/>
            <w:gridSpan w:val="2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Pa ceļu Kuldīga</w:t>
            </w:r>
            <w:r>
              <w:t>–</w:t>
            </w:r>
            <w:r w:rsidRPr="00E63836">
              <w:t>Osti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319906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377200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319912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377160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320227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377257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320179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377302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6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320216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377369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7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320219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377447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9.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8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320256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377519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10.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9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320331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377533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11.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10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320477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377521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12.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11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320584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377653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13.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12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320645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377698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14.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13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320682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377697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15.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14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320363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377765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16.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15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320368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377887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17.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16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320177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377810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18.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17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320093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377877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19.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18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319992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377999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19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320101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378839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20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319055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378970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22.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21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319067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379061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23.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22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319031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379064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24.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23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319068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379138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25.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24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319168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380019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26.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25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318478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380095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27.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26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318480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380111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28.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27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318191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380254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29.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27</w:t>
            </w:r>
            <w:r>
              <w:t>–</w:t>
            </w:r>
            <w:r w:rsidRPr="00E63836">
              <w:t>28</w:t>
            </w:r>
          </w:p>
        </w:tc>
        <w:tc>
          <w:tcPr>
            <w:tcW w:w="3005" w:type="pct"/>
            <w:gridSpan w:val="2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Pa Riežupi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30.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28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318089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380109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29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318021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380137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30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318010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380111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33.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318032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380002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34.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32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318027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379959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35.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33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318042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379884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36.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34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318025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379826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35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317986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379790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38.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36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317959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379774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39.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317930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379738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40.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38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317831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379712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41.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39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317784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379663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42.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40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317716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379635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43.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41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317696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379550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44.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42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317871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379440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45.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43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317734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379237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46.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44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317557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379170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47.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45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317557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379147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48.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46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317952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379106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49.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47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317819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378067</w:t>
            </w:r>
          </w:p>
        </w:tc>
      </w:tr>
      <w:tr w:rsidR="00196068" w:rsidRPr="00E63836" w:rsidTr="00843FC6">
        <w:trPr>
          <w:tblCellSpacing w:w="7" w:type="dxa"/>
        </w:trPr>
        <w:tc>
          <w:tcPr>
            <w:tcW w:w="661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50.</w:t>
            </w:r>
          </w:p>
        </w:tc>
        <w:tc>
          <w:tcPr>
            <w:tcW w:w="1267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48</w:t>
            </w:r>
          </w:p>
        </w:tc>
        <w:tc>
          <w:tcPr>
            <w:tcW w:w="1484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318927</w:t>
            </w:r>
          </w:p>
        </w:tc>
        <w:tc>
          <w:tcPr>
            <w:tcW w:w="1505" w:type="pct"/>
            <w:vAlign w:val="center"/>
          </w:tcPr>
          <w:p w:rsidR="00196068" w:rsidRPr="00E63836" w:rsidRDefault="00196068" w:rsidP="00843FC6">
            <w:pPr>
              <w:spacing w:before="100" w:beforeAutospacing="1" w:after="100" w:afterAutospacing="1"/>
              <w:jc w:val="center"/>
            </w:pPr>
            <w:r w:rsidRPr="00E63836">
              <w:t>377929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  <w:sectPr w:rsidR="00196068" w:rsidSect="00E63836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ind w:firstLine="720"/>
        <w:rPr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12. Izteikt 11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4E3258">
        <w:rPr>
          <w:bCs/>
          <w:sz w:val="28"/>
          <w:szCs w:val="28"/>
        </w:rPr>
        <w:t>"</w:t>
      </w:r>
      <w:r w:rsidRPr="00AC58C3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AC58C3">
        <w:rPr>
          <w:b/>
          <w:bCs/>
          <w:sz w:val="28"/>
          <w:szCs w:val="28"/>
        </w:rPr>
        <w:t>Abavas senleja</w:t>
      </w:r>
      <w:r>
        <w:rPr>
          <w:b/>
          <w:bCs/>
          <w:sz w:val="28"/>
          <w:szCs w:val="28"/>
        </w:rPr>
        <w:t>"</w:t>
      </w:r>
      <w:r w:rsidRPr="00AC58C3">
        <w:rPr>
          <w:b/>
          <w:bCs/>
          <w:sz w:val="28"/>
          <w:szCs w:val="28"/>
        </w:rPr>
        <w:t xml:space="preserve"> robežpunktu koordinātas</w:t>
      </w: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</w:p>
    <w:p w:rsidR="00196068" w:rsidRDefault="00196068" w:rsidP="00AE41AB">
      <w:pPr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378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61"/>
        <w:gridCol w:w="1069"/>
        <w:gridCol w:w="1268"/>
        <w:gridCol w:w="20"/>
        <w:gridCol w:w="1266"/>
      </w:tblGrid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Nr.</w:t>
            </w:r>
            <w:r w:rsidRPr="00707569">
              <w:br/>
              <w:t>p.k.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Robež</w:t>
            </w:r>
            <w:r>
              <w:softHyphen/>
            </w:r>
            <w:r w:rsidRPr="00707569">
              <w:t>punkts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 xml:space="preserve">x </w:t>
            </w:r>
            <w:r>
              <w:br/>
            </w:r>
            <w:r w:rsidRPr="00707569">
              <w:t>koordināta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y koordināta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1.</w:t>
            </w:r>
          </w:p>
        </w:tc>
        <w:tc>
          <w:tcPr>
            <w:tcW w:w="1270" w:type="pct"/>
            <w:vAlign w:val="bottom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</w:t>
            </w:r>
          </w:p>
        </w:tc>
        <w:tc>
          <w:tcPr>
            <w:tcW w:w="1516" w:type="pct"/>
            <w:gridSpan w:val="2"/>
            <w:vAlign w:val="bottom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330074</w:t>
            </w:r>
          </w:p>
        </w:tc>
        <w:tc>
          <w:tcPr>
            <w:tcW w:w="1481" w:type="pct"/>
            <w:vAlign w:val="bottom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372060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330141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372384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330255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372382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330243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372223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330546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372246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330751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372837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330592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373088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330630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373322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330621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373338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330998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375522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330980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375532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331460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378553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332350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378406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332486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379299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332571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379282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332790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380632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331889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380780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332042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381700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331135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381851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331435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383670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330553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383822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330852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385609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330837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385614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330954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386308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331252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386356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331311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386830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330267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386973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330337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387499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329300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387635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329434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388698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328343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388848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328561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390435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327490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390594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327715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392190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326964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392292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327038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392910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327037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393223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327216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393226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327198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393563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327261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393823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327200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393849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327318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393970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327162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393933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327163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394118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326934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394360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326985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394609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327094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395392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327167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395365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327324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395558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327663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395266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327800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395480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327678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395675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327866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395833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327924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395853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327935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395918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327723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396170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327797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396520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328371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397031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59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328331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397356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328969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397920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328599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398491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328978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398428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329083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398707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329232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398697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328801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399263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328853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399274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328911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399408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328764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399478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69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328789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399708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328746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399867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328877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399988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328907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400071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328861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400596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328919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400732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328872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400834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329079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401274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328991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401419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328774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401370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78</w:t>
            </w:r>
            <w:r>
              <w:t>–</w:t>
            </w:r>
            <w:r w:rsidRPr="00707569">
              <w:t>79</w:t>
            </w:r>
          </w:p>
        </w:tc>
        <w:tc>
          <w:tcPr>
            <w:tcW w:w="3014" w:type="pct"/>
            <w:gridSpan w:val="3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Pa ceļu Renda</w:t>
            </w:r>
            <w:r>
              <w:t>–</w:t>
            </w:r>
            <w:r w:rsidRPr="00707569">
              <w:t>Sabile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79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328226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403724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328256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403777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328340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403713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328459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403734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328419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403830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328513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403951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328556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404270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328660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404349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328837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404343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328760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404877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89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328707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404864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328516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404944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328492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405579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328511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405724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328588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405908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328629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405928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328667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406158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328636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406167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328676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406303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328815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406358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99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328846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406892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328664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407420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328593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407400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328562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407473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328578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407622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328662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407802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328674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407827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328882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408102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328845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408546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328825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408538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109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328812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408614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328663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408593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328645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408633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328576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408597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328574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408555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328452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408513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328350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408554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328243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408499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328224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408505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328515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410082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119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328638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410742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328294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411270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327848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411248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327753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411255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327715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411310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327008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411468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326893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410933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125</w:t>
            </w:r>
            <w:r>
              <w:t>–</w:t>
            </w:r>
            <w:r w:rsidRPr="00707569">
              <w:t>126</w:t>
            </w:r>
          </w:p>
        </w:tc>
        <w:tc>
          <w:tcPr>
            <w:tcW w:w="3014" w:type="pct"/>
            <w:gridSpan w:val="3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Pa ceļu Renda</w:t>
            </w:r>
            <w:r>
              <w:t>–</w:t>
            </w:r>
            <w:r w:rsidRPr="00707569">
              <w:t>Sabile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324825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412364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324825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412471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324853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412512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129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325016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412382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325109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412579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325037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412603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132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324934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412685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133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324760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412931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134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324790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413007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135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324810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413159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324754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413268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324714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413269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324717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413311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139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324737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413310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324725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413365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324685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413426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142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324715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413709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143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324757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413808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144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324694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413827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145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324672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413935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324529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414097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324421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414057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324393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414024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149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324404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413957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324361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413939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324307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413753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152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324214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413724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153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324023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413735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154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323920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413727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154</w:t>
            </w:r>
            <w:r>
              <w:t>–</w:t>
            </w:r>
            <w:r w:rsidRPr="00707569">
              <w:t>155</w:t>
            </w:r>
          </w:p>
        </w:tc>
        <w:tc>
          <w:tcPr>
            <w:tcW w:w="3014" w:type="pct"/>
            <w:gridSpan w:val="3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Pa ceļu Sabile</w:t>
            </w:r>
            <w:r>
              <w:t>–</w:t>
            </w:r>
            <w:r w:rsidRPr="00707569">
              <w:t>Renkule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155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322931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415628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322677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415593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322659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415961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322607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416100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159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321299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415978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321191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416403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321137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416481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162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320813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416519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163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320605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416463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164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320466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417068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165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320443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417157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320453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417196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320484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417231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320515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417333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169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320533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417403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320617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417533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320660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417523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172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320671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417530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173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320669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417538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174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320634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417570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175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320699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417663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320725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417690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320680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417699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320624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417728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179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320604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417724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320598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417780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320623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417820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182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320746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417854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183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321300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417949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184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321488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418014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185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321533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418248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321481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418280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321519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418341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321559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418437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189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321578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418435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321616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418481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321904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418612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192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321857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418786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193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321752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418897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193</w:t>
            </w:r>
            <w:r>
              <w:t>–</w:t>
            </w:r>
            <w:r w:rsidRPr="00707569">
              <w:t>194</w:t>
            </w:r>
          </w:p>
        </w:tc>
        <w:tc>
          <w:tcPr>
            <w:tcW w:w="3014" w:type="pct"/>
            <w:gridSpan w:val="3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Pa ceļu Selderi</w:t>
            </w:r>
            <w:r>
              <w:t>–</w:t>
            </w:r>
            <w:r w:rsidRPr="00707569">
              <w:t>Šķērskalēji</w:t>
            </w:r>
            <w:r>
              <w:t>–</w:t>
            </w:r>
            <w:r w:rsidRPr="00707569">
              <w:t>Kurzemnieki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194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321473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422097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194</w:t>
            </w:r>
            <w:r>
              <w:t>–</w:t>
            </w:r>
            <w:r w:rsidRPr="00707569">
              <w:t>195</w:t>
            </w:r>
          </w:p>
        </w:tc>
        <w:tc>
          <w:tcPr>
            <w:tcW w:w="3014" w:type="pct"/>
            <w:gridSpan w:val="3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Pa ceļu Kurzemnieki</w:t>
            </w:r>
            <w:r>
              <w:t>–</w:t>
            </w:r>
            <w:r w:rsidRPr="00707569">
              <w:t>Kandava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195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322544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424074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322709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423972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322883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424163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322997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424199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199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323251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424459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323392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424926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323288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424995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202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323391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425250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203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323393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425330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204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323597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425362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205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323626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425480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323811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425706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324244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426567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324312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426755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209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324372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427231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324337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427245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324036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427766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212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323913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427827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212</w:t>
            </w:r>
            <w:r>
              <w:t>–</w:t>
            </w:r>
            <w:r w:rsidRPr="00707569">
              <w:t>213</w:t>
            </w:r>
          </w:p>
        </w:tc>
        <w:tc>
          <w:tcPr>
            <w:tcW w:w="3014" w:type="pct"/>
            <w:gridSpan w:val="3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Pa Abavu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213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323470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427261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214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323286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427261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215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323234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427399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322970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427328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322999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427489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322902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427811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219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321955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427138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321849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426850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321793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426778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222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321657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426738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222</w:t>
            </w:r>
            <w:r>
              <w:t>–</w:t>
            </w:r>
            <w:r w:rsidRPr="00707569">
              <w:t>223</w:t>
            </w:r>
          </w:p>
        </w:tc>
        <w:tc>
          <w:tcPr>
            <w:tcW w:w="3014" w:type="pct"/>
            <w:gridSpan w:val="3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Kandava</w:t>
            </w:r>
            <w:r>
              <w:t>–</w:t>
            </w:r>
            <w:r w:rsidRPr="00707569">
              <w:t>Aizubēji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223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321603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427408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224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321552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427442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225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321381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427455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321291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427527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321095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427498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320930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427418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229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320775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427560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320669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427541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320577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427628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232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320558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427622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233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320560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427561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234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320471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427397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235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320365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427385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320344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427164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320209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427201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319997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427038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239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319919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427018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319908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426928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241</w:t>
            </w:r>
            <w:r>
              <w:t>–</w:t>
            </w:r>
            <w:r w:rsidRPr="00707569">
              <w:t>242</w:t>
            </w:r>
          </w:p>
        </w:tc>
        <w:tc>
          <w:tcPr>
            <w:tcW w:w="3014" w:type="pct"/>
            <w:gridSpan w:val="3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Pa ceļu Kandava</w:t>
            </w:r>
            <w:r>
              <w:t>–</w:t>
            </w:r>
            <w:r w:rsidRPr="00707569">
              <w:t>Brocēni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319901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426568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242</w:t>
            </w:r>
            <w:r>
              <w:t>–</w:t>
            </w:r>
            <w:r w:rsidRPr="00707569">
              <w:t>243</w:t>
            </w:r>
          </w:p>
        </w:tc>
        <w:tc>
          <w:tcPr>
            <w:tcW w:w="3014" w:type="pct"/>
            <w:gridSpan w:val="3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Pa ceļu Teņņi</w:t>
            </w:r>
            <w:r>
              <w:t>–</w:t>
            </w:r>
            <w:r w:rsidRPr="00707569">
              <w:t>Aizdzire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242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316936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425402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243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317653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422902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244</w:t>
            </w:r>
            <w:r>
              <w:t>–</w:t>
            </w:r>
            <w:r w:rsidRPr="00707569">
              <w:t>245</w:t>
            </w:r>
          </w:p>
        </w:tc>
        <w:tc>
          <w:tcPr>
            <w:tcW w:w="3014" w:type="pct"/>
            <w:gridSpan w:val="3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Pa ceļu Aizdzire</w:t>
            </w:r>
            <w:r>
              <w:t>–</w:t>
            </w:r>
            <w:r w:rsidRPr="00707569">
              <w:t>Kalnmuiža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244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317498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422844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245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319181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420899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319728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420636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319781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420670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319959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420430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249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319931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420293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319827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420334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319630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420388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252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319564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420182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253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319435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420059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254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318855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420324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255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318801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420030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318883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420036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318918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419911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318871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419835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259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318439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419799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318378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419685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318575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419473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262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318484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418994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263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318209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419133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264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318142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418772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265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318011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418500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317681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418319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317622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418171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317137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418373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269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317089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418080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317089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418077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316833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418090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272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316763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418053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273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316737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418090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274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316614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418087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275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316643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417956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316520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417887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316544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417788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277</w:t>
            </w:r>
            <w:r>
              <w:t>–</w:t>
            </w:r>
            <w:r w:rsidRPr="00707569">
              <w:t>278</w:t>
            </w:r>
          </w:p>
        </w:tc>
        <w:tc>
          <w:tcPr>
            <w:tcW w:w="3014" w:type="pct"/>
            <w:gridSpan w:val="3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Pa Amulu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315081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416293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279</w:t>
            </w:r>
            <w:r>
              <w:t>–</w:t>
            </w:r>
            <w:r w:rsidRPr="00707569">
              <w:t>280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</w:pP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Pa Imulu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279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315128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416051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314122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415745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314039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415617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281</w:t>
            </w:r>
            <w:r>
              <w:t>–</w:t>
            </w:r>
            <w:r w:rsidRPr="00707569">
              <w:t>282</w:t>
            </w:r>
          </w:p>
        </w:tc>
        <w:tc>
          <w:tcPr>
            <w:tcW w:w="3014" w:type="pct"/>
            <w:gridSpan w:val="3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Pa ceļu Pūces</w:t>
            </w:r>
            <w:r>
              <w:t>–</w:t>
            </w:r>
            <w:r w:rsidRPr="00707569">
              <w:t>Matkule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282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315262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414794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283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315551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415113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284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316572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415851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285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316885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415272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286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316784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415200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287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316851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415095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288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316778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415050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289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316764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414888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290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316666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414641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291</w:t>
            </w:r>
          </w:p>
        </w:tc>
        <w:tc>
          <w:tcPr>
            <w:tcW w:w="150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317032</w:t>
            </w:r>
          </w:p>
        </w:tc>
        <w:tc>
          <w:tcPr>
            <w:tcW w:w="1488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414277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292</w:t>
            </w:r>
            <w:r>
              <w:t>–</w:t>
            </w:r>
            <w:r w:rsidRPr="00707569">
              <w:t>293</w:t>
            </w:r>
          </w:p>
        </w:tc>
        <w:tc>
          <w:tcPr>
            <w:tcW w:w="3014" w:type="pct"/>
            <w:gridSpan w:val="3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Pa ceļu Matkule</w:t>
            </w:r>
            <w:r>
              <w:t>–</w:t>
            </w:r>
            <w:r w:rsidRPr="00707569">
              <w:t>Sabile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317371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414072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321347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413933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321214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413815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321188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413788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321206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413339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321194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413196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321306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412740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299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321288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412699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322323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411878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322813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411549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323250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412131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323278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412224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323537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411885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323673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411779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323854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411591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323926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411511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324070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411428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309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324272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411153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324426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410770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324475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410723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324875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410644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325348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410279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325670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410117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326208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410068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326927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409771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327099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409202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326981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409021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319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326940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408911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326712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408561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326676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408532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326885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408497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326877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408423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326771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408378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326763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408331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326786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408270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326797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408169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326744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408167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326719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408250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326615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408154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326551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408189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326528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408139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326548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408126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326498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408016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326538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407998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326574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408087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326622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408076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326581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407925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326575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407809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326503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407612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326525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407576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326516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407538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326545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407475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326542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407429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326384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407266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326248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407279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326254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407211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326140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407196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349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325659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407300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325559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407302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325516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407294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325334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407189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324783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406983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324666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406974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325193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405703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325371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405598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326103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406056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326185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406039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359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326226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406007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326469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405541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326672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405355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326693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405279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326713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404516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326680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404312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326313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401143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326226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401146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326267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400693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326615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400610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369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326616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400392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326562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400094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326523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400096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326335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400219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326309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399905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326448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399900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326417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399842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326388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399355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376</w:t>
            </w:r>
            <w:r>
              <w:t>–</w:t>
            </w:r>
            <w:r w:rsidRPr="00707569">
              <w:t>377</w:t>
            </w:r>
          </w:p>
        </w:tc>
        <w:tc>
          <w:tcPr>
            <w:tcW w:w="3014" w:type="pct"/>
            <w:gridSpan w:val="3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Pa ceļu Krojas</w:t>
            </w:r>
            <w:r>
              <w:t>–</w:t>
            </w:r>
            <w:r w:rsidRPr="00707569">
              <w:t>Renda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325996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396616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326135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396357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326055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395543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325985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394972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326054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394961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326146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393716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326038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393620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326048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393591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326023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393581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325757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393642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325967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392925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326173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392993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326194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392676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326158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392504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325873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392097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325663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392114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325502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391988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325500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391849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325622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391760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325599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391660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325462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391575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325353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390796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326414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390670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326239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389440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326898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389362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326706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387749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327845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387606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327779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387068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328796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386942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328732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386413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329791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386283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329322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382494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409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330378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382357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330198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380742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331136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380622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412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330991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379319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330667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379034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330026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379122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430.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329717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376231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431.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329591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376108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432.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329513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375919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433.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329392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375933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434.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419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329189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375858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435.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328968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375847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436.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328824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375902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437.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423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328794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375891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438.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424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328666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375448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439.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425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328790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375167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440.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426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329201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374866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441.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427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329257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374688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442.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428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329296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374797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443.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429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329577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374959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444.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430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329221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372701</w:t>
            </w:r>
          </w:p>
        </w:tc>
      </w:tr>
      <w:tr w:rsidR="00196068" w:rsidRPr="00707569" w:rsidTr="00843FC6">
        <w:trPr>
          <w:tblCellSpacing w:w="7" w:type="dxa"/>
        </w:trPr>
        <w:tc>
          <w:tcPr>
            <w:tcW w:w="649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445.</w:t>
            </w:r>
          </w:p>
        </w:tc>
        <w:tc>
          <w:tcPr>
            <w:tcW w:w="1270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431</w:t>
            </w:r>
          </w:p>
        </w:tc>
        <w:tc>
          <w:tcPr>
            <w:tcW w:w="1516" w:type="pct"/>
            <w:gridSpan w:val="2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329776</w:t>
            </w:r>
          </w:p>
        </w:tc>
        <w:tc>
          <w:tcPr>
            <w:tcW w:w="1481" w:type="pct"/>
            <w:vAlign w:val="center"/>
          </w:tcPr>
          <w:p w:rsidR="00196068" w:rsidRPr="00707569" w:rsidRDefault="00196068" w:rsidP="00843FC6">
            <w:pPr>
              <w:spacing w:before="100" w:beforeAutospacing="1" w:after="100" w:afterAutospacing="1"/>
              <w:jc w:val="center"/>
            </w:pPr>
            <w:r w:rsidRPr="00707569">
              <w:t>372216</w:t>
            </w:r>
            <w:r>
              <w:t>"</w:t>
            </w:r>
          </w:p>
        </w:tc>
      </w:tr>
    </w:tbl>
    <w:p w:rsidR="00196068" w:rsidRDefault="00196068" w:rsidP="00AE41AB"/>
    <w:p w:rsidR="00196068" w:rsidRDefault="00196068" w:rsidP="00AE41AB"/>
    <w:p w:rsidR="00196068" w:rsidRDefault="00196068" w:rsidP="00AE41AB">
      <w:pPr>
        <w:rPr>
          <w:sz w:val="28"/>
          <w:szCs w:val="28"/>
        </w:rPr>
        <w:sectPr w:rsidR="00196068" w:rsidSect="00F4063E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ind w:firstLine="720"/>
        <w:rPr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13. Izteikt 12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651399">
        <w:rPr>
          <w:bCs/>
          <w:sz w:val="28"/>
          <w:szCs w:val="28"/>
        </w:rPr>
        <w:t>"</w:t>
      </w:r>
      <w:r w:rsidRPr="00553026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553026">
        <w:rPr>
          <w:b/>
          <w:bCs/>
          <w:sz w:val="28"/>
          <w:szCs w:val="28"/>
        </w:rPr>
        <w:t>Embūte</w:t>
      </w:r>
      <w:r>
        <w:rPr>
          <w:b/>
          <w:bCs/>
          <w:sz w:val="28"/>
          <w:szCs w:val="28"/>
        </w:rPr>
        <w:t>"</w:t>
      </w:r>
      <w:r w:rsidRPr="00553026">
        <w:rPr>
          <w:b/>
          <w:bCs/>
          <w:sz w:val="28"/>
          <w:szCs w:val="28"/>
        </w:rPr>
        <w:t xml:space="preserve"> robežpunktu koordinātas</w:t>
      </w:r>
    </w:p>
    <w:p w:rsidR="00196068" w:rsidRPr="00553026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378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8"/>
        <w:gridCol w:w="1075"/>
        <w:gridCol w:w="1261"/>
        <w:gridCol w:w="1270"/>
      </w:tblGrid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Nr.</w:t>
            </w:r>
            <w:r>
              <w:br/>
            </w:r>
            <w:r w:rsidRPr="00F4063E">
              <w:t>p.k.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Robež</w:t>
            </w:r>
            <w:r>
              <w:softHyphen/>
            </w:r>
            <w:r w:rsidRPr="00F4063E">
              <w:t>punkts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x koordināta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y koordināta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1.</w:t>
            </w:r>
          </w:p>
        </w:tc>
        <w:tc>
          <w:tcPr>
            <w:tcW w:w="1273" w:type="pct"/>
            <w:vAlign w:val="bottom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</w:t>
            </w:r>
          </w:p>
        </w:tc>
        <w:tc>
          <w:tcPr>
            <w:tcW w:w="1496" w:type="pct"/>
            <w:vAlign w:val="bottom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263427</w:t>
            </w:r>
          </w:p>
        </w:tc>
        <w:tc>
          <w:tcPr>
            <w:tcW w:w="1481" w:type="pct"/>
            <w:vAlign w:val="bottom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364302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</w:t>
            </w:r>
            <w:r>
              <w:t>–</w:t>
            </w:r>
            <w:r w:rsidRPr="00F4063E">
              <w:t>2</w:t>
            </w:r>
          </w:p>
        </w:tc>
        <w:tc>
          <w:tcPr>
            <w:tcW w:w="2994" w:type="pct"/>
            <w:gridSpan w:val="2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Pa ceļu Grobiņa</w:t>
            </w:r>
            <w:r>
              <w:t>–</w:t>
            </w:r>
            <w:r w:rsidRPr="00F4063E">
              <w:t>Embūte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264235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365258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264302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365237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264190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365111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264203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365101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264125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364994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264124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364942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264178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364820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264184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364536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264209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364512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264206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364477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264079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364425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263977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364427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263949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364248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264320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364026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264346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363951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264635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364022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264635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364076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264668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364095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264676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364151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264862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364210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264852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364247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264619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364258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264835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364427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265006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364902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265106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364805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265253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364805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265370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364724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30.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265451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364572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31.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30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265572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364613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32.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31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265584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364758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33.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32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265712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364786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34.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33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265764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364764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35.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34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265840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364860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35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265863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364825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37.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265911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364860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38.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37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265972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364869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39.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38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265951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365016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39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266148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365055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266439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364895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266454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364735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43.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266675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364700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44.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43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266713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364786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45.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44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266755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364803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46.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45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266976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364715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47.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46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267013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364974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48.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47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266935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364959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49.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48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266880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364966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50.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49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266835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365006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51.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50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266793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365190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51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266798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365218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53.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266829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365240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54.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53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266808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365299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54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266618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365433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266529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365472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57.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266474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365564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58.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57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266324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365568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59.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58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266263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365534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60.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59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266246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365640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61.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60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266134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365629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62.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61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266080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365655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63.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62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265815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365955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64.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63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265795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366026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65.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64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265895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366252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66.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65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265913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366382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67.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66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265567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366442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68.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67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265390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366410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69.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68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265356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366582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70.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69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265176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366596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71.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70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265041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366672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72.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71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265015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366675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73.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72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264993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366644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74.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73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264959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366659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75.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74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264911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366637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76.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75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264943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366463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77.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76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264935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366393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78.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77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264983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366315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79.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78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264982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366281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80.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79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264895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366196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81.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80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264830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366303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82.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81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264767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366289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83.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82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264723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366240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84.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83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264635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366208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85.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84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264579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366243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86.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85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264542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366219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87.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86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264511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366209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88.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87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264463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366213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89.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88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264392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366236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90.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89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264391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366099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91.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90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264319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366086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92.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91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264242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366020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93.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92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264226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365968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94.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93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264173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365906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95.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94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264124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365890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96.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95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264076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365902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97.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96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264042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365870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98.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97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264030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365666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99.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98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263970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365658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100.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99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263960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365594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101.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100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263693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365539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102.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101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263313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365585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103.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102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263272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365538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104.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103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263280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365490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105.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104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263327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365430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106.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105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263394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365390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107.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106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263420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365257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667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108.</w:t>
            </w:r>
          </w:p>
        </w:tc>
        <w:tc>
          <w:tcPr>
            <w:tcW w:w="1273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107</w:t>
            </w:r>
          </w:p>
        </w:tc>
        <w:tc>
          <w:tcPr>
            <w:tcW w:w="1496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263457</w:t>
            </w:r>
          </w:p>
        </w:tc>
        <w:tc>
          <w:tcPr>
            <w:tcW w:w="1481" w:type="pct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364592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  <w:sectPr w:rsidR="00196068" w:rsidSect="00F4063E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14. Izteikt 13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211E44">
        <w:rPr>
          <w:bCs/>
          <w:sz w:val="28"/>
          <w:szCs w:val="28"/>
        </w:rPr>
        <w:t>"</w:t>
      </w:r>
      <w:r w:rsidRPr="00553026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553026">
        <w:rPr>
          <w:b/>
          <w:bCs/>
          <w:sz w:val="28"/>
          <w:szCs w:val="28"/>
        </w:rPr>
        <w:t>Salacas ieleja</w:t>
      </w:r>
      <w:r>
        <w:rPr>
          <w:b/>
          <w:bCs/>
          <w:sz w:val="28"/>
          <w:szCs w:val="28"/>
        </w:rPr>
        <w:t>"</w:t>
      </w:r>
      <w:r w:rsidRPr="00553026">
        <w:rPr>
          <w:b/>
          <w:bCs/>
          <w:sz w:val="28"/>
          <w:szCs w:val="28"/>
        </w:rPr>
        <w:t xml:space="preserve"> robežpunktu koordinātas</w:t>
      </w:r>
    </w:p>
    <w:p w:rsidR="00196068" w:rsidRPr="00553026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sectPr w:rsidR="00196068" w:rsidSect="006E50B3">
          <w:headerReference w:type="even" r:id="rId13"/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147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4"/>
        <w:gridCol w:w="900"/>
        <w:gridCol w:w="1260"/>
        <w:gridCol w:w="1260"/>
      </w:tblGrid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Nr.</w:t>
            </w:r>
            <w:r w:rsidRPr="00F4063E">
              <w:br/>
              <w:t>p.k.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Robež</w:t>
            </w:r>
            <w:r>
              <w:softHyphen/>
            </w:r>
            <w:r w:rsidRPr="00F4063E">
              <w:t>punkts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 xml:space="preserve">x </w:t>
            </w:r>
            <w:r>
              <w:br/>
            </w:r>
            <w:r w:rsidRPr="00F4063E">
              <w:t>koordināta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y koordināta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</w:t>
            </w:r>
          </w:p>
        </w:tc>
        <w:tc>
          <w:tcPr>
            <w:tcW w:w="1246" w:type="dxa"/>
            <w:vAlign w:val="bottom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401559</w:t>
            </w:r>
          </w:p>
        </w:tc>
        <w:tc>
          <w:tcPr>
            <w:tcW w:w="1239" w:type="dxa"/>
            <w:vAlign w:val="bottom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521537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</w:t>
            </w:r>
            <w:r>
              <w:t>–</w:t>
            </w:r>
            <w:r w:rsidRPr="00F4063E">
              <w:t>2</w:t>
            </w:r>
          </w:p>
        </w:tc>
        <w:tc>
          <w:tcPr>
            <w:tcW w:w="2499" w:type="dxa"/>
            <w:gridSpan w:val="2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Pa ceļu Salacgrīva</w:t>
            </w:r>
            <w:r>
              <w:t>–</w:t>
            </w:r>
            <w:r w:rsidRPr="00F4063E">
              <w:t>Staicele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403134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527162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403243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527096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403800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527217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404612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527261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404599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527163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405194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527223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405956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527309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405898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527129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406328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527066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406330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527110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406367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527100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406360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527056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408170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526780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408224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526666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408639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526709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408649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526691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408857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526747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408918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527024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408939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527190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</w:t>
            </w:r>
            <w:r>
              <w:t>–</w:t>
            </w:r>
            <w:r w:rsidRPr="00F4063E">
              <w:t>21</w:t>
            </w:r>
          </w:p>
        </w:tc>
        <w:tc>
          <w:tcPr>
            <w:tcW w:w="2499" w:type="dxa"/>
            <w:gridSpan w:val="2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Pa ceļu Vecsalaca</w:t>
            </w:r>
            <w:r>
              <w:t>–</w:t>
            </w:r>
            <w:r w:rsidRPr="00F4063E">
              <w:t>Mērnieki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413150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529780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</w:t>
            </w:r>
            <w:r>
              <w:t>–</w:t>
            </w:r>
            <w:r w:rsidRPr="00F4063E">
              <w:t>22</w:t>
            </w:r>
          </w:p>
        </w:tc>
        <w:tc>
          <w:tcPr>
            <w:tcW w:w="2499" w:type="dxa"/>
            <w:gridSpan w:val="2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Pa ceļu Ainaži</w:t>
            </w:r>
            <w:r>
              <w:t>–</w:t>
            </w:r>
            <w:r w:rsidRPr="00F4063E">
              <w:t>Staicele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410983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544009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411089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544382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411037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544392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411023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544630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410985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544999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411243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545055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411489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545476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411231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545906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411389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546113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411328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546232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31</w:t>
            </w:r>
            <w:r>
              <w:t>–</w:t>
            </w:r>
            <w:r w:rsidRPr="00F4063E">
              <w:t>32</w:t>
            </w:r>
          </w:p>
        </w:tc>
        <w:tc>
          <w:tcPr>
            <w:tcW w:w="2499" w:type="dxa"/>
            <w:gridSpan w:val="2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Pa ceļu Staicele</w:t>
            </w:r>
            <w:r>
              <w:t>–</w:t>
            </w:r>
            <w:r w:rsidRPr="00F4063E">
              <w:t>Mazsalaca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412916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546920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32</w:t>
            </w:r>
            <w:r>
              <w:t>–</w:t>
            </w:r>
            <w:r w:rsidRPr="00F4063E">
              <w:t>33</w:t>
            </w:r>
          </w:p>
        </w:tc>
        <w:tc>
          <w:tcPr>
            <w:tcW w:w="2499" w:type="dxa"/>
            <w:gridSpan w:val="2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Pa ceļu Staicele</w:t>
            </w:r>
            <w:r>
              <w:t>–</w:t>
            </w:r>
            <w:r w:rsidRPr="00F4063E">
              <w:t>Ramata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420029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554285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420122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554291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419926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554657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420173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554802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420176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554902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419990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554821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419951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554832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419975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554905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419958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555205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419926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555361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419857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555353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419833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555633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419885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555655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419985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555787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420016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555854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420051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555848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420079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555880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420377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555872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420459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555853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420502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555861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420542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555887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420699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555795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420654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555640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420718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555595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420784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555705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420768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555770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420785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555891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420816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555922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420853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555923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420841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555950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420798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555945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420773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555963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420744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555977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420665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555962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420605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555972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420587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555987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69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420593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556013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420575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556013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420719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556370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420609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556497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72</w:t>
            </w:r>
            <w:r>
              <w:t>–</w:t>
            </w:r>
            <w:r w:rsidRPr="00F4063E">
              <w:t>73</w:t>
            </w:r>
          </w:p>
        </w:tc>
        <w:tc>
          <w:tcPr>
            <w:tcW w:w="2499" w:type="dxa"/>
            <w:gridSpan w:val="2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Pa ceļu Staicele</w:t>
            </w:r>
            <w:r>
              <w:t>–</w:t>
            </w:r>
            <w:r w:rsidRPr="00F4063E">
              <w:t>Ramata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421806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557950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421790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558006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421776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558004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421760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557986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421730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557982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421706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558004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421613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557982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79</w:t>
            </w:r>
            <w:r>
              <w:t>–</w:t>
            </w:r>
            <w:r w:rsidRPr="00F4063E">
              <w:t>80</w:t>
            </w:r>
          </w:p>
        </w:tc>
        <w:tc>
          <w:tcPr>
            <w:tcW w:w="2499" w:type="dxa"/>
            <w:gridSpan w:val="2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Pa Ramatas upi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421060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557964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421115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558218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420854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558197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420808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558615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420998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558629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420975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559187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421068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559551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421179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559552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421044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559944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89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420976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559960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420583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559607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420519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559787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420391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559905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419954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559822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420045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559916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419933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560178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419924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560214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419954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560316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419864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560511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99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419813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560489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419600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560588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419540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560698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419163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560683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419154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560803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418793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560888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418567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560832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418639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560131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418344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559972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418043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559952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109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418047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560181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417936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560339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417899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560340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417888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560434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417863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560462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417762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560495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417758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560448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417608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560386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417599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560402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417587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560505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119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417535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560525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417389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560507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416960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559873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416520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559833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416509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559819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416264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559804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416200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559655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416116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559640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415872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559695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415759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559760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129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415026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559700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414958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560562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414661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560628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414660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560526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414388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560531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414372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560504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414350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560504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414331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560650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414369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560645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414038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561128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139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413958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561297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414050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561437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414138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561367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414206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561520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414069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561707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413921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561612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413874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561604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413813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561579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413706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561458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413625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561451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149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413611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561343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413591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561304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413572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561294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413570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561220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413518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561236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413445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561229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413385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561282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413345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561269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413268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561297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413222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561297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159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413185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561322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413174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561302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413106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561317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413090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561333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413045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561304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412983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561313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412944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561306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412898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561266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412871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561251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412871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561206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169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412945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561196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412965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561222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413003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561222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413022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561205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413058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561232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413138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561222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413174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561231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413204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561196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413231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561231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413278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561221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179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413291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561186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413357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561188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413395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561100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413506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561160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413543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561149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413549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561135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413538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561107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413609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561039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413615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561019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413598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560995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189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413558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560985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413560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560949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413619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560962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413636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560949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413635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560928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413623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560906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413557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560864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413602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560715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413605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560512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413604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560288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199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413642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560184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413641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560106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413622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560026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413585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560034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413492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559952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413594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559933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413577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559904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413529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559851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413436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559753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413707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559721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209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413712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559678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413616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559605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413554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559611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413529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559605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413507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559575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413462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559605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413395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559584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413370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559519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413375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559443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413391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559438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219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413456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559450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413462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559472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413548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559472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413548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559524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413620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559546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413671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559495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413756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559524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413828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559454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413827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559407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413880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559414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229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413900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559408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413891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559099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413910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559097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414074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559178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414114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559330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414933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559169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414787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558489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415486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558375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415544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558423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416315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558302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239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416413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558836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417572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558656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417662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559243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419303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558917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419193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558220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243</w:t>
            </w:r>
            <w:r>
              <w:t>–</w:t>
            </w:r>
            <w:r w:rsidRPr="00F4063E">
              <w:t>244</w:t>
            </w:r>
          </w:p>
        </w:tc>
        <w:tc>
          <w:tcPr>
            <w:tcW w:w="2499" w:type="dxa"/>
            <w:gridSpan w:val="2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Pa Nētrenes upi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419581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558385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419575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558000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419530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557798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420061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557710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419982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557168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249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419643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557225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419643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556842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419747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556835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419913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556747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419716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556384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419829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556247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419807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556088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419245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556194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418543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552424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418403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552328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259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418416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552298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418388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552226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418282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552186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418292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552141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418230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552031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418222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551987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418259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551874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418274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551775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418260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551763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418233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551601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269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418208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551556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418153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551658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418038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551639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417975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551686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417871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551702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417931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551603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417932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551569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418087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551447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418080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551398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418119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551361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279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418160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551356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418175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551334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418146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551306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418150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551266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291.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283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418241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551179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292.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284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418217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551103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293.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285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418276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550948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294.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286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418354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550953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295.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287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418381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550717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296.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288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418357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550685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297.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289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418381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550564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298.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290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417971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550164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299.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291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417906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550137</w:t>
            </w:r>
          </w:p>
        </w:tc>
      </w:tr>
      <w:tr w:rsidR="00196068" w:rsidRPr="00F4063E" w:rsidTr="00843FC6">
        <w:trPr>
          <w:tblCellSpacing w:w="7" w:type="dxa"/>
        </w:trPr>
        <w:tc>
          <w:tcPr>
            <w:tcW w:w="563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300.</w:t>
            </w:r>
          </w:p>
        </w:tc>
        <w:tc>
          <w:tcPr>
            <w:tcW w:w="886" w:type="dxa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292</w:t>
            </w:r>
          </w:p>
        </w:tc>
        <w:tc>
          <w:tcPr>
            <w:tcW w:w="1246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417954</w:t>
            </w:r>
          </w:p>
        </w:tc>
        <w:tc>
          <w:tcPr>
            <w:tcW w:w="1239" w:type="dxa"/>
            <w:vAlign w:val="center"/>
          </w:tcPr>
          <w:p w:rsidR="00196068" w:rsidRPr="00F4063E" w:rsidRDefault="00196068" w:rsidP="00843FC6">
            <w:pPr>
              <w:spacing w:before="100" w:beforeAutospacing="1" w:after="100" w:afterAutospacing="1"/>
              <w:jc w:val="center"/>
            </w:pPr>
            <w:r w:rsidRPr="00F4063E">
              <w:t>550020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301.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293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417922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549995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302.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294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417878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549864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303.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295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417792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549724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304.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296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417751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549621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305.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297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417445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549501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306.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298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417376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549396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307.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299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417553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549105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308.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300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417486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548839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309.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301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417463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548530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310.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302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417434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548413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311.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303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417255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548153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312.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304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417228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548140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313.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305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417073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548125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314.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306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416877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548086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315.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307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416752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548132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316.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308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416439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548225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317.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309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416316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548173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318.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310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416251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548120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319.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311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416200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548023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320.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312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416169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547993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321.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313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416112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547970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322.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314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415944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547964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323.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315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415857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547926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324.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316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415779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547866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325.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317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415634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547685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326.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318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415610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547686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327.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319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415549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547756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328.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320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415474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547722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329.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321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415156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547709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330.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322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415037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547800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331.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323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414842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548157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332.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324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414770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548048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333.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325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414741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548032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334.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326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414546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548000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335.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327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414464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547994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336.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328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414058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548045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337.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329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413981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548028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338.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330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413502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547759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339.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331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413444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547705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340.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332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413304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547407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341.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333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413152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547340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342.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334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412859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547313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343.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335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412796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547252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344.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336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412767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547235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345.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337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412697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547321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346.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338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412427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547280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347.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339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412287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547187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348.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340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412188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547135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349.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341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412038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547114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350.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342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411972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547127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351.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343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411883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546964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352.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344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411586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546738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353.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345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411492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546717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354.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346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411302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546921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355.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347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411301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547169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356.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348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411254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547372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357.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349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410980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547256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358.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350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410700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547302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359.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351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410667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547034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360.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352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410573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546967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361.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353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410404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546908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362.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354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410163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546660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363.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355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410104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546643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364.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356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410087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546431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365.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357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409617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546477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366.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358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409574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546119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367.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359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409350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546188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368.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360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409170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545831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369.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361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409894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544441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370.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362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410022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544328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371.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362</w:t>
            </w:r>
            <w:r>
              <w:t>–</w:t>
            </w:r>
            <w:r w:rsidRPr="00C51C0F">
              <w:t>363</w:t>
            </w:r>
          </w:p>
        </w:tc>
        <w:tc>
          <w:tcPr>
            <w:tcW w:w="2499" w:type="dxa"/>
            <w:gridSpan w:val="2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Pa ceļu Staicele</w:t>
            </w:r>
            <w:r>
              <w:t>–</w:t>
            </w:r>
            <w:r w:rsidRPr="00C51C0F">
              <w:t>Salacgrīva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372.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363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414641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538942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373.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364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414427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538244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374.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365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414724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538155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375.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366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414724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538139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376.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367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415473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537954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377.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368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415173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537384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378.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369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415209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537321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379.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370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415740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537385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380.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371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415574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536588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381.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372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414783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535503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382.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373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414807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535468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383.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374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414649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535263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384.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375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414488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535412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385.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376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414063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535513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386.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377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413877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534633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387.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378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414130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534462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388.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379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414050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534447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389.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380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413905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534266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390.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381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413783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534296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391.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382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413772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534098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392.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383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413783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534007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393.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384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413550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533941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394.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385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413450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533636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395.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386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413549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533277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396.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387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413286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532800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397.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388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413205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532724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398.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389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412709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532395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399.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390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412483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532359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400.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391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412334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531902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401.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392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412323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531597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402.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393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412024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530763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403.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394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411943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530615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404.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395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411730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530411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405.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396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411526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529961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406.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397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411504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529749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407.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398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411296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529377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408.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399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411100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529299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409.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400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410853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529286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410.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401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410386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529028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411.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402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410312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529245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412.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403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410049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529243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404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409968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529281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405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409884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529184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415.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406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409896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529168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416.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407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409950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529150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417.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408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409952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529112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418.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409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409401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529247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419.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410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409255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528547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420.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411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408214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528777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421.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412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408069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528134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422.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413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407763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528201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423.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414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407493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528225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424.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415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407347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528269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425.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416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407238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528247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426.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417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407269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528309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427.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418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406337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528500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428.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419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406453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527928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429.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420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406433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527915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430.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421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406304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527924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431.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422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405980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528061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432.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423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405896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528054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433.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424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405578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528154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434.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425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405103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528253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435.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426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404687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528277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436.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427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404380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528287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437.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428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404165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528446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438.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429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404048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528465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439.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430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403265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528262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440.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431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403055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528167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441.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432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402923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528143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442.</w:t>
            </w:r>
          </w:p>
        </w:tc>
        <w:tc>
          <w:tcPr>
            <w:tcW w:w="886" w:type="dxa"/>
          </w:tcPr>
          <w:p w:rsidR="00196068" w:rsidRPr="00437A0A" w:rsidRDefault="00196068" w:rsidP="00843FC6">
            <w:pPr>
              <w:spacing w:before="100" w:beforeAutospacing="1" w:after="100" w:afterAutospacing="1"/>
              <w:jc w:val="center"/>
              <w:rPr>
                <w:spacing w:val="-2"/>
              </w:rPr>
            </w:pPr>
            <w:r w:rsidRPr="00437A0A">
              <w:rPr>
                <w:spacing w:val="-2"/>
              </w:rPr>
              <w:t>432–433</w:t>
            </w:r>
          </w:p>
        </w:tc>
        <w:tc>
          <w:tcPr>
            <w:tcW w:w="2499" w:type="dxa"/>
            <w:gridSpan w:val="2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Pa ceļu Korģene</w:t>
            </w:r>
            <w:r>
              <w:t>–</w:t>
            </w:r>
            <w:r w:rsidRPr="00C51C0F">
              <w:t>Salacgrīva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443.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433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400898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521341</w:t>
            </w:r>
          </w:p>
        </w:tc>
      </w:tr>
      <w:tr w:rsidR="00196068" w:rsidRPr="00C51C0F" w:rsidTr="00843FC6">
        <w:trPr>
          <w:tblCellSpacing w:w="7" w:type="dxa"/>
        </w:trPr>
        <w:tc>
          <w:tcPr>
            <w:tcW w:w="563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444.</w:t>
            </w:r>
          </w:p>
        </w:tc>
        <w:tc>
          <w:tcPr>
            <w:tcW w:w="886" w:type="dxa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434</w:t>
            </w:r>
          </w:p>
        </w:tc>
        <w:tc>
          <w:tcPr>
            <w:tcW w:w="1246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401170</w:t>
            </w:r>
          </w:p>
        </w:tc>
        <w:tc>
          <w:tcPr>
            <w:tcW w:w="1239" w:type="dxa"/>
            <w:vAlign w:val="center"/>
          </w:tcPr>
          <w:p w:rsidR="00196068" w:rsidRPr="00C51C0F" w:rsidRDefault="00196068" w:rsidP="00843FC6">
            <w:pPr>
              <w:spacing w:before="100" w:beforeAutospacing="1" w:after="100" w:afterAutospacing="1"/>
              <w:jc w:val="center"/>
            </w:pPr>
            <w:r w:rsidRPr="00C51C0F">
              <w:t>521318</w:t>
            </w:r>
            <w:r>
              <w:t>"</w:t>
            </w:r>
          </w:p>
        </w:tc>
      </w:tr>
    </w:tbl>
    <w:p w:rsidR="00196068" w:rsidRDefault="00196068" w:rsidP="00AE41AB"/>
    <w:p w:rsidR="00196068" w:rsidRDefault="00196068" w:rsidP="00AE41AB"/>
    <w:p w:rsidR="00196068" w:rsidRDefault="00196068" w:rsidP="00AE41AB">
      <w:pPr>
        <w:rPr>
          <w:sz w:val="28"/>
          <w:szCs w:val="28"/>
        </w:rPr>
        <w:sectPr w:rsidR="00196068" w:rsidSect="00C51C0F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ind w:firstLine="720"/>
        <w:rPr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15. Izteikt 14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E3441F">
        <w:rPr>
          <w:bCs/>
          <w:sz w:val="28"/>
          <w:szCs w:val="28"/>
        </w:rPr>
        <w:t>"</w:t>
      </w:r>
      <w:r w:rsidRPr="002D1605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2D1605">
        <w:rPr>
          <w:b/>
          <w:bCs/>
          <w:sz w:val="28"/>
          <w:szCs w:val="28"/>
        </w:rPr>
        <w:t>Istras pauguraine</w:t>
      </w:r>
      <w:r>
        <w:rPr>
          <w:b/>
          <w:bCs/>
          <w:sz w:val="28"/>
          <w:szCs w:val="28"/>
        </w:rPr>
        <w:t>"</w:t>
      </w:r>
      <w:r w:rsidRPr="002D1605">
        <w:rPr>
          <w:b/>
          <w:bCs/>
          <w:sz w:val="28"/>
          <w:szCs w:val="28"/>
        </w:rPr>
        <w:t xml:space="preserve"> robežpunktu koordinātas</w:t>
      </w:r>
    </w:p>
    <w:p w:rsidR="00196068" w:rsidRPr="002D1605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sz w:val="28"/>
          <w:szCs w:val="28"/>
        </w:rPr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147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56"/>
        <w:gridCol w:w="860"/>
        <w:gridCol w:w="1299"/>
        <w:gridCol w:w="1289"/>
      </w:tblGrid>
      <w:tr w:rsidR="00196068" w:rsidRPr="00203641" w:rsidTr="00843FC6">
        <w:trPr>
          <w:tblCellSpacing w:w="7" w:type="dxa"/>
        </w:trPr>
        <w:tc>
          <w:tcPr>
            <w:tcW w:w="671" w:type="pct"/>
            <w:vAlign w:val="center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Nr.</w:t>
            </w:r>
            <w:r w:rsidRPr="00203641">
              <w:br/>
              <w:t>p.k.</w:t>
            </w:r>
          </w:p>
        </w:tc>
        <w:tc>
          <w:tcPr>
            <w:tcW w:w="1061" w:type="pct"/>
            <w:vAlign w:val="center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Robež</w:t>
            </w:r>
            <w:r>
              <w:softHyphen/>
            </w:r>
            <w:r w:rsidRPr="00203641">
              <w:t>punkts</w:t>
            </w:r>
          </w:p>
        </w:tc>
        <w:tc>
          <w:tcPr>
            <w:tcW w:w="1610" w:type="pct"/>
            <w:vAlign w:val="center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 xml:space="preserve">x </w:t>
            </w:r>
            <w:r>
              <w:br/>
            </w:r>
            <w:r w:rsidRPr="00203641">
              <w:t>koordināta</w:t>
            </w:r>
          </w:p>
        </w:tc>
        <w:tc>
          <w:tcPr>
            <w:tcW w:w="1571" w:type="pct"/>
            <w:vAlign w:val="center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y koordināta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241447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749392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241738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749533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241772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749503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241798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749322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241870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749309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6.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6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241872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749126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241890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749076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8.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8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241986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749079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9.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9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241992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749213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10.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10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242081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749209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11.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11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242060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749064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12.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12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242247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749038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13.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13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242154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748906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14.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14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242312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748939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15.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15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242488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749023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16.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16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242589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749018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17.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17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242815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748936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18.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18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242877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748933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19.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19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242946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748964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20.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20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243108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748962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21.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21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243172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748941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22.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22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243400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748765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23.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23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243315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748608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243387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748580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25.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25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243593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748684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26.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26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243640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748664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27.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27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243630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748461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28.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28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243725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748474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29.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29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243803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748462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30.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30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243906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748478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31.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31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244025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748411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32.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32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244045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748408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33.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33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244195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748452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34.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34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244211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748469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35.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35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244285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748478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36.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36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244516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748592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37.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37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244591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748601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38.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38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244637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748540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39.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39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244602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748355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40.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40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244551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748366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41.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41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244475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748346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42.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42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244470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748240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43.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43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244382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748099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44.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44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244433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748009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45.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45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244509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748092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46.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46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244544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748174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47.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47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244638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748197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48.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48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244684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748336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49.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49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244854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748297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50.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50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244957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748312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51.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51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245064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748373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52.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52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245170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748398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53.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53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245235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748361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54.</w:t>
            </w:r>
          </w:p>
        </w:tc>
        <w:tc>
          <w:tcPr>
            <w:tcW w:w="106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53</w:t>
            </w:r>
            <w:r>
              <w:t>–</w:t>
            </w:r>
            <w:r w:rsidRPr="00203641">
              <w:t>54</w:t>
            </w:r>
          </w:p>
        </w:tc>
        <w:tc>
          <w:tcPr>
            <w:tcW w:w="3198" w:type="pct"/>
            <w:gridSpan w:val="2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Pa ceļu Soboļina</w:t>
            </w:r>
            <w:r>
              <w:t>–</w:t>
            </w:r>
            <w:r w:rsidRPr="00203641">
              <w:t>Luni</w:t>
            </w:r>
            <w:r>
              <w:t>–</w:t>
            </w:r>
            <w:r w:rsidRPr="00203641">
              <w:t>Beļejevo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55.</w:t>
            </w:r>
          </w:p>
        </w:tc>
        <w:tc>
          <w:tcPr>
            <w:tcW w:w="106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54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244395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751431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56.</w:t>
            </w:r>
          </w:p>
        </w:tc>
        <w:tc>
          <w:tcPr>
            <w:tcW w:w="106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55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244288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751358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57.</w:t>
            </w:r>
          </w:p>
        </w:tc>
        <w:tc>
          <w:tcPr>
            <w:tcW w:w="106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56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244212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751439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58.</w:t>
            </w:r>
          </w:p>
        </w:tc>
        <w:tc>
          <w:tcPr>
            <w:tcW w:w="106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57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243928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751560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59.</w:t>
            </w:r>
          </w:p>
        </w:tc>
        <w:tc>
          <w:tcPr>
            <w:tcW w:w="106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57</w:t>
            </w:r>
            <w:r>
              <w:t>–</w:t>
            </w:r>
            <w:r w:rsidRPr="00203641">
              <w:t>58</w:t>
            </w:r>
          </w:p>
        </w:tc>
        <w:tc>
          <w:tcPr>
            <w:tcW w:w="3198" w:type="pct"/>
            <w:gridSpan w:val="2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Pa Šķaunes ezera krastu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60.</w:t>
            </w:r>
          </w:p>
        </w:tc>
        <w:tc>
          <w:tcPr>
            <w:tcW w:w="106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58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241586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750949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61.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59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241397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750954</w:t>
            </w:r>
          </w:p>
        </w:tc>
      </w:tr>
      <w:tr w:rsidR="00196068" w:rsidRPr="00203641" w:rsidTr="00843FC6">
        <w:trPr>
          <w:tblCellSpacing w:w="7" w:type="dxa"/>
        </w:trPr>
        <w:tc>
          <w:tcPr>
            <w:tcW w:w="671" w:type="pct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62.</w:t>
            </w:r>
          </w:p>
        </w:tc>
        <w:tc>
          <w:tcPr>
            <w:tcW w:w="106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60</w:t>
            </w:r>
          </w:p>
        </w:tc>
        <w:tc>
          <w:tcPr>
            <w:tcW w:w="1610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241374</w:t>
            </w:r>
          </w:p>
        </w:tc>
        <w:tc>
          <w:tcPr>
            <w:tcW w:w="1571" w:type="pct"/>
            <w:vAlign w:val="bottom"/>
          </w:tcPr>
          <w:p w:rsidR="00196068" w:rsidRPr="00203641" w:rsidRDefault="00196068" w:rsidP="00843FC6">
            <w:pPr>
              <w:spacing w:before="100" w:beforeAutospacing="1" w:after="100" w:afterAutospacing="1"/>
              <w:jc w:val="center"/>
            </w:pPr>
            <w:r w:rsidRPr="00203641">
              <w:t>749615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  <w:sectPr w:rsidR="00196068" w:rsidSect="00203641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ind w:firstLine="720"/>
        <w:rPr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16. Izteikt 15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F072BE">
        <w:rPr>
          <w:bCs/>
          <w:sz w:val="28"/>
          <w:szCs w:val="28"/>
        </w:rPr>
        <w:t>"</w:t>
      </w:r>
      <w:r w:rsidRPr="002D1605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2D1605">
        <w:rPr>
          <w:b/>
          <w:bCs/>
          <w:sz w:val="28"/>
          <w:szCs w:val="28"/>
        </w:rPr>
        <w:t>Gaiziņkalns</w:t>
      </w:r>
      <w:r>
        <w:rPr>
          <w:b/>
          <w:bCs/>
          <w:sz w:val="28"/>
          <w:szCs w:val="28"/>
        </w:rPr>
        <w:t>"</w:t>
      </w:r>
      <w:r w:rsidRPr="002D1605">
        <w:rPr>
          <w:b/>
          <w:bCs/>
          <w:sz w:val="28"/>
          <w:szCs w:val="28"/>
        </w:rPr>
        <w:t xml:space="preserve"> robežpunktu koordinātas</w:t>
      </w:r>
    </w:p>
    <w:p w:rsidR="00196068" w:rsidRPr="002D1605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147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58"/>
        <w:gridCol w:w="864"/>
        <w:gridCol w:w="1312"/>
        <w:gridCol w:w="1270"/>
      </w:tblGrid>
      <w:tr w:rsidR="00196068" w:rsidRPr="009A307C" w:rsidTr="00843FC6">
        <w:trPr>
          <w:tblCellSpacing w:w="7" w:type="dxa"/>
        </w:trPr>
        <w:tc>
          <w:tcPr>
            <w:tcW w:w="673" w:type="pct"/>
            <w:vAlign w:val="center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Nr.</w:t>
            </w:r>
            <w:r w:rsidRPr="009A307C">
              <w:br/>
              <w:t>p.k.</w:t>
            </w:r>
          </w:p>
        </w:tc>
        <w:tc>
          <w:tcPr>
            <w:tcW w:w="1065" w:type="pct"/>
            <w:vAlign w:val="center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Robež</w:t>
            </w:r>
            <w:r>
              <w:softHyphen/>
            </w:r>
            <w:r w:rsidRPr="009A307C">
              <w:t>punkts</w:t>
            </w:r>
          </w:p>
        </w:tc>
        <w:tc>
          <w:tcPr>
            <w:tcW w:w="1627" w:type="pct"/>
            <w:vAlign w:val="center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 xml:space="preserve">x </w:t>
            </w:r>
            <w:r>
              <w:br/>
            </w:r>
            <w:r w:rsidRPr="009A307C">
              <w:t>koordināta</w:t>
            </w:r>
          </w:p>
        </w:tc>
        <w:tc>
          <w:tcPr>
            <w:tcW w:w="1547" w:type="pct"/>
            <w:vAlign w:val="center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 xml:space="preserve">y </w:t>
            </w:r>
            <w:r>
              <w:br/>
            </w:r>
            <w:r w:rsidRPr="009A307C">
              <w:t>koordināta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304714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615807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2.</w:t>
            </w:r>
          </w:p>
        </w:tc>
        <w:tc>
          <w:tcPr>
            <w:tcW w:w="1065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</w:t>
            </w:r>
            <w:r>
              <w:t>–</w:t>
            </w:r>
            <w:r w:rsidRPr="009A307C">
              <w:t>2</w:t>
            </w:r>
          </w:p>
        </w:tc>
        <w:tc>
          <w:tcPr>
            <w:tcW w:w="3192" w:type="pct"/>
            <w:gridSpan w:val="2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Pa ceļu Vestiena</w:t>
            </w:r>
            <w:r>
              <w:t>–</w:t>
            </w:r>
            <w:r w:rsidRPr="009A307C">
              <w:t>Garkāji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3.</w:t>
            </w:r>
          </w:p>
        </w:tc>
        <w:tc>
          <w:tcPr>
            <w:tcW w:w="1065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305872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619125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4.</w:t>
            </w:r>
          </w:p>
        </w:tc>
        <w:tc>
          <w:tcPr>
            <w:tcW w:w="1065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</w:t>
            </w:r>
            <w:r>
              <w:t>–</w:t>
            </w:r>
            <w:r w:rsidRPr="009A307C">
              <w:t>3</w:t>
            </w:r>
          </w:p>
        </w:tc>
        <w:tc>
          <w:tcPr>
            <w:tcW w:w="3192" w:type="pct"/>
            <w:gridSpan w:val="2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Pa ceļu Garkāji</w:t>
            </w:r>
            <w:r>
              <w:t>–</w:t>
            </w:r>
            <w:r w:rsidRPr="009A307C">
              <w:t>Viestēni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309609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619125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309275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619352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309088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619429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309300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619630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309320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619734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10.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309359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619782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11.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309532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619804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12.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10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309531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620003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13.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11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309619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620017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14.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12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309739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620228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15.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13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309780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620249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16.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14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309414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620485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17.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15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309293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620540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18.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16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308916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620618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19.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17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308846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620653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20.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18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308836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620737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21.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19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308905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620882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22.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20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308963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620930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23.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21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308967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621094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24.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22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309056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621214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25.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23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309074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621284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26.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24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309040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621378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27.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25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308819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621547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28.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26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308912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621687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29.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27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308523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621861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28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308366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621741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31.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29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308270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621825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32.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308265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621819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33.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31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308207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621885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34.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32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308123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621835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35.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33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307835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621927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36.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34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307775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621926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37.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35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307645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622006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38.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36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307578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622011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39.</w:t>
            </w:r>
          </w:p>
        </w:tc>
        <w:tc>
          <w:tcPr>
            <w:tcW w:w="1065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36</w:t>
            </w:r>
            <w:r>
              <w:t>–</w:t>
            </w:r>
            <w:r w:rsidRPr="009A307C">
              <w:t>37</w:t>
            </w:r>
          </w:p>
        </w:tc>
        <w:tc>
          <w:tcPr>
            <w:tcW w:w="3192" w:type="pct"/>
            <w:gridSpan w:val="2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Pa ceļu Viesiena</w:t>
            </w:r>
            <w:r>
              <w:t>–</w:t>
            </w:r>
            <w:r w:rsidRPr="009A307C">
              <w:t>Vestiena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40.</w:t>
            </w:r>
          </w:p>
        </w:tc>
        <w:tc>
          <w:tcPr>
            <w:tcW w:w="1065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37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306306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620418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41.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38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306264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620482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42.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39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306241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620577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43.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40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306149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620669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44.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41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306025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620707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45.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42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305917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620711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46.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43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305849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620757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47.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44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305805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620854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48.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45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305449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621118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49.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46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305432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621145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50.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47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305315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621488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51.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48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305223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621551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52.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49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305087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621590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53.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50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304925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621592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54.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51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304814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621647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55.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52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304741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621664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56.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53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304763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621612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57.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54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304689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621147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58.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55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304725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621059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59.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56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304720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620914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60.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57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304648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620792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58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304637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620622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59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304581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620467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63.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60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304587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620377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64.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304794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620128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65.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304724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620105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66.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63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304633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620100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67.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64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304402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620130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68.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65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304297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620149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69.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66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304114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620141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70.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67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303971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619938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71.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68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303897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619863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72.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69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303846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619847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73.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70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303688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619843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74.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71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303474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619757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75.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72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303454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619747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76.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73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303464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619126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77.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74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303280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619124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78.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75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303250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618890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79.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76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303330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618883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80.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77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303486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618774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81.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78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303497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618490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82.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79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303490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618432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83.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80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303357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618443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84.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81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303036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618520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85.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82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302967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618527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86.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83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302490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618427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87.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84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302667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617983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88.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85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302845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617725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89.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86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303023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617568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90.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87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303025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616026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91.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88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303337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616099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92.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89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303423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616032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93.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90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303442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615978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94.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91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303490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615964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95.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92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303538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615992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96.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93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303560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616040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97.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94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303620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616083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98.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95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303815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616157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99.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96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303848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616133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100.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97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303864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616069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101.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98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304125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615805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102.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99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304189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615768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103.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100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304189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615768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104.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101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304241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615671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105.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102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304308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615647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106.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103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304388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615659</w:t>
            </w:r>
          </w:p>
        </w:tc>
      </w:tr>
      <w:tr w:rsidR="00196068" w:rsidRPr="009A307C" w:rsidTr="00843FC6">
        <w:trPr>
          <w:tblCellSpacing w:w="7" w:type="dxa"/>
        </w:trPr>
        <w:tc>
          <w:tcPr>
            <w:tcW w:w="673" w:type="pct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107.</w:t>
            </w:r>
          </w:p>
        </w:tc>
        <w:tc>
          <w:tcPr>
            <w:tcW w:w="1065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104</w:t>
            </w:r>
          </w:p>
        </w:tc>
        <w:tc>
          <w:tcPr>
            <w:tcW w:w="162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304609</w:t>
            </w:r>
          </w:p>
        </w:tc>
        <w:tc>
          <w:tcPr>
            <w:tcW w:w="1547" w:type="pct"/>
            <w:vAlign w:val="bottom"/>
          </w:tcPr>
          <w:p w:rsidR="00196068" w:rsidRPr="009A307C" w:rsidRDefault="00196068" w:rsidP="00843FC6">
            <w:pPr>
              <w:spacing w:before="100" w:beforeAutospacing="1" w:after="100" w:afterAutospacing="1"/>
              <w:jc w:val="center"/>
            </w:pPr>
            <w:r w:rsidRPr="009A307C">
              <w:t>615747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  <w:sectPr w:rsidR="00196068" w:rsidSect="009A307C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ind w:firstLine="720"/>
        <w:rPr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17. Izteikt 16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F072BE">
        <w:rPr>
          <w:bCs/>
          <w:sz w:val="28"/>
          <w:szCs w:val="28"/>
        </w:rPr>
        <w:t>"</w:t>
      </w:r>
      <w:r w:rsidRPr="002D1605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2D1605">
        <w:rPr>
          <w:b/>
          <w:bCs/>
          <w:sz w:val="28"/>
          <w:szCs w:val="28"/>
        </w:rPr>
        <w:t>Cirīša ezers</w:t>
      </w:r>
      <w:r>
        <w:rPr>
          <w:b/>
          <w:bCs/>
          <w:sz w:val="28"/>
          <w:szCs w:val="28"/>
        </w:rPr>
        <w:t>"</w:t>
      </w:r>
      <w:r w:rsidRPr="002D1605">
        <w:rPr>
          <w:b/>
          <w:bCs/>
          <w:sz w:val="28"/>
          <w:szCs w:val="28"/>
        </w:rPr>
        <w:t xml:space="preserve"> robežpunktu koordinātas</w:t>
      </w:r>
    </w:p>
    <w:p w:rsidR="00196068" w:rsidRPr="002D1605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147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69"/>
        <w:gridCol w:w="875"/>
        <w:gridCol w:w="1223"/>
        <w:gridCol w:w="1337"/>
      </w:tblGrid>
      <w:tr w:rsidR="00196068" w:rsidRPr="00BA4C5B" w:rsidTr="00843FC6">
        <w:trPr>
          <w:tblCellSpacing w:w="7" w:type="dxa"/>
        </w:trPr>
        <w:tc>
          <w:tcPr>
            <w:tcW w:w="548" w:type="dxa"/>
            <w:vAlign w:val="center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Nr.</w:t>
            </w:r>
            <w:r w:rsidRPr="00BA4C5B">
              <w:br/>
              <w:t>p.k.</w:t>
            </w:r>
          </w:p>
        </w:tc>
        <w:tc>
          <w:tcPr>
            <w:tcW w:w="861" w:type="dxa"/>
            <w:vAlign w:val="center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Robež</w:t>
            </w:r>
            <w:r>
              <w:softHyphen/>
            </w:r>
            <w:r w:rsidRPr="00BA4C5B">
              <w:t>punkts</w:t>
            </w:r>
          </w:p>
        </w:tc>
        <w:tc>
          <w:tcPr>
            <w:tcW w:w="1209" w:type="dxa"/>
            <w:vAlign w:val="center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x koordināta</w:t>
            </w:r>
          </w:p>
        </w:tc>
        <w:tc>
          <w:tcPr>
            <w:tcW w:w="1316" w:type="dxa"/>
            <w:vAlign w:val="center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y koordināta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226872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682442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226886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682564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226923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682663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226961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682737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226815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682885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226725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683015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7.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7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226681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683129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8.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8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226610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683172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9.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9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226504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683272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10.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10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226383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683313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11.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11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226330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683303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12.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12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226320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683441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13.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13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226306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683704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14.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14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226310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683794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15.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15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226398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684062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16.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16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226402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684105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17.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17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226388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684151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18.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18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226525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684458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19.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19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226520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684533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20.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20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226595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684551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21.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21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226701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684543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226820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684437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23.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23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226972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684392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24.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24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227092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684369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25.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25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227165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684421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26.</w:t>
            </w:r>
          </w:p>
        </w:tc>
        <w:tc>
          <w:tcPr>
            <w:tcW w:w="861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25</w:t>
            </w:r>
            <w:r>
              <w:t>–</w:t>
            </w:r>
            <w:r w:rsidRPr="00BA4C5B">
              <w:t>26</w:t>
            </w:r>
          </w:p>
        </w:tc>
        <w:tc>
          <w:tcPr>
            <w:tcW w:w="2539" w:type="dxa"/>
            <w:gridSpan w:val="2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Pa ceļu Preiļi</w:t>
            </w:r>
            <w:r>
              <w:t>–</w:t>
            </w:r>
            <w:r w:rsidRPr="00BA4C5B">
              <w:t>Krāslava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27.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26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225331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686478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28.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27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225173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686347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29.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28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225147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686344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30.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29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225155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686286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31.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30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225141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686236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32.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31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225114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686203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33.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32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225049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686166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34.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32</w:t>
            </w:r>
            <w:r>
              <w:t>–</w:t>
            </w:r>
            <w:r w:rsidRPr="00BA4C5B">
              <w:t>33</w:t>
            </w:r>
          </w:p>
        </w:tc>
        <w:tc>
          <w:tcPr>
            <w:tcW w:w="2539" w:type="dxa"/>
            <w:gridSpan w:val="2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Pa Cirīša ezera krastu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35.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33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223671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686622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36.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34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223641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686634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37.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34</w:t>
            </w:r>
            <w:r>
              <w:t>–</w:t>
            </w:r>
            <w:r w:rsidRPr="00BA4C5B">
              <w:t>35</w:t>
            </w:r>
          </w:p>
        </w:tc>
        <w:tc>
          <w:tcPr>
            <w:tcW w:w="2539" w:type="dxa"/>
            <w:gridSpan w:val="2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Pa ceļu Aglona</w:t>
            </w:r>
            <w:r>
              <w:t>–</w:t>
            </w:r>
            <w:r w:rsidRPr="00BA4C5B">
              <w:t>Višķi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38.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35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222691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685548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39.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36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222908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685438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40.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37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222732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685020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41.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38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223002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684831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42.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39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223014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684842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43.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40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223394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684445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44.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41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223410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684407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45.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42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223433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684022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46.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43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223647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683893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47.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44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223798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683732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48.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45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223684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683468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49.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46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223880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683192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50.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47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223931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683206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51.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48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224126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683178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52.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49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224214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683131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53.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50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224212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683102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54.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51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224130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683027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55.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52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224137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683004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56.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53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224198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682959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57.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54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224190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682721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58.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55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224324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682728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59.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56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224530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682690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60.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57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224611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682714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61.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58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224757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682778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62.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59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224940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682896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63.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60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225045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682992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64.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61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225079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683088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65.</w:t>
            </w:r>
          </w:p>
        </w:tc>
        <w:tc>
          <w:tcPr>
            <w:tcW w:w="861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61</w:t>
            </w:r>
            <w:r>
              <w:t>–</w:t>
            </w:r>
            <w:r w:rsidRPr="00BA4C5B">
              <w:t>62</w:t>
            </w:r>
          </w:p>
        </w:tc>
        <w:tc>
          <w:tcPr>
            <w:tcW w:w="2539" w:type="dxa"/>
            <w:gridSpan w:val="2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Pa ceļu Ruskuļi</w:t>
            </w:r>
            <w:r>
              <w:t>–</w:t>
            </w:r>
            <w:r w:rsidRPr="00BA4C5B">
              <w:t>Rutuļi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66.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62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226268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682182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67.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63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226343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682191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64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226422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682229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69.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65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226504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682314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70.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66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226690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682405</w:t>
            </w:r>
          </w:p>
        </w:tc>
      </w:tr>
      <w:tr w:rsidR="00196068" w:rsidRPr="00BA4C5B" w:rsidTr="00843FC6">
        <w:trPr>
          <w:tblCellSpacing w:w="7" w:type="dxa"/>
        </w:trPr>
        <w:tc>
          <w:tcPr>
            <w:tcW w:w="548" w:type="dxa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71.</w:t>
            </w:r>
          </w:p>
        </w:tc>
        <w:tc>
          <w:tcPr>
            <w:tcW w:w="861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67</w:t>
            </w:r>
          </w:p>
        </w:tc>
        <w:tc>
          <w:tcPr>
            <w:tcW w:w="1209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226782</w:t>
            </w:r>
          </w:p>
        </w:tc>
        <w:tc>
          <w:tcPr>
            <w:tcW w:w="1316" w:type="dxa"/>
            <w:vAlign w:val="bottom"/>
          </w:tcPr>
          <w:p w:rsidR="00196068" w:rsidRPr="00BA4C5B" w:rsidRDefault="00196068" w:rsidP="00843FC6">
            <w:pPr>
              <w:spacing w:before="100" w:beforeAutospacing="1" w:after="100" w:afterAutospacing="1"/>
              <w:jc w:val="center"/>
            </w:pPr>
            <w:r w:rsidRPr="00BA4C5B">
              <w:t>682441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  <w:sectPr w:rsidR="00196068" w:rsidSect="00BA4C5B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ind w:firstLine="720"/>
        <w:rPr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18. Izteikt 17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71575C">
        <w:rPr>
          <w:bCs/>
          <w:sz w:val="28"/>
          <w:szCs w:val="28"/>
        </w:rPr>
        <w:t>"</w:t>
      </w:r>
      <w:r w:rsidRPr="00037A75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037A75">
        <w:rPr>
          <w:b/>
          <w:bCs/>
          <w:sz w:val="28"/>
          <w:szCs w:val="28"/>
        </w:rPr>
        <w:t>Adamovas ezers</w:t>
      </w:r>
      <w:r>
        <w:rPr>
          <w:b/>
          <w:bCs/>
          <w:sz w:val="28"/>
          <w:szCs w:val="28"/>
        </w:rPr>
        <w:t>"</w:t>
      </w:r>
      <w:r w:rsidRPr="00037A75">
        <w:rPr>
          <w:b/>
          <w:bCs/>
          <w:sz w:val="28"/>
          <w:szCs w:val="28"/>
        </w:rPr>
        <w:t xml:space="preserve"> robežpunktu koordinātas</w:t>
      </w:r>
    </w:p>
    <w:p w:rsidR="00196068" w:rsidRPr="00037A75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147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7"/>
        <w:gridCol w:w="892"/>
        <w:gridCol w:w="1256"/>
        <w:gridCol w:w="1279"/>
      </w:tblGrid>
      <w:tr w:rsidR="00196068" w:rsidRPr="00617256" w:rsidTr="00843FC6">
        <w:trPr>
          <w:tblCellSpacing w:w="7" w:type="dxa"/>
        </w:trPr>
        <w:tc>
          <w:tcPr>
            <w:tcW w:w="697" w:type="pct"/>
            <w:vAlign w:val="center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Nr.</w:t>
            </w:r>
            <w:r w:rsidRPr="00617256">
              <w:br/>
              <w:t>p.k.</w:t>
            </w:r>
          </w:p>
        </w:tc>
        <w:tc>
          <w:tcPr>
            <w:tcW w:w="1100" w:type="pct"/>
            <w:vAlign w:val="center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Robež</w:t>
            </w:r>
            <w:r>
              <w:softHyphen/>
            </w:r>
            <w:r w:rsidRPr="00617256">
              <w:t>punkts</w:t>
            </w:r>
          </w:p>
        </w:tc>
        <w:tc>
          <w:tcPr>
            <w:tcW w:w="1556" w:type="pct"/>
            <w:vAlign w:val="center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x koordināta</w:t>
            </w:r>
          </w:p>
        </w:tc>
        <w:tc>
          <w:tcPr>
            <w:tcW w:w="1560" w:type="pct"/>
            <w:vAlign w:val="center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y koordināta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272735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706504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2.</w:t>
            </w:r>
          </w:p>
        </w:tc>
        <w:tc>
          <w:tcPr>
            <w:tcW w:w="1100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</w:t>
            </w:r>
            <w:r>
              <w:t>–</w:t>
            </w:r>
            <w:r w:rsidRPr="00617256">
              <w:t>2</w:t>
            </w:r>
          </w:p>
        </w:tc>
        <w:tc>
          <w:tcPr>
            <w:tcW w:w="3133" w:type="pct"/>
            <w:gridSpan w:val="2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Pa ceļu Daugavpils</w:t>
            </w:r>
            <w:r>
              <w:t>–</w:t>
            </w:r>
            <w:r w:rsidRPr="00617256">
              <w:t>Kārsava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3.</w:t>
            </w:r>
          </w:p>
        </w:tc>
        <w:tc>
          <w:tcPr>
            <w:tcW w:w="1100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274755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707143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4.</w:t>
            </w:r>
          </w:p>
        </w:tc>
        <w:tc>
          <w:tcPr>
            <w:tcW w:w="1100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</w:t>
            </w:r>
            <w:r>
              <w:t>–</w:t>
            </w:r>
            <w:r w:rsidRPr="00617256">
              <w:t>3</w:t>
            </w:r>
          </w:p>
        </w:tc>
        <w:tc>
          <w:tcPr>
            <w:tcW w:w="3133" w:type="pct"/>
            <w:gridSpan w:val="2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Pa ceļu Sondori</w:t>
            </w:r>
            <w:r>
              <w:t>–</w:t>
            </w:r>
            <w:r w:rsidRPr="00617256">
              <w:t>Labvārži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275421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709563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6.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275467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709555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275508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709568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8.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6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275546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709561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9.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275594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709520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10.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8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275678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709490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11.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9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275878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709330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12.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10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275935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709261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13.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11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275959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709187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14.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12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275927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709105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15.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13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275937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709067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16.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14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275965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709053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17.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15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276299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709378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18.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16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276198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709429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19.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17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276212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709658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20.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18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276208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709795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21.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19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276106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710005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22.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20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276009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710052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23.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21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275912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710127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24.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22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275907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710112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25.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23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275833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710124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26.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24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275829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710166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25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275805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710199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28.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26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275799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710234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29.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275803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710356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30.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28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275683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710564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31.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29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275470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710569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32.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30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275435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710596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33.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31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275397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710707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34.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32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275361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710744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35.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33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275306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710773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36.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34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275257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710732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37.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35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275208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710455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38.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36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275145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710534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39.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37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275062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710559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40.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38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275005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710556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41.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39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274714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710458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42.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40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274562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710438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43.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41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274524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710382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44.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42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274570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710206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45.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43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274552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710187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46.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44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274178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710158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47.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45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274046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709989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48.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46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274012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710004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49.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47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273903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709907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50.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48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273855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709907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51.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49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273801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709921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52.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50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273688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709999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53.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51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273542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709915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54.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52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273540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709893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55.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53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273441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709721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56.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54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273391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709668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57.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55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273292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709620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58.</w:t>
            </w:r>
          </w:p>
        </w:tc>
        <w:tc>
          <w:tcPr>
            <w:tcW w:w="1100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55</w:t>
            </w:r>
            <w:r>
              <w:t>–</w:t>
            </w:r>
            <w:r w:rsidRPr="00617256">
              <w:t>56</w:t>
            </w:r>
          </w:p>
        </w:tc>
        <w:tc>
          <w:tcPr>
            <w:tcW w:w="3133" w:type="pct"/>
            <w:gridSpan w:val="2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Pa ceļu Lendži</w:t>
            </w:r>
            <w:r>
              <w:t>–</w:t>
            </w:r>
            <w:r w:rsidRPr="00617256">
              <w:t>Lejas</w:t>
            </w:r>
            <w:r>
              <w:t>–</w:t>
            </w:r>
            <w:r w:rsidRPr="00617256">
              <w:t>Ančupāni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59.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56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272760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707559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60.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57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272860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707562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61.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58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272912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707590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62.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59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272842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707020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63.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60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272772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706965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64.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61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272689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706795</w:t>
            </w:r>
          </w:p>
        </w:tc>
      </w:tr>
      <w:tr w:rsidR="00196068" w:rsidRPr="00617256" w:rsidTr="00843FC6">
        <w:trPr>
          <w:tblCellSpacing w:w="7" w:type="dxa"/>
        </w:trPr>
        <w:tc>
          <w:tcPr>
            <w:tcW w:w="697" w:type="pct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65.</w:t>
            </w:r>
          </w:p>
        </w:tc>
        <w:tc>
          <w:tcPr>
            <w:tcW w:w="110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62</w:t>
            </w:r>
          </w:p>
        </w:tc>
        <w:tc>
          <w:tcPr>
            <w:tcW w:w="1556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272697</w:t>
            </w:r>
          </w:p>
        </w:tc>
        <w:tc>
          <w:tcPr>
            <w:tcW w:w="1560" w:type="pct"/>
            <w:vAlign w:val="bottom"/>
          </w:tcPr>
          <w:p w:rsidR="00196068" w:rsidRPr="00617256" w:rsidRDefault="00196068" w:rsidP="00843FC6">
            <w:pPr>
              <w:spacing w:before="100" w:beforeAutospacing="1" w:after="100" w:afterAutospacing="1"/>
              <w:jc w:val="center"/>
            </w:pPr>
            <w:r w:rsidRPr="00617256">
              <w:t>706791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  <w:sectPr w:rsidR="00196068" w:rsidSect="00617256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19. Izteikt 18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71575C">
        <w:rPr>
          <w:bCs/>
          <w:sz w:val="28"/>
          <w:szCs w:val="28"/>
        </w:rPr>
        <w:t>"</w:t>
      </w:r>
      <w:r w:rsidRPr="00B425FF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B425FF">
        <w:rPr>
          <w:b/>
          <w:bCs/>
          <w:sz w:val="28"/>
          <w:szCs w:val="28"/>
        </w:rPr>
        <w:t>Beberbeķi</w:t>
      </w:r>
      <w:r>
        <w:rPr>
          <w:b/>
          <w:bCs/>
          <w:sz w:val="28"/>
          <w:szCs w:val="28"/>
        </w:rPr>
        <w:t>"</w:t>
      </w:r>
      <w:r w:rsidRPr="00B425FF">
        <w:rPr>
          <w:b/>
          <w:bCs/>
          <w:sz w:val="28"/>
          <w:szCs w:val="28"/>
        </w:rPr>
        <w:t xml:space="preserve"> robežpunktu koordinātas</w:t>
      </w:r>
    </w:p>
    <w:p w:rsidR="00196068" w:rsidRPr="00B425FF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000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69"/>
        <w:gridCol w:w="875"/>
        <w:gridCol w:w="1223"/>
        <w:gridCol w:w="1223"/>
      </w:tblGrid>
      <w:tr w:rsidR="00196068" w:rsidRPr="00272265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Nr.</w:t>
            </w:r>
            <w:r w:rsidRPr="00272265">
              <w:br/>
              <w:t>p.k.</w:t>
            </w:r>
          </w:p>
        </w:tc>
        <w:tc>
          <w:tcPr>
            <w:tcW w:w="886" w:type="dxa"/>
            <w:vAlign w:val="center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Robež</w:t>
            </w:r>
            <w:r>
              <w:softHyphen/>
            </w:r>
            <w:r w:rsidRPr="00272265">
              <w:t>punkts</w:t>
            </w:r>
          </w:p>
        </w:tc>
        <w:tc>
          <w:tcPr>
            <w:tcW w:w="1246" w:type="dxa"/>
            <w:vAlign w:val="center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x koordināta</w:t>
            </w:r>
          </w:p>
        </w:tc>
        <w:tc>
          <w:tcPr>
            <w:tcW w:w="1239" w:type="dxa"/>
            <w:vAlign w:val="center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y koordināta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309469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494943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309524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494937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309640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494955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309653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494992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5.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5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309740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495016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6.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6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309788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495006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7.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7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309813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494982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8.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8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309914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495004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9.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9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309891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495064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10.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10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309925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495077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11.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11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309974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495012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12.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12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310066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495030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13.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13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310070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495074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14.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14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310187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495050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15.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15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310887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495209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16.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16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310852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495327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17.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17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310895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495378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18.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18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310977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495547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19.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19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310903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495608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20.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20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310940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495746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21.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21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311139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496064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22.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22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311160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496047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23.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23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311182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495972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24.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24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311219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495950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25.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25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311232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495914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26.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26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311770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496209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27.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27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311791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496236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28.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28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311900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496628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29.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29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311926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496819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311997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496976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312502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497412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32.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32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312192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498197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33.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32</w:t>
            </w:r>
            <w:r>
              <w:t>–</w:t>
            </w:r>
            <w:r w:rsidRPr="00272265">
              <w:t>33</w:t>
            </w:r>
          </w:p>
        </w:tc>
        <w:tc>
          <w:tcPr>
            <w:tcW w:w="2499" w:type="dxa"/>
            <w:gridSpan w:val="2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Pa Beberbeķu ielu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34.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33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309932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496017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35.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34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309832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495951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36.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35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309742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495867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37.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36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309529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495505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38.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37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309438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495408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39.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38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309420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495377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40.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39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309418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495350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41.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40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309423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495325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42.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41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309366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495164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43.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42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309424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495143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44.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43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309463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495096</w:t>
            </w:r>
          </w:p>
        </w:tc>
      </w:tr>
      <w:tr w:rsidR="00196068" w:rsidRPr="00272265" w:rsidTr="00843FC6">
        <w:trPr>
          <w:tblCellSpacing w:w="7" w:type="dxa"/>
        </w:trPr>
        <w:tc>
          <w:tcPr>
            <w:tcW w:w="563" w:type="dxa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45.</w:t>
            </w:r>
          </w:p>
        </w:tc>
        <w:tc>
          <w:tcPr>
            <w:tcW w:w="88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44</w:t>
            </w:r>
          </w:p>
        </w:tc>
        <w:tc>
          <w:tcPr>
            <w:tcW w:w="1246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309477</w:t>
            </w:r>
          </w:p>
        </w:tc>
        <w:tc>
          <w:tcPr>
            <w:tcW w:w="1239" w:type="dxa"/>
            <w:vAlign w:val="bottom"/>
          </w:tcPr>
          <w:p w:rsidR="00196068" w:rsidRPr="00272265" w:rsidRDefault="00196068" w:rsidP="00843FC6">
            <w:pPr>
              <w:spacing w:before="100" w:beforeAutospacing="1" w:after="100" w:afterAutospacing="1"/>
              <w:jc w:val="center"/>
            </w:pPr>
            <w:r w:rsidRPr="00272265">
              <w:t>494991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  <w:sectPr w:rsidR="00196068" w:rsidSect="00272265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ind w:firstLine="720"/>
        <w:rPr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20. Izteikt 19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A807F5">
        <w:rPr>
          <w:bCs/>
          <w:sz w:val="28"/>
          <w:szCs w:val="28"/>
        </w:rPr>
        <w:t>"</w:t>
      </w:r>
      <w:r w:rsidRPr="00B425FF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B425FF">
        <w:rPr>
          <w:b/>
          <w:bCs/>
          <w:sz w:val="28"/>
          <w:szCs w:val="28"/>
        </w:rPr>
        <w:t>Piejūra</w:t>
      </w:r>
      <w:r>
        <w:rPr>
          <w:b/>
          <w:bCs/>
          <w:sz w:val="28"/>
          <w:szCs w:val="28"/>
        </w:rPr>
        <w:t>"</w:t>
      </w:r>
      <w:r w:rsidRPr="00B425FF">
        <w:rPr>
          <w:b/>
          <w:bCs/>
          <w:sz w:val="28"/>
          <w:szCs w:val="28"/>
        </w:rPr>
        <w:t xml:space="preserve"> robežpunktu koordinātas</w:t>
      </w:r>
    </w:p>
    <w:p w:rsidR="00196068" w:rsidRPr="00B425FF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B425FF">
        <w:rPr>
          <w:b/>
          <w:bCs/>
          <w:sz w:val="28"/>
          <w:szCs w:val="28"/>
        </w:rPr>
        <w:t>I teritorija</w:t>
      </w:r>
    </w:p>
    <w:p w:rsidR="00196068" w:rsidRPr="00B425FF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000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8"/>
        <w:gridCol w:w="896"/>
        <w:gridCol w:w="1260"/>
        <w:gridCol w:w="1156"/>
      </w:tblGrid>
      <w:tr w:rsidR="00196068" w:rsidRPr="008E6084" w:rsidTr="00843FC6">
        <w:trPr>
          <w:tblCellSpacing w:w="7" w:type="dxa"/>
        </w:trPr>
        <w:tc>
          <w:tcPr>
            <w:tcW w:w="719" w:type="pct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Nr.</w:t>
            </w:r>
            <w:r w:rsidRPr="008E6084">
              <w:br/>
              <w:t>p.k.</w:t>
            </w:r>
          </w:p>
        </w:tc>
        <w:tc>
          <w:tcPr>
            <w:tcW w:w="1138" w:type="pct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Robež</w:t>
            </w:r>
            <w:r>
              <w:softHyphen/>
            </w:r>
            <w:r w:rsidRPr="008E6084">
              <w:t>punkts</w:t>
            </w:r>
          </w:p>
        </w:tc>
        <w:tc>
          <w:tcPr>
            <w:tcW w:w="1608" w:type="pct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x koordināta</w:t>
            </w:r>
          </w:p>
        </w:tc>
        <w:tc>
          <w:tcPr>
            <w:tcW w:w="1446" w:type="pct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y koordināta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318546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498211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2.</w:t>
            </w:r>
          </w:p>
        </w:tc>
        <w:tc>
          <w:tcPr>
            <w:tcW w:w="1138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</w:t>
            </w:r>
            <w:r>
              <w:t>–</w:t>
            </w:r>
            <w:r w:rsidRPr="008E6084">
              <w:t>2</w:t>
            </w:r>
          </w:p>
        </w:tc>
        <w:tc>
          <w:tcPr>
            <w:tcW w:w="3072" w:type="pct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Rīgas jūras līča ūdens līmeņa līniju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320572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498915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320501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498991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320519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499035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320087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499491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320099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499618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319955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499621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319900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499541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319913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499525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319905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499513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319894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499512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319816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499396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319824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499374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319665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499147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319696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499125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319649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499071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319624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499088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319611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499070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319587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499087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319476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498923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319433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498959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319374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498950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319344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498859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319283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498862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319282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498855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319252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498856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319252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498871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29.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319188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498876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30.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29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319114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498678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30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319127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498676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319128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498662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319191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498666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319193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498629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35.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319185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498628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36.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35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319189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498617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37.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36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319219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498594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38.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37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319194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498573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39.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38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319164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498599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40.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39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319138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498580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40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319066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498576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319079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498426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43.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319112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498425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44.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43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319120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498401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45.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44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319072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498328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46.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45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319077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498318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47.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46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319070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498305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48.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47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319029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498319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48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319008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498321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318929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498313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318887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498317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318768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498192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53.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318752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498204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54.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53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318651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498126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55.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54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318517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498228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56.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55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318530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498237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57.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56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318480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498271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58.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57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318498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498307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59.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58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318493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498310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60.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59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318399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498379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61.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59</w:t>
            </w:r>
            <w:r>
              <w:t>–</w:t>
            </w:r>
            <w:r w:rsidRPr="008E6084">
              <w:t>60</w:t>
            </w:r>
          </w:p>
        </w:tc>
        <w:tc>
          <w:tcPr>
            <w:tcW w:w="3072" w:type="pct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Buļļupes krastu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62.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60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318316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498381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63.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61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318255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498425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64.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62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317254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496756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65.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63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317128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496822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66.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64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317074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496534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67.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65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317030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496234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68.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65</w:t>
            </w:r>
            <w:r>
              <w:t>–</w:t>
            </w:r>
            <w:r w:rsidRPr="008E6084">
              <w:t>1</w:t>
            </w:r>
          </w:p>
        </w:tc>
        <w:tc>
          <w:tcPr>
            <w:tcW w:w="3072" w:type="pct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Lielupes krastu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719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69.</w:t>
            </w:r>
          </w:p>
        </w:tc>
        <w:tc>
          <w:tcPr>
            <w:tcW w:w="113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66</w:t>
            </w:r>
          </w:p>
        </w:tc>
        <w:tc>
          <w:tcPr>
            <w:tcW w:w="160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318546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498211</w:t>
            </w:r>
          </w:p>
        </w:tc>
      </w:tr>
    </w:tbl>
    <w:p w:rsidR="00196068" w:rsidRDefault="00196068" w:rsidP="00AE41AB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  <w:sectPr w:rsidR="00196068" w:rsidSect="008E6084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Pr="00A807F5" w:rsidRDefault="00196068" w:rsidP="00AE41AB">
      <w:pPr>
        <w:jc w:val="center"/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B425FF">
        <w:rPr>
          <w:b/>
          <w:bCs/>
          <w:sz w:val="28"/>
          <w:szCs w:val="28"/>
        </w:rPr>
        <w:t>II teritorija</w:t>
      </w:r>
    </w:p>
    <w:p w:rsidR="00196068" w:rsidRPr="00B425FF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000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56"/>
        <w:gridCol w:w="864"/>
        <w:gridCol w:w="1216"/>
        <w:gridCol w:w="1254"/>
      </w:tblGrid>
      <w:tr w:rsidR="00196068" w:rsidRPr="008E6084" w:rsidTr="00843FC6">
        <w:trPr>
          <w:tblCellSpacing w:w="7" w:type="dxa"/>
        </w:trPr>
        <w:tc>
          <w:tcPr>
            <w:tcW w:w="692" w:type="pct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Nr.</w:t>
            </w:r>
            <w:r w:rsidRPr="008E6084">
              <w:br/>
              <w:t>p.k.</w:t>
            </w:r>
          </w:p>
        </w:tc>
        <w:tc>
          <w:tcPr>
            <w:tcW w:w="1096" w:type="pct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Robež</w:t>
            </w:r>
            <w:r>
              <w:softHyphen/>
            </w:r>
            <w:r w:rsidRPr="008E6084">
              <w:t>punkts</w:t>
            </w:r>
          </w:p>
        </w:tc>
        <w:tc>
          <w:tcPr>
            <w:tcW w:w="1551" w:type="pct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x koordināta</w:t>
            </w:r>
          </w:p>
        </w:tc>
        <w:tc>
          <w:tcPr>
            <w:tcW w:w="1573" w:type="pct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y koordināta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320656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499017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2.</w:t>
            </w:r>
          </w:p>
        </w:tc>
        <w:tc>
          <w:tcPr>
            <w:tcW w:w="1096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</w:t>
            </w:r>
            <w:r>
              <w:t>–</w:t>
            </w:r>
            <w:r w:rsidRPr="008E6084">
              <w:t>2</w:t>
            </w:r>
          </w:p>
        </w:tc>
        <w:tc>
          <w:tcPr>
            <w:tcW w:w="3142" w:type="pct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Rīgas jūras līča ūdens līmeņa līniju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323098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500749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322842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501105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322793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501058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322559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501310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322487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501242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322271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501481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322239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501445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322023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501637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321348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500791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321222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500396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321328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500371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321321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500341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321390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500326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321409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500299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321385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500144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321321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500119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321235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500054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321187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500239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321143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500162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320874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499961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320326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499644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320144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499618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320134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499508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320133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499507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320550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499066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28.</w:t>
            </w:r>
          </w:p>
        </w:tc>
        <w:tc>
          <w:tcPr>
            <w:tcW w:w="109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</w:t>
            </w:r>
          </w:p>
        </w:tc>
        <w:tc>
          <w:tcPr>
            <w:tcW w:w="155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320596</w:t>
            </w:r>
          </w:p>
        </w:tc>
        <w:tc>
          <w:tcPr>
            <w:tcW w:w="157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499081</w:t>
            </w:r>
          </w:p>
        </w:tc>
      </w:tr>
    </w:tbl>
    <w:p w:rsidR="00196068" w:rsidRDefault="00196068" w:rsidP="00AE41AB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  <w:sectPr w:rsidR="00196068" w:rsidSect="008E6084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Pr="00800148" w:rsidRDefault="00196068" w:rsidP="00AE41AB">
      <w:pPr>
        <w:jc w:val="center"/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B425FF">
        <w:rPr>
          <w:b/>
          <w:bCs/>
          <w:sz w:val="28"/>
          <w:szCs w:val="28"/>
        </w:rPr>
        <w:t>III teritorija</w:t>
      </w:r>
    </w:p>
    <w:p w:rsidR="00196068" w:rsidRPr="00B425FF" w:rsidRDefault="00196068" w:rsidP="00AE41AB">
      <w:pPr>
        <w:jc w:val="center"/>
        <w:rPr>
          <w:sz w:val="28"/>
          <w:szCs w:val="28"/>
        </w:rPr>
      </w:pPr>
    </w:p>
    <w:tbl>
      <w:tblPr>
        <w:tblW w:w="3240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54"/>
        <w:gridCol w:w="1633"/>
        <w:gridCol w:w="1633"/>
        <w:gridCol w:w="1624"/>
      </w:tblGrid>
      <w:tr w:rsidR="00196068" w:rsidRPr="008E6084" w:rsidTr="00843FC6">
        <w:trPr>
          <w:tblCellSpacing w:w="7" w:type="dxa"/>
        </w:trPr>
        <w:tc>
          <w:tcPr>
            <w:tcW w:w="491" w:type="pct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Nr.</w:t>
            </w:r>
            <w:r w:rsidRPr="008E6084">
              <w:br/>
              <w:t>p.k.</w:t>
            </w:r>
          </w:p>
        </w:tc>
        <w:tc>
          <w:tcPr>
            <w:tcW w:w="1491" w:type="pct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Robež</w:t>
            </w:r>
            <w:r>
              <w:softHyphen/>
            </w:r>
            <w:r w:rsidRPr="008E6084">
              <w:t>punkts</w:t>
            </w:r>
          </w:p>
        </w:tc>
        <w:tc>
          <w:tcPr>
            <w:tcW w:w="1491" w:type="pct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x koordināta</w:t>
            </w:r>
          </w:p>
        </w:tc>
        <w:tc>
          <w:tcPr>
            <w:tcW w:w="1476" w:type="pct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y koordināta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491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1.</w:t>
            </w:r>
          </w:p>
        </w:tc>
        <w:tc>
          <w:tcPr>
            <w:tcW w:w="149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</w:t>
            </w:r>
          </w:p>
        </w:tc>
        <w:tc>
          <w:tcPr>
            <w:tcW w:w="149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321801</w:t>
            </w:r>
          </w:p>
        </w:tc>
        <w:tc>
          <w:tcPr>
            <w:tcW w:w="147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502508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491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2.</w:t>
            </w:r>
          </w:p>
        </w:tc>
        <w:tc>
          <w:tcPr>
            <w:tcW w:w="149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</w:t>
            </w:r>
            <w:r>
              <w:t>–</w:t>
            </w:r>
            <w:r w:rsidRPr="008E6084">
              <w:t>2</w:t>
            </w:r>
          </w:p>
        </w:tc>
        <w:tc>
          <w:tcPr>
            <w:tcW w:w="2967" w:type="pct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Buļļupes krastu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491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3.</w:t>
            </w:r>
          </w:p>
        </w:tc>
        <w:tc>
          <w:tcPr>
            <w:tcW w:w="149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</w:t>
            </w:r>
          </w:p>
        </w:tc>
        <w:tc>
          <w:tcPr>
            <w:tcW w:w="149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323108</w:t>
            </w:r>
          </w:p>
        </w:tc>
        <w:tc>
          <w:tcPr>
            <w:tcW w:w="147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502617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491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4.</w:t>
            </w:r>
          </w:p>
        </w:tc>
        <w:tc>
          <w:tcPr>
            <w:tcW w:w="149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</w:t>
            </w:r>
            <w:r>
              <w:t>–</w:t>
            </w:r>
            <w:r w:rsidRPr="008E6084">
              <w:t>3</w:t>
            </w:r>
          </w:p>
        </w:tc>
        <w:tc>
          <w:tcPr>
            <w:tcW w:w="2967" w:type="pct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Daugavas krastu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491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5.</w:t>
            </w:r>
          </w:p>
        </w:tc>
        <w:tc>
          <w:tcPr>
            <w:tcW w:w="149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</w:t>
            </w:r>
          </w:p>
        </w:tc>
        <w:tc>
          <w:tcPr>
            <w:tcW w:w="1491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321801</w:t>
            </w:r>
          </w:p>
        </w:tc>
        <w:tc>
          <w:tcPr>
            <w:tcW w:w="147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503715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491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6.</w:t>
            </w:r>
          </w:p>
        </w:tc>
        <w:tc>
          <w:tcPr>
            <w:tcW w:w="1491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</w:t>
            </w:r>
            <w:r>
              <w:t>–</w:t>
            </w:r>
            <w:r w:rsidRPr="008E6084">
              <w:t>1</w:t>
            </w:r>
          </w:p>
        </w:tc>
        <w:tc>
          <w:tcPr>
            <w:tcW w:w="2967" w:type="pct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Loču kanāla krastu</w:t>
            </w:r>
          </w:p>
        </w:tc>
      </w:tr>
    </w:tbl>
    <w:p w:rsidR="00196068" w:rsidRPr="00800148" w:rsidRDefault="00196068" w:rsidP="00AE41AB">
      <w:pPr>
        <w:jc w:val="center"/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B425FF">
        <w:rPr>
          <w:b/>
          <w:bCs/>
          <w:sz w:val="28"/>
          <w:szCs w:val="28"/>
        </w:rPr>
        <w:t>IV teritorija</w:t>
      </w:r>
    </w:p>
    <w:p w:rsidR="00196068" w:rsidRPr="00B425FF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000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56"/>
        <w:gridCol w:w="916"/>
        <w:gridCol w:w="1262"/>
        <w:gridCol w:w="1156"/>
      </w:tblGrid>
      <w:tr w:rsidR="00196068" w:rsidRPr="008E6084" w:rsidTr="00843FC6">
        <w:trPr>
          <w:tblCellSpacing w:w="7" w:type="dxa"/>
        </w:trPr>
        <w:tc>
          <w:tcPr>
            <w:tcW w:w="692" w:type="pct"/>
            <w:vAlign w:val="center"/>
          </w:tcPr>
          <w:p w:rsidR="00196068" w:rsidRPr="008E6084" w:rsidRDefault="00196068" w:rsidP="00843FC6">
            <w:pPr>
              <w:jc w:val="center"/>
            </w:pPr>
            <w:r w:rsidRPr="008E6084">
              <w:t>Nr.</w:t>
            </w:r>
            <w:r>
              <w:br/>
            </w:r>
            <w:r w:rsidRPr="008E6084">
              <w:t>p.k.</w:t>
            </w:r>
          </w:p>
        </w:tc>
        <w:tc>
          <w:tcPr>
            <w:tcW w:w="1163" w:type="pct"/>
            <w:vAlign w:val="center"/>
          </w:tcPr>
          <w:p w:rsidR="00196068" w:rsidRPr="008E6084" w:rsidRDefault="00196068" w:rsidP="00843FC6">
            <w:pPr>
              <w:jc w:val="center"/>
            </w:pPr>
            <w:r w:rsidRPr="008E6084">
              <w:t>Robež</w:t>
            </w:r>
            <w:r>
              <w:softHyphen/>
            </w:r>
            <w:r w:rsidRPr="008E6084">
              <w:t>punkts</w:t>
            </w:r>
          </w:p>
        </w:tc>
        <w:tc>
          <w:tcPr>
            <w:tcW w:w="1609" w:type="pct"/>
            <w:vAlign w:val="center"/>
          </w:tcPr>
          <w:p w:rsidR="00196068" w:rsidRPr="008E6084" w:rsidRDefault="00196068" w:rsidP="00843FC6">
            <w:pPr>
              <w:jc w:val="center"/>
            </w:pPr>
            <w:r w:rsidRPr="008E6084">
              <w:t>x koordināta</w:t>
            </w:r>
          </w:p>
        </w:tc>
        <w:tc>
          <w:tcPr>
            <w:tcW w:w="1446" w:type="pct"/>
            <w:vAlign w:val="center"/>
          </w:tcPr>
          <w:p w:rsidR="00196068" w:rsidRPr="008E6084" w:rsidRDefault="00196068" w:rsidP="00843FC6">
            <w:pPr>
              <w:jc w:val="center"/>
            </w:pPr>
            <w:r>
              <w:t>y</w:t>
            </w:r>
            <w:r w:rsidRPr="008E6084">
              <w:t xml:space="preserve"> koordināta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324804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502283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2.</w:t>
            </w:r>
          </w:p>
        </w:tc>
        <w:tc>
          <w:tcPr>
            <w:tcW w:w="1163" w:type="pct"/>
          </w:tcPr>
          <w:p w:rsidR="00196068" w:rsidRPr="008E6084" w:rsidRDefault="00196068" w:rsidP="00843FC6">
            <w:pPr>
              <w:jc w:val="center"/>
            </w:pPr>
            <w:r w:rsidRPr="008E6084">
              <w:t>1</w:t>
            </w:r>
            <w:r>
              <w:t>–</w:t>
            </w:r>
            <w:r w:rsidRPr="008E6084">
              <w:t>2</w:t>
            </w:r>
          </w:p>
        </w:tc>
        <w:tc>
          <w:tcPr>
            <w:tcW w:w="3073" w:type="pct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Rīgas jūras līča ūdens līmeņa līniju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3.</w:t>
            </w:r>
          </w:p>
        </w:tc>
        <w:tc>
          <w:tcPr>
            <w:tcW w:w="1163" w:type="pct"/>
          </w:tcPr>
          <w:p w:rsidR="00196068" w:rsidRPr="008E6084" w:rsidRDefault="00196068" w:rsidP="00843FC6">
            <w:pPr>
              <w:jc w:val="center"/>
            </w:pPr>
            <w:r w:rsidRPr="008E6084">
              <w:t>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343534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523496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4</w:t>
            </w:r>
            <w:r>
              <w:t>.</w:t>
            </w:r>
          </w:p>
        </w:tc>
        <w:tc>
          <w:tcPr>
            <w:tcW w:w="1163" w:type="pct"/>
          </w:tcPr>
          <w:p w:rsidR="00196068" w:rsidRPr="008E6084" w:rsidRDefault="00196068" w:rsidP="00843FC6">
            <w:pPr>
              <w:jc w:val="center"/>
            </w:pPr>
            <w:r w:rsidRPr="008E6084">
              <w:t>2</w:t>
            </w:r>
            <w:r>
              <w:t>–</w:t>
            </w:r>
            <w:r w:rsidRPr="008E6084">
              <w:t>3</w:t>
            </w:r>
          </w:p>
        </w:tc>
        <w:tc>
          <w:tcPr>
            <w:tcW w:w="3073" w:type="pct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Inčupes kreiso krastu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342978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523721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342554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523528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342503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523412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342345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523418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342347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523439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10.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341416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523015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11.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340723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522926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12.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339735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522105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13.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339814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521955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14.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339756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521859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15.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339698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521811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16.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339599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521753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17.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339453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521721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18.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339372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521667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19.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339268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521535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20.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339201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521500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21.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339096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521513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22.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339067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521478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23.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339013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521471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24.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338945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521361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jc w:val="center"/>
            </w:pPr>
            <w:r w:rsidRPr="008E6084">
              <w:t>25.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338748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521170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338772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521160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338733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521137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338739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521109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338703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521070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338645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521051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338607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521016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338640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520489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338574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520446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338528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520387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338478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520358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338415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520354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338328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520305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338336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520264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338318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520239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338282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520273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338278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520187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338202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520171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338077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520407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338150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520439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338132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520500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338197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520536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338226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520511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338242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520516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338259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520629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338160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520644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338092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520700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338036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520687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337970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520640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337845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520469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337758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520327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337764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520327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337748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520131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337773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520123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337794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519961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337756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519887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337727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519905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337704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519948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337722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520018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337716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520019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337720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520055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337633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520062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337616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520084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337613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520108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337512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519950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337476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519909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337439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519864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337395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519824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337265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519741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337171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519688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336991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519640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336699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520728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336014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520820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333904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518846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334934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517726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334476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516965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334003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517127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333972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517070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333963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516935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334061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516920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334086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516904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334105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516833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334265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516799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334323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516772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334385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516728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334546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516485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334542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516431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334507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516351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334540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516303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334640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516122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334705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515897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334722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515821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334532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515673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334492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515663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334250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515745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334094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515689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334042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515903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333538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515973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333340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515795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333198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516072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333072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516234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333023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516248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332800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516288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332696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516321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332560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516412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332534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516380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332589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516197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332394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516149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332144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515948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331996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515880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332011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515743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331896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515716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331984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515468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332023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515494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332111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515504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332233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515421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332295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515358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332321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515299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332316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515245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332298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515201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332392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515120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332534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514956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332578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514879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332602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514894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332683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514796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332648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514720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332613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514681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332632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514639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332528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514567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332540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514528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332519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514516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332499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514547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332389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514611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332355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514598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332294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514667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332314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514678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332344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514653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332403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514691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332478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514717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332502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514758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332500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514850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332551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514853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332550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514859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332498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514858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332494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514894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332470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514908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332467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514915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332478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514918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332488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514914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332486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514949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332523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514950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332452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515036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332112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514770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332111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514815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332125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514855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332184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514916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332180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514987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332171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515056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332141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515102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331780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514613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331780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514584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331488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514232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331186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513955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331129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513938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331021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513860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330956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513738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330958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513731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330821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513608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330806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513632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330652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513540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330626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513519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330441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513469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330242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514067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330113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514173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329953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514517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328950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512784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328994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512763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329110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512954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329305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512846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329443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512971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329554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512896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329349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512664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329341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512020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329349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512023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329392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512040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329453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512103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329473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512091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329596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512142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329679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512161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329791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512149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329962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512054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329984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512014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329942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511951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330012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511890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329888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511715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329914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511688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329902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511644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329873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511632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329830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511588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329793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511627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329704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511573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329727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511527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329655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511473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329620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511480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329543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511652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329475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511618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329304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511673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329298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511674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329284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511673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329284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511671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329272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511647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329184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511649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329054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511686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329046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511663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328913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511504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328926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511483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328924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511468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328916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511441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328895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511413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328750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511331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328687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511206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328076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511296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327098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509554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327131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509545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326983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509054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326953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509064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231.</w:t>
            </w:r>
          </w:p>
        </w:tc>
        <w:tc>
          <w:tcPr>
            <w:tcW w:w="1163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228</w:t>
            </w:r>
            <w:r>
              <w:t>–</w:t>
            </w:r>
            <w:r w:rsidRPr="008E6084">
              <w:t>229</w:t>
            </w:r>
          </w:p>
        </w:tc>
        <w:tc>
          <w:tcPr>
            <w:tcW w:w="3073" w:type="pct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dzelzceļu Saulkrasti</w:t>
            </w:r>
            <w:r>
              <w:t>–</w:t>
            </w:r>
            <w:r w:rsidRPr="008E6084">
              <w:t>Vecāķi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326025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507419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326433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507119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326404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507075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326471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507017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326011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506351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325856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506349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325879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506401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325835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506430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325783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506349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325735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506347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325735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506367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325676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506407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325609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506349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325552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506330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325499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506330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325348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506105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325353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506084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325419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506098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325578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506199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325723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506235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325781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506238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325844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506235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326029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506187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326034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506202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326062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506195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325941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505909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325928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505900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325938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505871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325842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505789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325849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505772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325794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505686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325709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505607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325317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505428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325297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505456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325203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505497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325132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505488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325030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505504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325031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505516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324955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505487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324799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505120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324768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504706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324649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504690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324415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504329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324583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504223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324109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503490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277.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274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324184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503450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278.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275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324247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503499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279.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276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324329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503454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280.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277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324333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503484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281.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278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324358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503484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282.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279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324361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503453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283.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280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324421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503391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284.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281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324266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503241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285.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282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324034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503014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69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286.</w:t>
            </w:r>
          </w:p>
        </w:tc>
        <w:tc>
          <w:tcPr>
            <w:tcW w:w="1163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283</w:t>
            </w:r>
          </w:p>
        </w:tc>
        <w:tc>
          <w:tcPr>
            <w:tcW w:w="1609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324351</w:t>
            </w:r>
          </w:p>
        </w:tc>
        <w:tc>
          <w:tcPr>
            <w:tcW w:w="1446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502410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  <w:sectPr w:rsidR="00196068" w:rsidSect="008E6084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21. Izteikt 20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ind w:firstLine="720"/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800148">
        <w:rPr>
          <w:bCs/>
          <w:sz w:val="28"/>
          <w:szCs w:val="28"/>
        </w:rPr>
        <w:t>"</w:t>
      </w:r>
      <w:r w:rsidRPr="00F72D6A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F72D6A">
        <w:rPr>
          <w:b/>
          <w:bCs/>
          <w:sz w:val="28"/>
          <w:szCs w:val="28"/>
        </w:rPr>
        <w:t>Doles sala</w:t>
      </w:r>
      <w:r>
        <w:rPr>
          <w:b/>
          <w:bCs/>
          <w:sz w:val="28"/>
          <w:szCs w:val="28"/>
        </w:rPr>
        <w:t>"</w:t>
      </w:r>
      <w:r w:rsidRPr="00F72D6A">
        <w:rPr>
          <w:b/>
          <w:bCs/>
          <w:sz w:val="28"/>
          <w:szCs w:val="28"/>
        </w:rPr>
        <w:t xml:space="preserve"> robežpunktu koordinātas</w:t>
      </w:r>
    </w:p>
    <w:p w:rsidR="00196068" w:rsidRDefault="00196068" w:rsidP="00AE41AB">
      <w:pPr>
        <w:jc w:val="center"/>
        <w:rPr>
          <w:sz w:val="28"/>
          <w:szCs w:val="28"/>
        </w:rPr>
      </w:pPr>
    </w:p>
    <w:tbl>
      <w:tblPr>
        <w:tblW w:w="3240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54"/>
        <w:gridCol w:w="1564"/>
        <w:gridCol w:w="1570"/>
        <w:gridCol w:w="1556"/>
      </w:tblGrid>
      <w:tr w:rsidR="00196068" w:rsidRPr="008E6084" w:rsidTr="00843FC6">
        <w:trPr>
          <w:tblCellSpacing w:w="7" w:type="dxa"/>
        </w:trPr>
        <w:tc>
          <w:tcPr>
            <w:tcW w:w="0" w:type="auto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Nr.</w:t>
            </w:r>
            <w:r w:rsidRPr="008E6084">
              <w:br/>
              <w:t>p.k.</w:t>
            </w:r>
          </w:p>
        </w:tc>
        <w:tc>
          <w:tcPr>
            <w:tcW w:w="1442" w:type="pct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Robežpunkts</w:t>
            </w:r>
          </w:p>
        </w:tc>
        <w:tc>
          <w:tcPr>
            <w:tcW w:w="1448" w:type="pct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x koordināta</w:t>
            </w:r>
          </w:p>
        </w:tc>
        <w:tc>
          <w:tcPr>
            <w:tcW w:w="1414" w:type="pct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y koordināta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0" w:type="auto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1.</w:t>
            </w:r>
          </w:p>
        </w:tc>
        <w:tc>
          <w:tcPr>
            <w:tcW w:w="1442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</w:t>
            </w:r>
          </w:p>
        </w:tc>
        <w:tc>
          <w:tcPr>
            <w:tcW w:w="144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299035</w:t>
            </w:r>
          </w:p>
        </w:tc>
        <w:tc>
          <w:tcPr>
            <w:tcW w:w="1414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516384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0" w:type="auto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2.</w:t>
            </w:r>
          </w:p>
        </w:tc>
        <w:tc>
          <w:tcPr>
            <w:tcW w:w="1442" w:type="pct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</w:t>
            </w:r>
            <w:r>
              <w:t>–</w:t>
            </w:r>
            <w:r w:rsidRPr="008E6084">
              <w:t>2</w:t>
            </w:r>
          </w:p>
        </w:tc>
        <w:tc>
          <w:tcPr>
            <w:tcW w:w="2876" w:type="pct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Daugavas krastu, iekļaujot Doles salu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0" w:type="auto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3.</w:t>
            </w:r>
          </w:p>
        </w:tc>
        <w:tc>
          <w:tcPr>
            <w:tcW w:w="1442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</w:t>
            </w:r>
          </w:p>
        </w:tc>
        <w:tc>
          <w:tcPr>
            <w:tcW w:w="1448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300843</w:t>
            </w:r>
          </w:p>
        </w:tc>
        <w:tc>
          <w:tcPr>
            <w:tcW w:w="1414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516453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0" w:type="auto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4.</w:t>
            </w:r>
          </w:p>
        </w:tc>
        <w:tc>
          <w:tcPr>
            <w:tcW w:w="1442" w:type="pct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</w:t>
            </w:r>
            <w:r>
              <w:t>–</w:t>
            </w:r>
            <w:r w:rsidRPr="008E6084">
              <w:t>1</w:t>
            </w:r>
          </w:p>
        </w:tc>
        <w:tc>
          <w:tcPr>
            <w:tcW w:w="2876" w:type="pct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Rīgas HES dambi</w:t>
            </w:r>
            <w:r>
              <w:t>"</w:t>
            </w:r>
          </w:p>
        </w:tc>
      </w:tr>
    </w:tbl>
    <w:p w:rsidR="00196068" w:rsidRDefault="00196068" w:rsidP="00AE41AB">
      <w:pPr>
        <w:ind w:firstLine="720"/>
        <w:rPr>
          <w:sz w:val="28"/>
          <w:szCs w:val="28"/>
        </w:rPr>
      </w:pPr>
    </w:p>
    <w:p w:rsidR="00196068" w:rsidRDefault="00196068" w:rsidP="00AE41AB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22. Izteikt 21</w:t>
      </w:r>
      <w:r w:rsidRPr="00DE4E4E">
        <w:rPr>
          <w:bCs/>
          <w:sz w:val="28"/>
          <w:szCs w:val="28"/>
        </w:rPr>
        <w:t>.pielikuma robežpunktu koordinātas šādā redakcijā</w:t>
      </w:r>
      <w:r>
        <w:rPr>
          <w:bCs/>
          <w:sz w:val="28"/>
          <w:szCs w:val="28"/>
        </w:rPr>
        <w:t>:</w:t>
      </w:r>
    </w:p>
    <w:p w:rsidR="00196068" w:rsidRDefault="00196068" w:rsidP="00AE41AB">
      <w:pPr>
        <w:rPr>
          <w:bCs/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800148">
        <w:rPr>
          <w:bCs/>
          <w:sz w:val="28"/>
          <w:szCs w:val="28"/>
        </w:rPr>
        <w:t>"</w:t>
      </w:r>
      <w:r w:rsidRPr="00F72D6A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F72D6A">
        <w:rPr>
          <w:b/>
          <w:bCs/>
          <w:sz w:val="28"/>
          <w:szCs w:val="28"/>
        </w:rPr>
        <w:t>Talsu pauguraine</w:t>
      </w:r>
      <w:r>
        <w:rPr>
          <w:b/>
          <w:bCs/>
          <w:sz w:val="28"/>
          <w:szCs w:val="28"/>
        </w:rPr>
        <w:t>"</w:t>
      </w:r>
      <w:r w:rsidRPr="00F72D6A">
        <w:rPr>
          <w:b/>
          <w:bCs/>
          <w:sz w:val="28"/>
          <w:szCs w:val="28"/>
        </w:rPr>
        <w:t xml:space="preserve"> robežpunktu koordinātas</w:t>
      </w:r>
    </w:p>
    <w:p w:rsidR="00196068" w:rsidRPr="00F72D6A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5000" w:type="pct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69"/>
        <w:gridCol w:w="875"/>
        <w:gridCol w:w="1223"/>
        <w:gridCol w:w="1223"/>
      </w:tblGrid>
      <w:tr w:rsidR="00196068" w:rsidRPr="008E6084" w:rsidTr="00843FC6">
        <w:trPr>
          <w:tblCellSpacing w:w="7" w:type="dxa"/>
        </w:trPr>
        <w:tc>
          <w:tcPr>
            <w:tcW w:w="563" w:type="dxa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Nr.</w:t>
            </w:r>
            <w:r w:rsidRPr="008E6084">
              <w:br/>
              <w:t>p.k.</w:t>
            </w:r>
          </w:p>
        </w:tc>
        <w:tc>
          <w:tcPr>
            <w:tcW w:w="886" w:type="dxa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Robež</w:t>
            </w:r>
            <w:r>
              <w:softHyphen/>
            </w:r>
            <w:r w:rsidRPr="008E6084">
              <w:t>punkts</w:t>
            </w:r>
          </w:p>
        </w:tc>
        <w:tc>
          <w:tcPr>
            <w:tcW w:w="1246" w:type="dxa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x koordināta</w:t>
            </w:r>
          </w:p>
        </w:tc>
        <w:tc>
          <w:tcPr>
            <w:tcW w:w="1239" w:type="dxa"/>
            <w:vAlign w:val="center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y koordināta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344136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415308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2.</w:t>
            </w:r>
          </w:p>
        </w:tc>
        <w:tc>
          <w:tcPr>
            <w:tcW w:w="886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</w:t>
            </w:r>
            <w:r>
              <w:t>–</w:t>
            </w:r>
            <w:r w:rsidRPr="008E6084">
              <w:t>2</w:t>
            </w:r>
          </w:p>
        </w:tc>
        <w:tc>
          <w:tcPr>
            <w:tcW w:w="2499" w:type="dxa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Talsu pilsētas apvedceļu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3.</w:t>
            </w:r>
          </w:p>
        </w:tc>
        <w:tc>
          <w:tcPr>
            <w:tcW w:w="886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347003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416089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4.</w:t>
            </w:r>
          </w:p>
        </w:tc>
        <w:tc>
          <w:tcPr>
            <w:tcW w:w="886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347129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416059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5.</w:t>
            </w:r>
          </w:p>
        </w:tc>
        <w:tc>
          <w:tcPr>
            <w:tcW w:w="886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</w:t>
            </w:r>
            <w:r>
              <w:t>–</w:t>
            </w:r>
            <w:r w:rsidRPr="008E6084">
              <w:t>4</w:t>
            </w:r>
          </w:p>
        </w:tc>
        <w:tc>
          <w:tcPr>
            <w:tcW w:w="2499" w:type="dxa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ceļu Talsi</w:t>
            </w:r>
            <w:r>
              <w:t>–</w:t>
            </w:r>
            <w:r w:rsidRPr="008E6084">
              <w:t>Upesgrīva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6.</w:t>
            </w:r>
          </w:p>
        </w:tc>
        <w:tc>
          <w:tcPr>
            <w:tcW w:w="886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348410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417090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7.</w:t>
            </w:r>
          </w:p>
        </w:tc>
        <w:tc>
          <w:tcPr>
            <w:tcW w:w="886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</w:t>
            </w:r>
            <w:r>
              <w:t>–</w:t>
            </w:r>
            <w:r w:rsidRPr="008E6084">
              <w:t>5</w:t>
            </w:r>
          </w:p>
        </w:tc>
        <w:tc>
          <w:tcPr>
            <w:tcW w:w="2499" w:type="dxa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ceļu Ķīvīškrogs</w:t>
            </w:r>
            <w:r>
              <w:t>–</w:t>
            </w:r>
            <w:r w:rsidRPr="008E6084">
              <w:t>Laidze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346762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422810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346860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423139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346888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423264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346856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423274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346815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423323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10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346747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423349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11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346501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423364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12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346438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423413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13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346372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423415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14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346353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423322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15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346289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423233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16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346223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423230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17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345973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423090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18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345949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422952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19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345885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422877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20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344502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420977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21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344682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420964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22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344611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420729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23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344551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420614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24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344365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420710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25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344357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420678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29.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26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344293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420687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30.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27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343831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420719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28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343829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420810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29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343691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420834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30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343690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420871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31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343637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420879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35.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32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343551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420861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36.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343533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420888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37.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343481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420894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38.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</w:t>
            </w:r>
            <w:r>
              <w:t>–</w:t>
            </w:r>
            <w:r w:rsidRPr="008E6084">
              <w:t>35</w:t>
            </w:r>
          </w:p>
        </w:tc>
        <w:tc>
          <w:tcPr>
            <w:tcW w:w="2499" w:type="dxa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ceļu Tuņņi</w:t>
            </w:r>
            <w:r>
              <w:t>–</w:t>
            </w:r>
            <w:r w:rsidRPr="008E6084">
              <w:t>Villas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39.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35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343037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418856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40.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36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342408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419019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37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342268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419019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38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342213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419052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43.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39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342027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419043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44.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40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341722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418967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45.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341644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419100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46.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341925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419797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47.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43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341799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419939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48.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44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341793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419999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45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341708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420145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46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341637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420248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47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341557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420315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48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341328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420427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53.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49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341054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420001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54.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50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340354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420430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55.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51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340282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420274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56.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52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340215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420193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57.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53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340144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420064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58.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54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340071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419948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59.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55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340050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419789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60.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56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340118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419624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61.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57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340093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419528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62.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58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340156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419379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63.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59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340159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419238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64.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60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340095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418974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65.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61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340078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418894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66.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62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340111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418808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67.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63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340097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418299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68.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64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340045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418152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69.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65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340050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417933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70.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66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339834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416956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71.</w:t>
            </w:r>
          </w:p>
        </w:tc>
        <w:tc>
          <w:tcPr>
            <w:tcW w:w="886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66</w:t>
            </w:r>
            <w:r>
              <w:t>–</w:t>
            </w:r>
            <w:r w:rsidRPr="008E6084">
              <w:t>67</w:t>
            </w:r>
          </w:p>
        </w:tc>
        <w:tc>
          <w:tcPr>
            <w:tcW w:w="2499" w:type="dxa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ceļu Rīgas</w:t>
            </w:r>
            <w:r>
              <w:t>–</w:t>
            </w:r>
            <w:r w:rsidRPr="008E6084">
              <w:t>Ventspils šoseja</w:t>
            </w:r>
            <w:r>
              <w:t>–</w:t>
            </w:r>
            <w:r w:rsidRPr="008E6084">
              <w:t>Talsi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72.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67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340680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416462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73.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68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340761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416496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74.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69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340824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416589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75.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70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340887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416627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76.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71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341075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416516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77.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72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341250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416487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78.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73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341268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416417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79.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74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341326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416394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80.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76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341907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416700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81.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78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342001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416708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82.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79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342132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416763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83.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80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342249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416668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84.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81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342352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416670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85.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82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342544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416733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86.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83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342620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416455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87.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84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342590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416405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88.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85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342582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416380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89.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86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342601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416308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90.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87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342532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416202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91.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88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342503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416001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92.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89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342480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415932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93.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90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342431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415880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94.</w:t>
            </w:r>
          </w:p>
        </w:tc>
        <w:tc>
          <w:tcPr>
            <w:tcW w:w="88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91</w:t>
            </w:r>
          </w:p>
        </w:tc>
        <w:tc>
          <w:tcPr>
            <w:tcW w:w="1246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342432</w:t>
            </w:r>
          </w:p>
        </w:tc>
        <w:tc>
          <w:tcPr>
            <w:tcW w:w="1239" w:type="dxa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415800</w:t>
            </w:r>
          </w:p>
        </w:tc>
      </w:tr>
      <w:tr w:rsidR="00196068" w:rsidRPr="008E6084" w:rsidTr="00843FC6">
        <w:trPr>
          <w:tblCellSpacing w:w="7" w:type="dxa"/>
        </w:trPr>
        <w:tc>
          <w:tcPr>
            <w:tcW w:w="563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95.</w:t>
            </w:r>
          </w:p>
        </w:tc>
        <w:tc>
          <w:tcPr>
            <w:tcW w:w="886" w:type="dxa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91</w:t>
            </w:r>
            <w:r>
              <w:t>–</w:t>
            </w:r>
            <w:r w:rsidRPr="008E6084">
              <w:t>1</w:t>
            </w:r>
          </w:p>
        </w:tc>
        <w:tc>
          <w:tcPr>
            <w:tcW w:w="2499" w:type="dxa"/>
            <w:gridSpan w:val="2"/>
            <w:vAlign w:val="bottom"/>
          </w:tcPr>
          <w:p w:rsidR="00196068" w:rsidRPr="008E6084" w:rsidRDefault="00196068" w:rsidP="00843FC6">
            <w:pPr>
              <w:spacing w:before="100" w:beforeAutospacing="1" w:after="100" w:afterAutospacing="1"/>
              <w:jc w:val="center"/>
            </w:pPr>
            <w:r w:rsidRPr="008E6084">
              <w:t>Pa ceļu Rīgas</w:t>
            </w:r>
            <w:r>
              <w:t>–</w:t>
            </w:r>
            <w:r w:rsidRPr="008E6084">
              <w:t>Ventspils šoseja</w:t>
            </w:r>
            <w:r>
              <w:t>–</w:t>
            </w:r>
            <w:r w:rsidRPr="008E6084">
              <w:t>Talsi</w:t>
            </w:r>
            <w:r>
              <w:t>"</w:t>
            </w:r>
          </w:p>
        </w:tc>
      </w:tr>
    </w:tbl>
    <w:p w:rsidR="00196068" w:rsidRDefault="00196068" w:rsidP="00AE41AB">
      <w:pPr>
        <w:sectPr w:rsidR="00196068" w:rsidSect="008E6084">
          <w:type w:val="continuous"/>
          <w:pgSz w:w="11907" w:h="16840" w:code="9"/>
          <w:pgMar w:top="1440" w:right="1797" w:bottom="1440" w:left="1797" w:header="709" w:footer="709" w:gutter="0"/>
          <w:cols w:num="2" w:space="708" w:equalWidth="0">
            <w:col w:w="3802" w:space="708"/>
            <w:col w:w="3802"/>
          </w:cols>
          <w:titlePg/>
          <w:docGrid w:linePitch="360"/>
        </w:sectPr>
      </w:pPr>
    </w:p>
    <w:p w:rsidR="00196068" w:rsidRPr="0080014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>22.pielikumu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ind w:right="-514"/>
        <w:jc w:val="right"/>
        <w:rPr>
          <w:sz w:val="28"/>
          <w:szCs w:val="28"/>
        </w:rPr>
      </w:pPr>
      <w:r>
        <w:rPr>
          <w:sz w:val="28"/>
          <w:szCs w:val="28"/>
        </w:rPr>
        <w:t>"22.pielikums</w:t>
      </w:r>
    </w:p>
    <w:p w:rsidR="00196068" w:rsidRDefault="00196068" w:rsidP="00AE41AB">
      <w:pPr>
        <w:ind w:right="-51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Ministru kabineta </w:t>
      </w:r>
    </w:p>
    <w:p w:rsidR="00196068" w:rsidRDefault="00196068" w:rsidP="00AE41AB">
      <w:pPr>
        <w:ind w:right="-51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1999.gada 9.marta </w:t>
      </w:r>
    </w:p>
    <w:p w:rsidR="00196068" w:rsidRDefault="00196068" w:rsidP="00AE41AB">
      <w:pPr>
        <w:ind w:right="-514"/>
        <w:jc w:val="right"/>
        <w:rPr>
          <w:sz w:val="28"/>
          <w:szCs w:val="28"/>
        </w:rPr>
      </w:pPr>
      <w:r>
        <w:rPr>
          <w:sz w:val="28"/>
          <w:szCs w:val="28"/>
        </w:rPr>
        <w:t>noteikumiem Nr.83</w:t>
      </w:r>
    </w:p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A9741D">
        <w:rPr>
          <w:b/>
          <w:sz w:val="28"/>
          <w:szCs w:val="28"/>
        </w:rPr>
        <w:t xml:space="preserve">Dabas </w:t>
      </w:r>
      <w:r>
        <w:rPr>
          <w:b/>
          <w:sz w:val="28"/>
          <w:szCs w:val="28"/>
        </w:rPr>
        <w:t>parka</w:t>
      </w:r>
      <w:r w:rsidRPr="00A9741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"Bernāti"</w:t>
      </w:r>
      <w:r w:rsidRPr="00A9741D">
        <w:rPr>
          <w:b/>
          <w:sz w:val="28"/>
          <w:szCs w:val="28"/>
        </w:rPr>
        <w:t xml:space="preserve"> shēma</w:t>
      </w:r>
    </w:p>
    <w:p w:rsidR="00196068" w:rsidRPr="003C4D97" w:rsidRDefault="00196068" w:rsidP="00AE41AB">
      <w:pPr>
        <w:jc w:val="center"/>
        <w:rPr>
          <w:sz w:val="20"/>
          <w:szCs w:val="20"/>
        </w:rPr>
      </w:pPr>
    </w:p>
    <w:p w:rsidR="00196068" w:rsidRDefault="00196068" w:rsidP="00AE41AB">
      <w:pPr>
        <w:jc w:val="center"/>
        <w:rPr>
          <w:b/>
          <w:sz w:val="28"/>
          <w:szCs w:val="28"/>
        </w:rPr>
        <w:sectPr w:rsidR="00196068" w:rsidSect="006E50B3">
          <w:type w:val="continuous"/>
          <w:pgSz w:w="11907" w:h="16840" w:code="9"/>
          <w:pgMar w:top="1440" w:right="1797" w:bottom="1440" w:left="1797" w:header="709" w:footer="709" w:gutter="0"/>
          <w:cols w:space="708"/>
          <w:titlePg/>
          <w:docGrid w:linePitch="360"/>
        </w:sectPr>
      </w:pPr>
      <w:r w:rsidRPr="00175F31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7" type="#_x0000_t75" alt="Bernati_areja_rob_2011" style="width:466.5pt;height:666pt;visibility:visible">
            <v:imagedata r:id="rId18" o:title=""/>
          </v:shape>
        </w:pict>
      </w:r>
    </w:p>
    <w:p w:rsidR="00196068" w:rsidRPr="003C4D97" w:rsidRDefault="00196068" w:rsidP="00AE41AB">
      <w:pPr>
        <w:jc w:val="center"/>
      </w:pPr>
    </w:p>
    <w:p w:rsidR="00196068" w:rsidRPr="00A9741D" w:rsidRDefault="00196068" w:rsidP="00AE41AB">
      <w:pPr>
        <w:pStyle w:val="Header"/>
        <w:tabs>
          <w:tab w:val="clear" w:pos="4153"/>
          <w:tab w:val="clear" w:pos="8306"/>
        </w:tabs>
        <w:jc w:val="center"/>
        <w:rPr>
          <w:b/>
          <w:sz w:val="28"/>
          <w:lang w:val="lv-LV"/>
        </w:rPr>
      </w:pPr>
      <w:r w:rsidRPr="00A9741D">
        <w:rPr>
          <w:b/>
          <w:sz w:val="28"/>
          <w:szCs w:val="28"/>
          <w:lang w:val="lv-LV"/>
        </w:rPr>
        <w:t xml:space="preserve">Dabas </w:t>
      </w:r>
      <w:r>
        <w:rPr>
          <w:b/>
          <w:sz w:val="28"/>
          <w:szCs w:val="28"/>
          <w:lang w:val="lv-LV"/>
        </w:rPr>
        <w:t>parka</w:t>
      </w:r>
      <w:r w:rsidRPr="00A9741D">
        <w:rPr>
          <w:b/>
          <w:sz w:val="28"/>
          <w:szCs w:val="28"/>
          <w:lang w:val="lv-LV"/>
        </w:rPr>
        <w:t xml:space="preserve"> </w:t>
      </w:r>
      <w:r>
        <w:rPr>
          <w:b/>
          <w:sz w:val="28"/>
          <w:szCs w:val="28"/>
          <w:lang w:val="lv-LV"/>
        </w:rPr>
        <w:t>"Bernāti"</w:t>
      </w:r>
      <w:r w:rsidRPr="00A9741D">
        <w:rPr>
          <w:b/>
          <w:sz w:val="28"/>
          <w:szCs w:val="28"/>
          <w:lang w:val="lv-LV"/>
        </w:rPr>
        <w:t xml:space="preserve"> </w:t>
      </w:r>
      <w:r w:rsidRPr="00A9741D">
        <w:rPr>
          <w:b/>
          <w:sz w:val="28"/>
          <w:lang w:val="lv-LV"/>
        </w:rPr>
        <w:t>robežpunktu koordinātas</w:t>
      </w:r>
    </w:p>
    <w:p w:rsidR="00196068" w:rsidRDefault="00196068" w:rsidP="00AE41AB">
      <w:pPr>
        <w:pStyle w:val="Header"/>
        <w:tabs>
          <w:tab w:val="clear" w:pos="4153"/>
          <w:tab w:val="clear" w:pos="8306"/>
        </w:tabs>
        <w:jc w:val="center"/>
        <w:rPr>
          <w:sz w:val="28"/>
          <w:lang w:val="lv-LV"/>
        </w:rPr>
      </w:pPr>
    </w:p>
    <w:p w:rsidR="00196068" w:rsidRDefault="00196068" w:rsidP="00AE41AB">
      <w:pPr>
        <w:ind w:left="360"/>
        <w:jc w:val="center"/>
        <w:sectPr w:rsidR="00196068" w:rsidSect="007C3241"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tbl>
      <w:tblPr>
        <w:tblW w:w="4076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000"/>
      </w:tblPr>
      <w:tblGrid>
        <w:gridCol w:w="655"/>
        <w:gridCol w:w="910"/>
        <w:gridCol w:w="1251"/>
        <w:gridCol w:w="1260"/>
      </w:tblGrid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center"/>
          </w:tcPr>
          <w:p w:rsidR="00196068" w:rsidRPr="008E6084" w:rsidRDefault="00196068" w:rsidP="00843FC6">
            <w:pPr>
              <w:jc w:val="center"/>
            </w:pPr>
            <w:r w:rsidRPr="008E6084">
              <w:t>Nr.</w:t>
            </w:r>
            <w:r>
              <w:br/>
            </w:r>
            <w:r w:rsidRPr="008E6084">
              <w:t>p.k.</w:t>
            </w:r>
          </w:p>
        </w:tc>
        <w:tc>
          <w:tcPr>
            <w:tcW w:w="910" w:type="dxa"/>
            <w:noWrap/>
            <w:vAlign w:val="center"/>
          </w:tcPr>
          <w:p w:rsidR="00196068" w:rsidRPr="008E6084" w:rsidRDefault="00196068" w:rsidP="00843FC6">
            <w:pPr>
              <w:jc w:val="center"/>
            </w:pPr>
            <w:r w:rsidRPr="008E6084">
              <w:t>Robež</w:t>
            </w:r>
            <w:r>
              <w:softHyphen/>
            </w:r>
            <w:r w:rsidRPr="008E6084">
              <w:t>punkts</w:t>
            </w:r>
          </w:p>
        </w:tc>
        <w:tc>
          <w:tcPr>
            <w:tcW w:w="1251" w:type="dxa"/>
            <w:vAlign w:val="center"/>
          </w:tcPr>
          <w:p w:rsidR="00196068" w:rsidRPr="008E6084" w:rsidRDefault="00196068" w:rsidP="00843FC6">
            <w:pPr>
              <w:jc w:val="center"/>
            </w:pPr>
            <w:r w:rsidRPr="008E6084">
              <w:t>x koordināta</w:t>
            </w:r>
          </w:p>
        </w:tc>
        <w:tc>
          <w:tcPr>
            <w:tcW w:w="1260" w:type="dxa"/>
            <w:noWrap/>
            <w:vAlign w:val="center"/>
          </w:tcPr>
          <w:p w:rsidR="00196068" w:rsidRPr="008E6084" w:rsidRDefault="00196068" w:rsidP="00843FC6">
            <w:pPr>
              <w:jc w:val="center"/>
            </w:pPr>
            <w:r w:rsidRPr="008E6084">
              <w:t>y koordināta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252837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313422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252835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313471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252833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313490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252837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313527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252907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313581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252914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313592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252911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313614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252910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313654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252887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313723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252886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313739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252904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313821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252915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313846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252919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313902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252926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313936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252935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313967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252941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314001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252960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314028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252961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314055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252968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314093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252925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314090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252908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314087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252852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314066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252791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314038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252778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314033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252753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314029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252709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314028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252669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314031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252625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313961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252626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313952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252624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313938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252620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313931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252598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313910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252591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313899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252585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313886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252556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313859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252520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313861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252467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313867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252436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313881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252386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313881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252329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313942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252315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313929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252281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313928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252260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313921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252245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313912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252227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313883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252210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313862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252178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313834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252155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313816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252122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313810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252097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313813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252083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313821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252072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313840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252047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313852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251992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313857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251985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313852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251959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313819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251950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313811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251935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313803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251915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313797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251902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313789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251842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313778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251817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313783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251774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313780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251738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313774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251662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313778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251620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313775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251605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313772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251587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313773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251570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313771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251556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313767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251536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313757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251526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313753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251453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313740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251421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313743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251399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313743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251332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313735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251279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313741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251241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313736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251211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313735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251177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313726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251166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313723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251145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313709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251135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313706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251097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313711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251081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313709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251057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313715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251029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313712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251003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313705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250964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313702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250951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313697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250926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313692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250903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313695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250810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313688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250786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313691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250765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313689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250735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313693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250668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313715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250655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313746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250636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313859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250637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313885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250636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313915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250637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313937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250634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313954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250634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314010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250628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314003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250615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313996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250594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313995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250550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313997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250483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313996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250451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313989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250383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313997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250325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313991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250279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313999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250231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313984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250161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313983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250110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313978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250094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313975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250075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313977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250046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313987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250030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313987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249983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313986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249941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313986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249805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313980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249768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313982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249743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313993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249691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314001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249623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313973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249588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313942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249549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313930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249402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313913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249253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313915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249249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314139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249240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314307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249246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314428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249108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314428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249105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314451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249062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314554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249060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314579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249104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314655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249139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314729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249068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314684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249006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314655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248978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314639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248954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314632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248922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314625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248897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314640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248860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314675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248844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314703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248647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314611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248504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314605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248473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314594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248220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314525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248047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314449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247942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314418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247682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314373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247517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314358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247329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314360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247266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314358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247240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314353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247192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314331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247037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314251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246989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314239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246692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314211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246613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314210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246613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314206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246499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314176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246089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314034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246031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314169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245999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314156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245643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313817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245609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313781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172.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172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245678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313728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173.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173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245649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313667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174.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174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245801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313584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175.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175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245841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313571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176.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176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245882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313544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177.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177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245995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313486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178.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178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246124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313498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179.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179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246127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313416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180.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180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246099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313250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181.</w:t>
            </w:r>
          </w:p>
        </w:tc>
        <w:tc>
          <w:tcPr>
            <w:tcW w:w="91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181</w:t>
            </w:r>
          </w:p>
        </w:tc>
        <w:tc>
          <w:tcPr>
            <w:tcW w:w="1251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246095</w:t>
            </w:r>
          </w:p>
        </w:tc>
        <w:tc>
          <w:tcPr>
            <w:tcW w:w="1260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313192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55" w:type="dxa"/>
          </w:tcPr>
          <w:p w:rsidR="00196068" w:rsidRPr="008E6084" w:rsidRDefault="00196068" w:rsidP="00843FC6">
            <w:pPr>
              <w:jc w:val="center"/>
            </w:pPr>
            <w:r w:rsidRPr="008E6084">
              <w:t>182.</w:t>
            </w:r>
          </w:p>
        </w:tc>
        <w:tc>
          <w:tcPr>
            <w:tcW w:w="910" w:type="dxa"/>
            <w:noWrap/>
          </w:tcPr>
          <w:p w:rsidR="00196068" w:rsidRPr="008E6084" w:rsidRDefault="00196068" w:rsidP="00843FC6">
            <w:pPr>
              <w:jc w:val="center"/>
            </w:pPr>
            <w:r w:rsidRPr="008E6084">
              <w:t>181</w:t>
            </w:r>
            <w:r>
              <w:t>–</w:t>
            </w:r>
            <w:r w:rsidRPr="008E6084">
              <w:t>1</w:t>
            </w:r>
          </w:p>
        </w:tc>
        <w:tc>
          <w:tcPr>
            <w:tcW w:w="2511" w:type="dxa"/>
            <w:gridSpan w:val="2"/>
          </w:tcPr>
          <w:p w:rsidR="00196068" w:rsidRPr="008E6084" w:rsidRDefault="00196068" w:rsidP="00843FC6">
            <w:pPr>
              <w:jc w:val="center"/>
            </w:pPr>
            <w:r w:rsidRPr="008E6084">
              <w:t>Pa Baltijas jūras ūdens līmeņa līniju</w:t>
            </w:r>
            <w:r w:rsidRPr="003C4D97">
              <w:t>"</w:t>
            </w:r>
          </w:p>
        </w:tc>
      </w:tr>
    </w:tbl>
    <w:p w:rsidR="00196068" w:rsidRDefault="00196068" w:rsidP="00AE41AB">
      <w:pPr>
        <w:jc w:val="center"/>
        <w:rPr>
          <w:b/>
          <w:sz w:val="28"/>
          <w:szCs w:val="28"/>
        </w:rPr>
        <w:sectPr w:rsidR="00196068" w:rsidSect="008E6084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titlePg/>
          <w:docGrid w:linePitch="360"/>
        </w:sectPr>
      </w:pPr>
    </w:p>
    <w:p w:rsidR="00196068" w:rsidRPr="0080014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>23</w:t>
      </w:r>
      <w:r w:rsidRPr="00F377A5">
        <w:rPr>
          <w:sz w:val="28"/>
          <w:szCs w:val="28"/>
        </w:rPr>
        <w:t>.</w:t>
      </w:r>
      <w:r>
        <w:rPr>
          <w:sz w:val="28"/>
          <w:szCs w:val="28"/>
        </w:rPr>
        <w:t>pielikumu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ind w:right="-514"/>
        <w:jc w:val="right"/>
        <w:rPr>
          <w:sz w:val="28"/>
          <w:szCs w:val="28"/>
        </w:rPr>
      </w:pPr>
      <w:r>
        <w:rPr>
          <w:sz w:val="28"/>
          <w:szCs w:val="28"/>
        </w:rPr>
        <w:t>"23.pielikums</w:t>
      </w:r>
    </w:p>
    <w:p w:rsidR="00196068" w:rsidRDefault="00196068" w:rsidP="00AE41AB">
      <w:pPr>
        <w:ind w:right="-51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Ministru kabineta </w:t>
      </w:r>
    </w:p>
    <w:p w:rsidR="00196068" w:rsidRDefault="00196068" w:rsidP="00AE41AB">
      <w:pPr>
        <w:ind w:right="-51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1999.gada 9.marta </w:t>
      </w:r>
    </w:p>
    <w:p w:rsidR="00196068" w:rsidRDefault="00196068" w:rsidP="00AE41AB">
      <w:pPr>
        <w:ind w:right="-514"/>
        <w:jc w:val="right"/>
        <w:rPr>
          <w:sz w:val="28"/>
          <w:szCs w:val="28"/>
        </w:rPr>
      </w:pPr>
      <w:r>
        <w:rPr>
          <w:sz w:val="28"/>
          <w:szCs w:val="28"/>
        </w:rPr>
        <w:t>noteikumiem Nr.83</w:t>
      </w:r>
    </w:p>
    <w:p w:rsidR="00196068" w:rsidRDefault="00196068" w:rsidP="00AE41AB">
      <w:pPr>
        <w:ind w:right="-514"/>
        <w:jc w:val="right"/>
        <w:rPr>
          <w:sz w:val="28"/>
          <w:szCs w:val="28"/>
        </w:rPr>
      </w:pPr>
    </w:p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sz w:val="28"/>
          <w:szCs w:val="28"/>
        </w:rPr>
        <w:sectPr w:rsidR="00196068" w:rsidSect="008E6084">
          <w:type w:val="continuous"/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196068" w:rsidRDefault="00196068" w:rsidP="00AE41AB">
      <w:pPr>
        <w:jc w:val="center"/>
        <w:rPr>
          <w:b/>
          <w:sz w:val="28"/>
          <w:szCs w:val="28"/>
        </w:rPr>
      </w:pPr>
      <w:r w:rsidRPr="00A9741D">
        <w:rPr>
          <w:b/>
          <w:sz w:val="28"/>
          <w:szCs w:val="28"/>
        </w:rPr>
        <w:t xml:space="preserve">Dabas </w:t>
      </w:r>
      <w:r>
        <w:rPr>
          <w:b/>
          <w:sz w:val="28"/>
          <w:szCs w:val="28"/>
        </w:rPr>
        <w:t>parka</w:t>
      </w:r>
      <w:r w:rsidRPr="00A9741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"Pape"</w:t>
      </w:r>
      <w:r w:rsidRPr="00A9741D">
        <w:rPr>
          <w:b/>
          <w:sz w:val="28"/>
          <w:szCs w:val="28"/>
        </w:rPr>
        <w:t xml:space="preserve"> shēm</w:t>
      </w:r>
      <w:r>
        <w:rPr>
          <w:b/>
          <w:sz w:val="28"/>
          <w:szCs w:val="28"/>
        </w:rPr>
        <w:t>a</w:t>
      </w:r>
    </w:p>
    <w:p w:rsidR="00196068" w:rsidRDefault="00196068" w:rsidP="00AE41AB">
      <w:pPr>
        <w:jc w:val="center"/>
        <w:rPr>
          <w:b/>
          <w:sz w:val="28"/>
          <w:szCs w:val="28"/>
        </w:rPr>
      </w:pPr>
      <w:r w:rsidRPr="00175F31">
        <w:rPr>
          <w:b/>
          <w:noProof/>
          <w:sz w:val="28"/>
          <w:szCs w:val="28"/>
        </w:rPr>
        <w:pict>
          <v:shape id="Picture 2" o:spid="_x0000_i1028" type="#_x0000_t75" alt="Pape_areja_robeza_MK1" style="width:458.25pt;height:658.5pt;visibility:visible">
            <v:imagedata r:id="rId19" o:title=""/>
          </v:shape>
        </w:pict>
      </w:r>
      <w:r>
        <w:rPr>
          <w:b/>
          <w:sz w:val="28"/>
          <w:szCs w:val="28"/>
        </w:rPr>
        <w:br w:type="page"/>
      </w:r>
    </w:p>
    <w:p w:rsidR="00196068" w:rsidRDefault="00196068" w:rsidP="00AE41AB">
      <w:pPr>
        <w:jc w:val="center"/>
        <w:rPr>
          <w:b/>
          <w:sz w:val="28"/>
          <w:szCs w:val="28"/>
        </w:rPr>
        <w:sectPr w:rsidR="00196068" w:rsidSect="007C3241">
          <w:pgSz w:w="11907" w:h="16840" w:code="9"/>
          <w:pgMar w:top="1440" w:right="1797" w:bottom="1440" w:left="1797" w:header="709" w:footer="709" w:gutter="0"/>
          <w:cols w:space="708"/>
          <w:docGrid w:linePitch="360"/>
        </w:sectPr>
      </w:pPr>
      <w:r w:rsidRPr="00175F31">
        <w:rPr>
          <w:b/>
          <w:noProof/>
          <w:sz w:val="28"/>
          <w:szCs w:val="28"/>
        </w:rPr>
        <w:pict>
          <v:shape id="Picture 3" o:spid="_x0000_i1029" type="#_x0000_t75" alt="Pape_areja_robeza_MK2" style="width:458.25pt;height:657pt;visibility:visible">
            <v:imagedata r:id="rId20" o:title=""/>
          </v:shape>
        </w:pict>
      </w:r>
    </w:p>
    <w:p w:rsidR="00196068" w:rsidRPr="004D10E0" w:rsidRDefault="00196068" w:rsidP="00AE41AB">
      <w:pPr>
        <w:jc w:val="center"/>
      </w:pPr>
    </w:p>
    <w:p w:rsidR="00196068" w:rsidRPr="00A9741D" w:rsidRDefault="00196068" w:rsidP="00AE41AB">
      <w:pPr>
        <w:pStyle w:val="Header"/>
        <w:tabs>
          <w:tab w:val="clear" w:pos="4153"/>
          <w:tab w:val="clear" w:pos="8306"/>
        </w:tabs>
        <w:jc w:val="center"/>
        <w:rPr>
          <w:b/>
          <w:sz w:val="28"/>
          <w:lang w:val="lv-LV"/>
        </w:rPr>
      </w:pPr>
      <w:r w:rsidRPr="00A9741D">
        <w:rPr>
          <w:b/>
          <w:sz w:val="28"/>
          <w:szCs w:val="28"/>
          <w:lang w:val="lv-LV"/>
        </w:rPr>
        <w:t xml:space="preserve">Dabas </w:t>
      </w:r>
      <w:r>
        <w:rPr>
          <w:b/>
          <w:sz w:val="28"/>
          <w:szCs w:val="28"/>
          <w:lang w:val="lv-LV"/>
        </w:rPr>
        <w:t>parka</w:t>
      </w:r>
      <w:r w:rsidRPr="00A9741D">
        <w:rPr>
          <w:b/>
          <w:sz w:val="28"/>
          <w:szCs w:val="28"/>
          <w:lang w:val="lv-LV"/>
        </w:rPr>
        <w:t xml:space="preserve"> </w:t>
      </w:r>
      <w:r>
        <w:rPr>
          <w:b/>
          <w:sz w:val="28"/>
          <w:szCs w:val="28"/>
          <w:lang w:val="lv-LV"/>
        </w:rPr>
        <w:t>"Pape"</w:t>
      </w:r>
      <w:r w:rsidRPr="00A9741D">
        <w:rPr>
          <w:b/>
          <w:sz w:val="28"/>
          <w:szCs w:val="28"/>
          <w:lang w:val="lv-LV"/>
        </w:rPr>
        <w:t xml:space="preserve"> </w:t>
      </w:r>
      <w:r w:rsidRPr="00A9741D">
        <w:rPr>
          <w:b/>
          <w:sz w:val="28"/>
          <w:lang w:val="lv-LV"/>
        </w:rPr>
        <w:t>robežpunktu koordinātas</w:t>
      </w:r>
    </w:p>
    <w:p w:rsidR="00196068" w:rsidRDefault="00196068" w:rsidP="00AE41AB">
      <w:pPr>
        <w:pStyle w:val="Header"/>
        <w:tabs>
          <w:tab w:val="clear" w:pos="4153"/>
          <w:tab w:val="clear" w:pos="8306"/>
        </w:tabs>
        <w:jc w:val="center"/>
        <w:rPr>
          <w:sz w:val="28"/>
          <w:lang w:val="lv-LV"/>
        </w:rPr>
      </w:pPr>
    </w:p>
    <w:p w:rsidR="00196068" w:rsidRDefault="00196068" w:rsidP="00AE41AB">
      <w:pPr>
        <w:ind w:left="360"/>
        <w:jc w:val="center"/>
        <w:sectPr w:rsidR="0019606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4015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000"/>
      </w:tblPr>
      <w:tblGrid>
        <w:gridCol w:w="636"/>
        <w:gridCol w:w="919"/>
        <w:gridCol w:w="1243"/>
        <w:gridCol w:w="1316"/>
      </w:tblGrid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center"/>
          </w:tcPr>
          <w:p w:rsidR="00196068" w:rsidRPr="008E6084" w:rsidRDefault="00196068" w:rsidP="00843FC6">
            <w:pPr>
              <w:jc w:val="center"/>
            </w:pPr>
            <w:r w:rsidRPr="008E6084">
              <w:t>Nr.</w:t>
            </w:r>
            <w:r>
              <w:br/>
            </w:r>
            <w:r w:rsidRPr="008E6084">
              <w:t>p.k.</w:t>
            </w:r>
          </w:p>
        </w:tc>
        <w:tc>
          <w:tcPr>
            <w:tcW w:w="919" w:type="dxa"/>
            <w:noWrap/>
            <w:vAlign w:val="center"/>
          </w:tcPr>
          <w:p w:rsidR="00196068" w:rsidRPr="008E6084" w:rsidRDefault="00196068" w:rsidP="00843FC6">
            <w:pPr>
              <w:jc w:val="center"/>
            </w:pPr>
            <w:r w:rsidRPr="008E6084">
              <w:t>Robež</w:t>
            </w:r>
            <w:r>
              <w:softHyphen/>
            </w:r>
            <w:r w:rsidRPr="008E6084">
              <w:t>punkts</w:t>
            </w:r>
          </w:p>
        </w:tc>
        <w:tc>
          <w:tcPr>
            <w:tcW w:w="1173" w:type="dxa"/>
            <w:vAlign w:val="center"/>
          </w:tcPr>
          <w:p w:rsidR="00196068" w:rsidRPr="008E6084" w:rsidRDefault="00196068" w:rsidP="00843FC6">
            <w:pPr>
              <w:jc w:val="center"/>
            </w:pPr>
            <w:r w:rsidRPr="008E6084">
              <w:t>x koordināta</w:t>
            </w:r>
          </w:p>
        </w:tc>
        <w:tc>
          <w:tcPr>
            <w:tcW w:w="1316" w:type="dxa"/>
            <w:noWrap/>
            <w:vAlign w:val="center"/>
          </w:tcPr>
          <w:p w:rsidR="00196068" w:rsidRPr="008E6084" w:rsidRDefault="00196068" w:rsidP="00843FC6">
            <w:pPr>
              <w:jc w:val="center"/>
            </w:pPr>
            <w:r w:rsidRPr="008E6084">
              <w:t>y koordināta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242125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313425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242132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313860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242172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313859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242189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313869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242301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313961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242358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314126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242438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314218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242516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314294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242602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314310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242605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314366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242619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314463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242564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314735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242355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314751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241633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314546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241326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314545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241303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314545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241265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314535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241212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314535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241148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314480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241107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314461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241089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314458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241067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314433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240999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314411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240953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314412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240934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314417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240884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314412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240842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314400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240818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314393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240760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314353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240744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314347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240668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314330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240618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314299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240519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314273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240477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314253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240417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314238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240319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314202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240279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314168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240245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314150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240222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314145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240191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314143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240175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314138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240135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314111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240018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314097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239993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314098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239849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314062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239727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314072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239657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314060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239594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314053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49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239520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314043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239498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314030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239470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314020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239401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314019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239248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313997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239213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313987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239166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313954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239096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313935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238883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313914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238821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313891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59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238784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313871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238760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313852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238730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313820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238584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313775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238505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313736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238431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313716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238415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313706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238310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313683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238161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313687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238022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313715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69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237977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313750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237959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313748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237935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313733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237893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313720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237810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313747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237764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313748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237718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313718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237690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313707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237645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313697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237618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313695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79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237566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313707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237536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313719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237496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313722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237446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313709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237355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313697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237323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313686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237117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313674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236950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313650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236888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313633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236843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313608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89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236803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313574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236770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313552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236753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313547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236731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313552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237470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317346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237916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317358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238059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318128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237720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318781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237731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318860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237671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318871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99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237639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319239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237666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319688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237645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319716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237617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319796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237512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319988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237599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320065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237675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320320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237385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320438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237163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320491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236987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320518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109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235921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320719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235679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320791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235414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320535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235242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320413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234999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320360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234885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320354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234777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320327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234534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320308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234455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320308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234459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320254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119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234472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320158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234616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319880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234642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319734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234631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319634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234604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319570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234592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319539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234600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319381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234621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319297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234652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319227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234663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319163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129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226969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320561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226887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320116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225119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320427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223293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320772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223286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320736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220669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321209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220654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321245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220521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321226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220405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321226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220325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321232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139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220045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321195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219960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321185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219646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321131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219629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321133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219414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321062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219090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320987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218770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320941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218794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320803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218791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320636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218782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320536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149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218783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320502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218816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320378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219019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319945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219030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319914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219032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319893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218959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319672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218950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319455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218840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319327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218793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319262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218783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319234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159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218786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319197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218806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319127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218830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318981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218836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318893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218903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318712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218962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318503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219095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318223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219155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318152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219217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318026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219272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317880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169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219172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317806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219145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317781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219133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317755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219132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317724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219127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317713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218836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317516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218601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317374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218535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317342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218509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317340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218509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317340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179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218487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317363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218468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317368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218181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317448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182.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182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218143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317450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183.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183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218119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317456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184.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184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218027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317485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185.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185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218012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317489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186.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186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217902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317532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187.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187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217731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317580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188.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188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217694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317397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189.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189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217692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317385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190.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190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217677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317316</w:t>
            </w:r>
          </w:p>
        </w:tc>
      </w:tr>
      <w:tr w:rsidR="00196068" w:rsidRPr="008E6084" w:rsidTr="00843FC6">
        <w:trPr>
          <w:trHeight w:val="255"/>
          <w:jc w:val="center"/>
        </w:trPr>
        <w:tc>
          <w:tcPr>
            <w:tcW w:w="607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191.</w:t>
            </w:r>
          </w:p>
        </w:tc>
        <w:tc>
          <w:tcPr>
            <w:tcW w:w="919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191</w:t>
            </w:r>
          </w:p>
        </w:tc>
        <w:tc>
          <w:tcPr>
            <w:tcW w:w="1173" w:type="dxa"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217676</w:t>
            </w:r>
          </w:p>
        </w:tc>
        <w:tc>
          <w:tcPr>
            <w:tcW w:w="1316" w:type="dxa"/>
            <w:noWrap/>
            <w:vAlign w:val="bottom"/>
          </w:tcPr>
          <w:p w:rsidR="00196068" w:rsidRPr="008E6084" w:rsidRDefault="00196068" w:rsidP="00843FC6">
            <w:pPr>
              <w:jc w:val="center"/>
            </w:pPr>
            <w:r w:rsidRPr="008E6084">
              <w:t>317284</w:t>
            </w:r>
          </w:p>
        </w:tc>
      </w:tr>
      <w:tr w:rsidR="00196068" w:rsidRPr="008E6084" w:rsidTr="00843FC6">
        <w:trPr>
          <w:trHeight w:val="692"/>
          <w:jc w:val="center"/>
        </w:trPr>
        <w:tc>
          <w:tcPr>
            <w:tcW w:w="607" w:type="dxa"/>
          </w:tcPr>
          <w:p w:rsidR="00196068" w:rsidRPr="008E6084" w:rsidRDefault="00196068" w:rsidP="00843FC6">
            <w:pPr>
              <w:jc w:val="center"/>
            </w:pPr>
            <w:r w:rsidRPr="008E6084">
              <w:t>192.</w:t>
            </w:r>
          </w:p>
        </w:tc>
        <w:tc>
          <w:tcPr>
            <w:tcW w:w="919" w:type="dxa"/>
            <w:noWrap/>
          </w:tcPr>
          <w:p w:rsidR="00196068" w:rsidRPr="008E6084" w:rsidRDefault="00196068" w:rsidP="00843FC6">
            <w:pPr>
              <w:jc w:val="center"/>
            </w:pPr>
            <w:r w:rsidRPr="008E6084">
              <w:t>191</w:t>
            </w:r>
            <w:r>
              <w:t>–</w:t>
            </w:r>
            <w:r w:rsidRPr="008E6084">
              <w:t>1</w:t>
            </w:r>
          </w:p>
        </w:tc>
        <w:tc>
          <w:tcPr>
            <w:tcW w:w="2489" w:type="dxa"/>
            <w:gridSpan w:val="2"/>
          </w:tcPr>
          <w:p w:rsidR="00196068" w:rsidRPr="008E6084" w:rsidRDefault="00196068" w:rsidP="00843FC6">
            <w:pPr>
              <w:jc w:val="center"/>
            </w:pPr>
            <w:r w:rsidRPr="008E6084">
              <w:t>Pa Baltijas jūras ūdens līmeņa līniju</w:t>
            </w:r>
            <w:r>
              <w:t>"</w:t>
            </w:r>
          </w:p>
        </w:tc>
      </w:tr>
    </w:tbl>
    <w:p w:rsidR="00196068" w:rsidRDefault="00196068" w:rsidP="00AE41AB">
      <w:pPr>
        <w:pStyle w:val="naisf"/>
        <w:rPr>
          <w:sz w:val="28"/>
          <w:szCs w:val="28"/>
        </w:rPr>
        <w:sectPr w:rsidR="00196068" w:rsidSect="008E6084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 xml:space="preserve">25.pielikuma </w:t>
      </w:r>
      <w:r w:rsidRPr="004D10E0">
        <w:rPr>
          <w:bCs/>
          <w:sz w:val="28"/>
          <w:szCs w:val="28"/>
        </w:rPr>
        <w:t>robežpunktu koordinātas</w:t>
      </w:r>
      <w:r>
        <w:rPr>
          <w:sz w:val="28"/>
          <w:szCs w:val="28"/>
        </w:rPr>
        <w:t xml:space="preserve">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4D10E0">
        <w:rPr>
          <w:sz w:val="28"/>
          <w:szCs w:val="28"/>
        </w:rPr>
        <w:t>"</w:t>
      </w:r>
      <w:r w:rsidRPr="00FF5DE9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FF5DE9">
        <w:rPr>
          <w:b/>
          <w:bCs/>
          <w:sz w:val="28"/>
          <w:szCs w:val="28"/>
        </w:rPr>
        <w:t>Ragakāpa</w:t>
      </w:r>
      <w:r>
        <w:rPr>
          <w:b/>
          <w:bCs/>
          <w:sz w:val="28"/>
          <w:szCs w:val="28"/>
        </w:rPr>
        <w:t>"</w:t>
      </w:r>
      <w:r w:rsidRPr="00FF5DE9">
        <w:rPr>
          <w:b/>
          <w:bCs/>
          <w:sz w:val="28"/>
          <w:szCs w:val="28"/>
        </w:rPr>
        <w:t xml:space="preserve"> robežpunktu koordinātas</w:t>
      </w:r>
    </w:p>
    <w:p w:rsidR="00196068" w:rsidRPr="00FF5DE9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8E6084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3"/>
        <w:gridCol w:w="869"/>
        <w:gridCol w:w="1217"/>
        <w:gridCol w:w="1216"/>
      </w:tblGrid>
      <w:tr w:rsidR="00196068" w:rsidRPr="00A373AE" w:rsidTr="00843FC6">
        <w:tc>
          <w:tcPr>
            <w:tcW w:w="707" w:type="pct"/>
            <w:vAlign w:val="center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Nr.</w:t>
            </w:r>
            <w:r w:rsidRPr="00A373AE">
              <w:br/>
              <w:t>p.k.</w:t>
            </w:r>
          </w:p>
        </w:tc>
        <w:tc>
          <w:tcPr>
            <w:tcW w:w="1130" w:type="pct"/>
            <w:vAlign w:val="center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Robež</w:t>
            </w:r>
            <w:r>
              <w:softHyphen/>
            </w:r>
            <w:r w:rsidRPr="00A373AE">
              <w:t>punkts</w:t>
            </w:r>
          </w:p>
        </w:tc>
        <w:tc>
          <w:tcPr>
            <w:tcW w:w="1582" w:type="pct"/>
            <w:vAlign w:val="center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x koordināta</w:t>
            </w:r>
          </w:p>
        </w:tc>
        <w:tc>
          <w:tcPr>
            <w:tcW w:w="1582" w:type="pct"/>
            <w:vAlign w:val="center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y koordināta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316646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492667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2.</w:t>
            </w:r>
          </w:p>
        </w:tc>
        <w:tc>
          <w:tcPr>
            <w:tcW w:w="1130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</w:t>
            </w:r>
            <w:r>
              <w:t>–</w:t>
            </w:r>
            <w:r w:rsidRPr="00A373AE">
              <w:t>2</w:t>
            </w:r>
          </w:p>
        </w:tc>
        <w:tc>
          <w:tcPr>
            <w:tcW w:w="3163" w:type="pct"/>
            <w:gridSpan w:val="2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Pa Rīgas jūras līča krastu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318119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495418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317694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495471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317662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495458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317675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495426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317673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495414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317661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495400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317638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495396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317620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495406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317608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495436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317373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495329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317266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495293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317191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495239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317038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495240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317038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495229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317046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495208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317040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495183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317019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495176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316995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495183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316983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495206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316962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495203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316890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495113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316896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495108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316888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495097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316908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495082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316896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495068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316955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495018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317004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494938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317028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494910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317030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494898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317070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494866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317046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494830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316958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494827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316921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494931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316894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494941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316880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494939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316866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494950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316838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494925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316841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494893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316857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494876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316823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494844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316839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494821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316838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494792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316727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494696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46.</w:t>
            </w:r>
          </w:p>
        </w:tc>
        <w:tc>
          <w:tcPr>
            <w:tcW w:w="1130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</w:t>
            </w:r>
            <w:r>
              <w:t>–</w:t>
            </w:r>
            <w:r w:rsidRPr="00A373AE">
              <w:t>45</w:t>
            </w:r>
          </w:p>
        </w:tc>
        <w:tc>
          <w:tcPr>
            <w:tcW w:w="3163" w:type="pct"/>
            <w:gridSpan w:val="2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Pa Jūrnieku ielas sarkanajām līnijām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316639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494063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316662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494053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316670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494073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316767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494032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316782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494025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316786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494034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316852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494011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316829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493956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316939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493918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316972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493879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316922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493757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316865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493780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316818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493668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316862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493649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316841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493599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316813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493610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316748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493454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316731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493458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316667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493295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316619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493314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316580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493220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316629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493200</w:t>
            </w:r>
          </w:p>
        </w:tc>
      </w:tr>
      <w:tr w:rsidR="00196068" w:rsidRPr="00A373AE" w:rsidTr="00843FC6">
        <w:tc>
          <w:tcPr>
            <w:tcW w:w="707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316449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492746</w:t>
            </w:r>
            <w:r>
              <w:t>"</w:t>
            </w:r>
          </w:p>
        </w:tc>
      </w:tr>
    </w:tbl>
    <w:p w:rsidR="00196068" w:rsidRDefault="00196068" w:rsidP="00AE41AB">
      <w:pPr>
        <w:pStyle w:val="naisf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26.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 xml:space="preserve">26.pielikuma </w:t>
      </w:r>
      <w:r w:rsidRPr="004D10E0">
        <w:rPr>
          <w:bCs/>
          <w:sz w:val="28"/>
          <w:szCs w:val="28"/>
        </w:rPr>
        <w:t>robežpunktu koordinātas</w:t>
      </w:r>
      <w:r>
        <w:rPr>
          <w:sz w:val="28"/>
          <w:szCs w:val="28"/>
        </w:rPr>
        <w:t xml:space="preserve">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4D10E0">
        <w:rPr>
          <w:bCs/>
          <w:sz w:val="28"/>
          <w:szCs w:val="28"/>
        </w:rPr>
        <w:t>"</w:t>
      </w:r>
      <w:r w:rsidRPr="00FF5DE9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FF5DE9">
        <w:rPr>
          <w:b/>
          <w:bCs/>
          <w:sz w:val="28"/>
          <w:szCs w:val="28"/>
        </w:rPr>
        <w:t>Vecumu meži</w:t>
      </w:r>
      <w:r>
        <w:rPr>
          <w:b/>
          <w:bCs/>
          <w:sz w:val="28"/>
          <w:szCs w:val="28"/>
        </w:rPr>
        <w:t>"</w:t>
      </w:r>
      <w:r w:rsidRPr="00FF5DE9">
        <w:rPr>
          <w:b/>
          <w:bCs/>
          <w:sz w:val="28"/>
          <w:szCs w:val="28"/>
        </w:rPr>
        <w:t xml:space="preserve"> robežpunktu koordinātas</w:t>
      </w:r>
    </w:p>
    <w:p w:rsidR="00196068" w:rsidRPr="00FF5DE9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8E6084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246" w:type="pct"/>
        <w:tblInd w:w="-51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15"/>
        <w:gridCol w:w="902"/>
        <w:gridCol w:w="1257"/>
        <w:gridCol w:w="1260"/>
      </w:tblGrid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Nr.</w:t>
            </w:r>
            <w:r>
              <w:br/>
            </w:r>
            <w:r w:rsidRPr="00A373AE">
              <w:t>p.k.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Robež</w:t>
            </w:r>
            <w:r>
              <w:softHyphen/>
            </w:r>
            <w:r w:rsidRPr="00A373AE">
              <w:t>punkts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 xml:space="preserve">x </w:t>
            </w:r>
            <w:r>
              <w:br/>
            </w:r>
            <w:r w:rsidRPr="00A373AE">
              <w:t>koordināta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 xml:space="preserve">y </w:t>
            </w:r>
            <w:r>
              <w:br/>
            </w:r>
            <w:r w:rsidRPr="00A373AE">
              <w:t>koordināta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359888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729528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359920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729651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359853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729991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359817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730188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359808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730225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359792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730247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359761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730273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359536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730485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359567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730523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359558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730532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359531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730533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359526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730611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359517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730610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359499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730630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359470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730624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359444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730623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359415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730659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359408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730673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359385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730680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359361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730684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359337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730686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359330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730680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359317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730680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359303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730685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359295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730690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359291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730704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359271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730724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359266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730726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359260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730740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359250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730755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359249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730766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359254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730783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359261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730795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359264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730805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359254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730817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359245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730828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359226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730840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359210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730825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359209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730826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359208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730826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359208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730828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359197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730818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359199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730804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359191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730795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359181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730768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359176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730761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359169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730760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359161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730763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359146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730778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359119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730803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359092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730811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359070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730810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35906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730800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359066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730767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359055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730737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359040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730727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359027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730722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359008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730724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358998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730749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359002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730782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359015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730790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359021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730804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359026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730836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359018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730858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358990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730859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358969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730876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358972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730889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358986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730904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358983.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730920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358962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730933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358954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730935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358948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730943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358948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730979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358945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730995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358929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731006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358907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731005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358898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730989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358894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730973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358890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730951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358868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730943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358855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730949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358850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730968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358850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730985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358834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731005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358812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731016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358784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731007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358785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730989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358686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730984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358670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731007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358656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731014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358650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731026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358653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731037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358659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731047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358675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731056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358698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731045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358717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731054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358719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731078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358706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731088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358607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731127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358591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731144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358586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731170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358575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731197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358570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731221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358573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731239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358616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731263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358622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731283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358584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731323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358559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731355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358549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731386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358532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731412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358497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731427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358491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731446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358458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731461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358431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731465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358415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731453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358362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731462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358335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731460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358311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731496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358297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731544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358278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731559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358257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731562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358225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731551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358210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731533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358198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731498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358208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731456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358120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731491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357954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731596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357847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731697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357830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731708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357811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731715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357784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731712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357760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731712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357739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731720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357723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731734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357701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731778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357677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731862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357666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731966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357673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732035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357681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732088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357717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732229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357589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732423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357376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732524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357208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732580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357118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732629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357087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732657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357070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732679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357035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732911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356994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732937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356438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733045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356253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732997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355834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733119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355789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733086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355748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733061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355516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733084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355347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733123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355262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733119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355157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733045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354876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732940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354776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732812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353256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732788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353084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733149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352822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733031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352668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733020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352412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733189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352398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733246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352393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733276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352377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733305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352301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733321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352235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733308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352202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733296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352147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733266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352135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733236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352122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733211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352101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733200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352075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733202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352054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733212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351886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733268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351823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733255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351797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733238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351773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733278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351754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733295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351647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733342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351654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733472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351388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733315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351368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733291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351348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733282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351327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733285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351305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733295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351289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733303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351275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733301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351242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733275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351197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733161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351191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733132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351195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733086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351249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732809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351224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732784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351000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732723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350808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732730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350783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732722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350468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732564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350447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732547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350417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732533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350404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732533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350185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732571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350168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732568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350150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732561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350128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732542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350115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732520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350134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732440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350122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732419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350117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732393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350118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732382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350125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732374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350125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732362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350117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732346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350037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732238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350023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732222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350004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732211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349985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732211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349960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732216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349933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732210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349899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732189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349872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732187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349833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732216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349826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732227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349823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732244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349810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732268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349798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732279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349772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732281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349757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732271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349701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732225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349649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732194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349631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732171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349601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732116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349582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731997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349577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731986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349564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731975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349474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731946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349425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731941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349342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731960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349290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731979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349260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731983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348875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731951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348855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731943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348428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731700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348406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731695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348316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731712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348279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731725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348085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731871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347746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732003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347551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732022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347396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731967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346967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731282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346945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731269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346921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731265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346756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731318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346666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731318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346189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731077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346078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731135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346074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731393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345264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731120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345003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731265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344181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731762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344088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731748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344039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731754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343843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731702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343364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731447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343364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731098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343335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730317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343212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730281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342842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729952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342819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729852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342734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729872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342680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728442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345807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728360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345784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727640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346143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727795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346207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727830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346386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727962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346332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728060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346564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728322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346837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728183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346847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728192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346908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728195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346953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728216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346996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728250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347026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728285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347162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728475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347243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728613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347333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728791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347451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729058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347625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729024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347457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728399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347750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728241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347887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728394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347996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728343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348133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728494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348273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728534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348470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728558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348602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728073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348889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727903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348880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727892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348873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727877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348873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727860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348876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727840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348884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727827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348893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727826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348900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727832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348921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727836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348957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727835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348975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727828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348996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727812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349005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727799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349005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727792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348977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727734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348974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727715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348981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727696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349002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727678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349029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727666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349045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727645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349050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727623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349047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727580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349041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727570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349027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727562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349009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727562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348955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727574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348940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727573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348924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727562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348909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727540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348886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727484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348881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727444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348888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727410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348905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727390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348925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727376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348938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727368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348946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727350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348940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727323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348908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727274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348884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727266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348839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727265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348805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727273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348789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727279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348774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727292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348752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727306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348685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727345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348672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727347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348657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727343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348637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727327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348609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727280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350248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726445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350661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726241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351513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725802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351609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725736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351668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725690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351713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725645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352883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726457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352892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726441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353008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726448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353021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726374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353141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726349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353464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726461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353585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726464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353589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726427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353587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726203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353640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726211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353662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726183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353650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726130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353959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726194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354174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725870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354291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725984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354313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726013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354326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726037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354362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726037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354482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726112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354794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726640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354908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726640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354911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726664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354904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726687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354880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726733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354876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726758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354879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726777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354894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726821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355027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726854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355383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726856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355390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726838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355845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726819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356572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726819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356579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726869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356577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727051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356603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727133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356647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727195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357265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727183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393.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393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357277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727787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394.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394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357815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727781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395.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395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357815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727781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396.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396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357873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727780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397.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397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357885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728380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398.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398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357991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728377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399.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399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358489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728369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400.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400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358504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728972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401.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401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359104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728962</w:t>
            </w:r>
          </w:p>
        </w:tc>
      </w:tr>
      <w:tr w:rsidR="00196068" w:rsidRPr="00A373AE" w:rsidTr="00843FC6">
        <w:tc>
          <w:tcPr>
            <w:tcW w:w="7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402.</w:t>
            </w:r>
          </w:p>
        </w:tc>
        <w:tc>
          <w:tcPr>
            <w:tcW w:w="111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402</w:t>
            </w:r>
          </w:p>
        </w:tc>
        <w:tc>
          <w:tcPr>
            <w:tcW w:w="1558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359115</w:t>
            </w:r>
          </w:p>
        </w:tc>
        <w:tc>
          <w:tcPr>
            <w:tcW w:w="156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729547</w:t>
            </w:r>
            <w:r>
              <w:t>"</w:t>
            </w:r>
          </w:p>
        </w:tc>
      </w:tr>
    </w:tbl>
    <w:p w:rsidR="00196068" w:rsidRDefault="00196068" w:rsidP="00AE41AB">
      <w:pPr>
        <w:pStyle w:val="naisf"/>
        <w:spacing w:before="0" w:after="0"/>
        <w:ind w:firstLine="499"/>
        <w:rPr>
          <w:sz w:val="28"/>
          <w:szCs w:val="28"/>
        </w:rPr>
        <w:sectPr w:rsidR="00196068" w:rsidSect="008E6084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 xml:space="preserve">27.pielikuma </w:t>
      </w:r>
      <w:r w:rsidRPr="004D10E0">
        <w:rPr>
          <w:bCs/>
          <w:sz w:val="28"/>
          <w:szCs w:val="28"/>
        </w:rPr>
        <w:t>robežpunktu koordinātas</w:t>
      </w:r>
      <w:r>
        <w:rPr>
          <w:sz w:val="28"/>
          <w:szCs w:val="28"/>
        </w:rPr>
        <w:t xml:space="preserve">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4D10E0">
        <w:rPr>
          <w:sz w:val="28"/>
          <w:szCs w:val="28"/>
        </w:rPr>
        <w:t>"</w:t>
      </w:r>
      <w:r w:rsidRPr="00FF5DE9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E43014">
        <w:rPr>
          <w:b/>
          <w:bCs/>
          <w:sz w:val="28"/>
          <w:szCs w:val="28"/>
        </w:rPr>
        <w:t>Bauska</w:t>
      </w:r>
      <w:r>
        <w:rPr>
          <w:b/>
          <w:bCs/>
          <w:sz w:val="28"/>
          <w:szCs w:val="28"/>
        </w:rPr>
        <w:t>"</w:t>
      </w:r>
      <w:r w:rsidRPr="00FF5DE9">
        <w:rPr>
          <w:b/>
          <w:bCs/>
          <w:sz w:val="28"/>
          <w:szCs w:val="28"/>
        </w:rPr>
        <w:t xml:space="preserve"> robežpunktu koordinātas</w:t>
      </w:r>
    </w:p>
    <w:p w:rsidR="00196068" w:rsidRPr="00FF5DE9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8E6084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179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62"/>
        <w:gridCol w:w="900"/>
        <w:gridCol w:w="1260"/>
        <w:gridCol w:w="1261"/>
      </w:tblGrid>
      <w:tr w:rsidR="00196068" w:rsidRPr="00A373AE" w:rsidTr="00843FC6">
        <w:tc>
          <w:tcPr>
            <w:tcW w:w="705" w:type="pct"/>
            <w:vAlign w:val="center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Nr.</w:t>
            </w:r>
            <w:r w:rsidRPr="00A373AE">
              <w:br/>
              <w:t>p.k.</w:t>
            </w:r>
          </w:p>
        </w:tc>
        <w:tc>
          <w:tcPr>
            <w:tcW w:w="1130" w:type="pct"/>
            <w:vAlign w:val="center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Robež</w:t>
            </w:r>
            <w:r>
              <w:softHyphen/>
            </w:r>
            <w:r w:rsidRPr="00A373AE">
              <w:t>punkts</w:t>
            </w:r>
          </w:p>
        </w:tc>
        <w:tc>
          <w:tcPr>
            <w:tcW w:w="1582" w:type="pct"/>
            <w:vAlign w:val="center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 xml:space="preserve">x </w:t>
            </w:r>
            <w:r>
              <w:br/>
            </w:r>
            <w:r w:rsidRPr="00A373AE">
              <w:t>koordināta</w:t>
            </w:r>
          </w:p>
        </w:tc>
        <w:tc>
          <w:tcPr>
            <w:tcW w:w="1583" w:type="pct"/>
            <w:vAlign w:val="center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 xml:space="preserve">y </w:t>
            </w:r>
            <w:r>
              <w:br/>
            </w:r>
            <w:r w:rsidRPr="00A373AE">
              <w:t>koordināta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255215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502648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255305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502771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255306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502807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255294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502824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255371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503001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255237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503016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255141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503057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255099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503045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255036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503063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255090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503261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254833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503349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254792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503393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13.</w:t>
            </w:r>
          </w:p>
        </w:tc>
        <w:tc>
          <w:tcPr>
            <w:tcW w:w="1130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</w:t>
            </w:r>
            <w:r>
              <w:t>–</w:t>
            </w:r>
            <w:r w:rsidRPr="00A373AE">
              <w:t>13</w:t>
            </w:r>
          </w:p>
        </w:tc>
        <w:tc>
          <w:tcPr>
            <w:tcW w:w="3165" w:type="pct"/>
            <w:gridSpan w:val="2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Pa ceļu Mežotne</w:t>
            </w:r>
            <w:r>
              <w:t>–</w:t>
            </w:r>
            <w:r w:rsidRPr="00A373AE">
              <w:t>Bauska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251568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508761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251418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508759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251333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508951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251323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509081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251266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509197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251170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509161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251046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509261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251020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509348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250985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509648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251154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509669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251134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509726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251154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509949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251138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509949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251132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510022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251227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510496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251217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510569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251298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510707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251339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510748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251544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510885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251699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510955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251776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511013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251905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511123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251944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511210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251966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511301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251847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511339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251834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511271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251799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511182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251715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511081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251581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511009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251425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510969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251197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511003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251125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510984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251189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511047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251188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511063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250745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510940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250802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510738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250815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510416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250844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510263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250844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510158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250777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509941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250770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509862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250705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509862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250726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509538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250795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508922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250859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508530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250919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508308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250901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508269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250873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508232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250745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508138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250737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508069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250755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507953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251023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507538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251052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507326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251154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507150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251171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507085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251153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507032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251408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506484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251491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506501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252002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506279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252095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506213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252438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505584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252529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505454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252549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505335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252542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505273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252358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505023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252306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505001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252304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504811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252400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504675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252453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504648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252650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504340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252648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504329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252633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504324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252594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504332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252544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504362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252540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504348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252623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504279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252647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504196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252867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503974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252895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503989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252959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503926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253065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503873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253171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503847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253267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503840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253390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503806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253539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503482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253523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503463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253530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503438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253811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503032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253936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503090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254168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502953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254161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502925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254213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502880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254262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502876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254434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502700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108.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108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254486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502593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109.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109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254589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502592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110.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110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254589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502592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111.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111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254591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502649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112.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112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254677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502641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113.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113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254816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502655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114.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114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254902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502673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115.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115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255058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502756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116.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116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255124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502809</w:t>
            </w:r>
          </w:p>
        </w:tc>
      </w:tr>
      <w:tr w:rsidR="00196068" w:rsidRPr="00A373AE" w:rsidTr="00843FC6">
        <w:tc>
          <w:tcPr>
            <w:tcW w:w="7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117.</w:t>
            </w:r>
          </w:p>
        </w:tc>
        <w:tc>
          <w:tcPr>
            <w:tcW w:w="1130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117</w:t>
            </w:r>
          </w:p>
        </w:tc>
        <w:tc>
          <w:tcPr>
            <w:tcW w:w="1582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255130</w:t>
            </w:r>
          </w:p>
        </w:tc>
        <w:tc>
          <w:tcPr>
            <w:tcW w:w="1583" w:type="pct"/>
            <w:vAlign w:val="bottom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502773</w:t>
            </w:r>
            <w:r>
              <w:t>"</w:t>
            </w:r>
          </w:p>
        </w:tc>
      </w:tr>
    </w:tbl>
    <w:p w:rsidR="00196068" w:rsidRDefault="00196068" w:rsidP="00AE41AB">
      <w:pPr>
        <w:pStyle w:val="naisf"/>
        <w:rPr>
          <w:sz w:val="28"/>
          <w:szCs w:val="28"/>
        </w:rPr>
      </w:pPr>
    </w:p>
    <w:p w:rsidR="00196068" w:rsidRDefault="00196068" w:rsidP="00AE41AB">
      <w:pPr>
        <w:pStyle w:val="naisf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Pr="00F72D6A" w:rsidRDefault="00196068" w:rsidP="00AE41AB"/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 xml:space="preserve">28.pielikuma </w:t>
      </w:r>
      <w:r w:rsidRPr="00BA42B3">
        <w:rPr>
          <w:bCs/>
          <w:sz w:val="28"/>
          <w:szCs w:val="28"/>
        </w:rPr>
        <w:t>robežpunktu koordinātas</w:t>
      </w:r>
      <w:r>
        <w:rPr>
          <w:sz w:val="28"/>
          <w:szCs w:val="28"/>
        </w:rPr>
        <w:t xml:space="preserve">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BA42B3">
        <w:rPr>
          <w:bCs/>
          <w:sz w:val="28"/>
          <w:szCs w:val="28"/>
        </w:rPr>
        <w:t>"</w:t>
      </w:r>
      <w:r w:rsidRPr="009F32DF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9F32DF">
        <w:rPr>
          <w:b/>
          <w:bCs/>
          <w:sz w:val="28"/>
          <w:szCs w:val="28"/>
        </w:rPr>
        <w:t>Dvietes paliene</w:t>
      </w:r>
      <w:r>
        <w:rPr>
          <w:b/>
          <w:bCs/>
          <w:sz w:val="28"/>
          <w:szCs w:val="28"/>
        </w:rPr>
        <w:t>"</w:t>
      </w:r>
      <w:r w:rsidRPr="009F32DF">
        <w:rPr>
          <w:b/>
          <w:bCs/>
          <w:sz w:val="28"/>
          <w:szCs w:val="28"/>
        </w:rPr>
        <w:t xml:space="preserve"> robežpunktu koordinātas</w:t>
      </w:r>
    </w:p>
    <w:p w:rsidR="00196068" w:rsidRPr="009F32DF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sz w:val="28"/>
          <w:szCs w:val="28"/>
        </w:rPr>
        <w:sectPr w:rsidR="00196068" w:rsidSect="00A373AE">
          <w:headerReference w:type="even" r:id="rId21"/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376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48"/>
        <w:gridCol w:w="895"/>
        <w:gridCol w:w="1248"/>
        <w:gridCol w:w="1243"/>
      </w:tblGrid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Nr.</w:t>
            </w:r>
            <w:r>
              <w:br/>
            </w:r>
            <w:r w:rsidRPr="00A373AE">
              <w:t>p.k.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ind w:left="57" w:right="57"/>
              <w:jc w:val="center"/>
            </w:pPr>
            <w:r w:rsidRPr="00A373AE">
              <w:t>Robež</w:t>
            </w:r>
            <w:r>
              <w:softHyphen/>
            </w:r>
            <w:r w:rsidRPr="00A373AE">
              <w:t>punkts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x koordināta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y koordināta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220737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628530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220761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628544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220796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628551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221027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628554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221205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628503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221251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628504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221451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628545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221701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628563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221854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628731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221886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628875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221893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629256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221944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629575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221936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629610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221489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630524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221469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630583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221461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630623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221462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630668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221471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630714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221477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630755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221484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630884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221476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630953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221444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631043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221276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631304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221091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631500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220890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631754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220833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631801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220648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631896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220612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631923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220560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631976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220536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632013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220530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632032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220530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632047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220497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632163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220483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632180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220399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632244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220251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632295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219963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632575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219910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632726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219867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632755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219444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632778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219408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632794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219179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632971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219104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633107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219119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633164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219120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633180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219055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633203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218782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633343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218193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633620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217843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633866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217808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633876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217495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633886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217454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633895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217402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633914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217248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634054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217090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634175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217047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634199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217015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634205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216917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634204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59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216901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634234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216919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634261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216934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634333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216944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634609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216938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634640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216792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635072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216767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635242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216762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635570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216783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635713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216800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635782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216955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636173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217061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636336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217211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636578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217408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636714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217765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636982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218038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637268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218070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637318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218097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637375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218110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637414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218107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637432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79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217980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637663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217949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637701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217772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637817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217750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637842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217734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637871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217679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638034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217463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638444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217433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638479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217229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638593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217056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638663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89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216982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638706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216885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638790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216594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639175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216591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639239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216625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639433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216625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639538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216615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639602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216404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640132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216325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640262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216303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640312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99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216224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640676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216210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640710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216124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640852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216108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640900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216095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641040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216087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641106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216059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641175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215916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641369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215522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642075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215105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642245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109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215059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642333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214906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642513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214874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642512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214831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642502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214729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642491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214689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642440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214676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642439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214623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642478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214446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642664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214401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642725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119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214213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643184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214241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643268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214254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643365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214253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643419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214249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643462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214259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643556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214262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643611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214335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643966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214335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643990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214317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644052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129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214309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644068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214306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644116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214270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644183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214272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644258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214353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644248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214391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644252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214574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644308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214624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644333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214538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644505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214539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644531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139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214625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645021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214738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645401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214744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645439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214762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645448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214837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645710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214733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645759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214552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645904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214428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645959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214407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645960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214402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645973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149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214422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645980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214289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646054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214207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646113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214128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646154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214083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646183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213564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646403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213451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646428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213300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646424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213123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646436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213087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646452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159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212944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646460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212724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646494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212567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646530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211321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646523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210770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646534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210642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646557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210400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646626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210377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646625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209657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646961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209659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646884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169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209588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646922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209497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646996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209380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647037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209368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647023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209168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646125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209145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646044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209150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645992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209195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645891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209198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645870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209186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645826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179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209102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645721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209051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645683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208940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645506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208916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645497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208884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645494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208840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645468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208815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645470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208794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645486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208777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645486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208695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645435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189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208719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645367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208786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645273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208855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645029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208856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644889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208891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644781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209011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644456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209020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644422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209043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644376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209065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644352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209259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644057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199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209276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643971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209276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643921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209263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643719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209454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643746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209527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643747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209711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643708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209754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643710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209948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643748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210174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643826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210219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643826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209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210386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643803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210459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643783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210531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643767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210618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643713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210845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643737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210909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643761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210952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643786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210971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643782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211128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643702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211222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643683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211359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643669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211377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643654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211423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643575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211544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643612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211595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643746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211625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643781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211908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643839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212113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643695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212242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643693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212247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643613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212251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643548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212235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643507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212328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643516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212378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643530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212443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643510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212464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643454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212661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643381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212731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643309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212816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643106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212824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643100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239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212855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642972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212873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642963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212994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642748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213005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642573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213004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642522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213010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642480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213009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642438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212995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642339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212992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642240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213010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642160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249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213026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642130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213020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642093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213004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642057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213004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642004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212993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641960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212976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641925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213001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641835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213024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641780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213022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641646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213011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641508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259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213002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641482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212973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641457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212955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641432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212967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641282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212841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641035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212761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640814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212653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640467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212634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640441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212576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640334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212478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640114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269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212478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640076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212662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639972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212725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639947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212772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639937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213186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639901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213330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639862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213326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639798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213379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639735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213410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639593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213429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639566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279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213472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639388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213509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639355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213567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639350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213655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639281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213749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639157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213758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639110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213800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639001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213767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638933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213917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638930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214008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638920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289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214094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638901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214158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638904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214207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638915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214448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638998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214489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638772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214580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638711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214661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638633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214650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638429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214615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638345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214575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638278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299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214564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638241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214512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638180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214465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638020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214361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637748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214350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637732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214208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637637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214196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637592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214191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637485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214176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637398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214185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637304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309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214212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637241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214209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637161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214186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637013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214204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636984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214210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636956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214382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636859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214417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636809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214444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636784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214496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636769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214532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636751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319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214553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636757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214592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636707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214628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636700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214661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636685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214706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636679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214763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636706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214808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636710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214873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636626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214898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636608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214933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636556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329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214966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636554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214993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636545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215021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636548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215062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636569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215087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636572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215119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636557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215214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636484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215278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635961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215532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635643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215447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635638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339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215411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635641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215450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635490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215510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635451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215578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635457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215728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635432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215743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635407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215777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635368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215791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635335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215770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635118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215848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634998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215885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634923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215893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634883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215902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634755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215953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634651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215965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634594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215974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634508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215994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634450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215998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634433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216036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634336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216070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634277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216101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634184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216105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634146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216118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634119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216143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634079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216141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634036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216115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633973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216074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633916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216154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633876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216172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633858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216212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633750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349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216236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633693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216242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633651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216243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633501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216233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633467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216199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633405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216198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633370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216212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633267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216302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633173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216420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633250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216552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633156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359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216517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633074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216527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633009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216569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632967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216578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632934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216560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632903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216560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632867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216577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632853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216595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632853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216626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632804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216634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632766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369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216615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632727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216590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632707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216583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632693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216538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632692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216529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632712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216517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632707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216509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632718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216480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632712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216469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632694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216467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632680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379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216433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632614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216395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632617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216378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632605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216385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632598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216362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632573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216421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632486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216445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632481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216625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632576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216671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632523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216745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632565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389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216877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632570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216964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632580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217033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632598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217165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632559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217242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632515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217333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632443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217579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632207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217860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632187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217906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632280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218007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632332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399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218232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632209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218226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632123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218313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632081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218419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632064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218437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632024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218452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631934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218418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631932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218391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631889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218422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631836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218400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631809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409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218230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631710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218128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631661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218103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631637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218116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631551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218118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631487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218192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631495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218225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631505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218602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631551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218630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631563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219087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631586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419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219249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631517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219681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631380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219679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631350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219690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631318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219741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631270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219724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631087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219732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631086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219726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630859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219775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630826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219729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630736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429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219784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630573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219809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630592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219832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630580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219850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630584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219851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630602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219832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630622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219838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630637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219894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630631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219912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630645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219924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630669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439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219937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630671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219961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630635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219973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630610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220012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630574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220063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630549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220089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630550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220113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630580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466.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446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220188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630520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467.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447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219894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630056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468.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448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220239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629118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469.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449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220230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629081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470.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450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220320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629038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471.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451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220320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628987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472.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452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220332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628943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473.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453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220451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628882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474.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454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220471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628865</w:t>
            </w:r>
          </w:p>
        </w:tc>
      </w:tr>
      <w:tr w:rsidR="00196068" w:rsidRPr="00A373AE" w:rsidTr="00843FC6">
        <w:tc>
          <w:tcPr>
            <w:tcW w:w="905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475.</w:t>
            </w:r>
          </w:p>
        </w:tc>
        <w:tc>
          <w:tcPr>
            <w:tcW w:w="1082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455</w:t>
            </w:r>
          </w:p>
        </w:tc>
        <w:tc>
          <w:tcPr>
            <w:tcW w:w="1509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220656</w:t>
            </w:r>
          </w:p>
        </w:tc>
        <w:tc>
          <w:tcPr>
            <w:tcW w:w="1503" w:type="pct"/>
          </w:tcPr>
          <w:p w:rsidR="00196068" w:rsidRPr="00A373AE" w:rsidRDefault="00196068" w:rsidP="00843FC6">
            <w:pPr>
              <w:spacing w:before="100" w:beforeAutospacing="1" w:after="100" w:afterAutospacing="1"/>
              <w:jc w:val="center"/>
            </w:pPr>
            <w:r w:rsidRPr="00A373AE">
              <w:t>628670</w:t>
            </w:r>
            <w:r w:rsidRPr="001D497D">
              <w:rPr>
                <w:bCs/>
              </w:rP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>29.pielikuma</w:t>
      </w:r>
      <w:r w:rsidRPr="00BA42B3">
        <w:rPr>
          <w:b/>
          <w:bCs/>
          <w:sz w:val="28"/>
          <w:szCs w:val="28"/>
        </w:rPr>
        <w:t xml:space="preserve"> </w:t>
      </w:r>
      <w:r w:rsidRPr="00BA42B3">
        <w:rPr>
          <w:bCs/>
          <w:sz w:val="28"/>
          <w:szCs w:val="28"/>
        </w:rPr>
        <w:t>robežpunktu koordinātas</w:t>
      </w:r>
      <w:r>
        <w:rPr>
          <w:sz w:val="28"/>
          <w:szCs w:val="28"/>
        </w:rPr>
        <w:t xml:space="preserve">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BA42B3">
        <w:rPr>
          <w:bCs/>
          <w:sz w:val="28"/>
          <w:szCs w:val="28"/>
        </w:rPr>
        <w:t>"</w:t>
      </w:r>
      <w:r w:rsidRPr="005025E1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5025E1">
        <w:rPr>
          <w:b/>
          <w:bCs/>
          <w:sz w:val="28"/>
          <w:szCs w:val="28"/>
        </w:rPr>
        <w:t>Laukezers</w:t>
      </w:r>
      <w:r>
        <w:rPr>
          <w:b/>
          <w:bCs/>
          <w:sz w:val="28"/>
          <w:szCs w:val="28"/>
        </w:rPr>
        <w:t>"</w:t>
      </w:r>
      <w:r w:rsidRPr="005025E1">
        <w:rPr>
          <w:b/>
          <w:bCs/>
          <w:sz w:val="28"/>
          <w:szCs w:val="28"/>
        </w:rPr>
        <w:t xml:space="preserve"> robežpunktu koordinātas</w:t>
      </w:r>
    </w:p>
    <w:p w:rsidR="00196068" w:rsidRPr="005025E1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375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51"/>
        <w:gridCol w:w="930"/>
        <w:gridCol w:w="1250"/>
        <w:gridCol w:w="1202"/>
      </w:tblGrid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Nr.</w:t>
            </w:r>
            <w:r>
              <w:br/>
            </w:r>
            <w:r w:rsidRPr="00A373AE">
              <w:t>p.k.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Robež</w:t>
            </w:r>
            <w:r>
              <w:softHyphen/>
            </w:r>
            <w:r w:rsidRPr="00A373AE">
              <w:t>punkts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x koordināta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y koordināta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1.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1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262447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622811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2.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2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262493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622838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3.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3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262560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622888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4.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4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262591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622950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5.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5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262630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622983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6.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6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262666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622986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7.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7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262679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623012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8.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8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262700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623020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9.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9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262727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623019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10.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10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262728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623060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11.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11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262832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623064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12.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12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262849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623072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13.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13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262883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623025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14.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14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262882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622959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15.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15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263033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622954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16.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16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263081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622986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17.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17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263174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623011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18.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18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263452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623008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19.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19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263648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623025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20.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20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263714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623014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21.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21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263757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623042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22.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22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263778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623076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23.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23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263826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623072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24.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24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263850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623103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25.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25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263868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623185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26.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26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263864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623357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27.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27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263874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623376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28.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28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263883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623384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29.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29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263852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623425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30.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30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263812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623466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31.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31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263764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623503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32.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32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263712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623504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33.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33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263458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623626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34.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34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263392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623668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35.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35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263251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623783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36.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36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263189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623969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37.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37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263249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624022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38.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38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263224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624095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39.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39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263225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624122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40.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40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263379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624097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41.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41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263375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624158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42.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42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263472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624127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43.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43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263467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624177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44.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44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263596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624273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45.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45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263706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624289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46.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46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263777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624369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47.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47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263726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624471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48.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48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263648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624577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49.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49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263535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624669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50.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50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263491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624708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51.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51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263411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624840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52.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52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263082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624939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53.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53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263090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624768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54.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54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262993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624788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55.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55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263005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624813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56.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56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262986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624968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57.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57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262859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625000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58.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58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262672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625260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59.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59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262628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625167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60.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60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262336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625130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61.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61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262303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625100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62.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62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262251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625087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63.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63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262214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625101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64.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64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262175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625135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65.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65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262107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625212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66.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66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262055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625256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67.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67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261987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625141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68.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68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261940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625048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69.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69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261872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624865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70.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70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261808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624722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71.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71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261851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624615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72.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72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261876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624519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73.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73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261882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624478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74.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74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261884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624368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75.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75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261890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624315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76.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76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261906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624263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77.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77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262025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623951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78.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78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262042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623848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79.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79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262062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623716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80.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80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262063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623675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81.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81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262051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623588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82.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82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262051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623562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83.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83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262124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623420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84.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84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262133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623371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85.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85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262135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623315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86.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86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262126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623266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87.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87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262082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623163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88.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88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262075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623127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89.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89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262079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623092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90.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90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262107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623047</w:t>
            </w:r>
          </w:p>
        </w:tc>
      </w:tr>
      <w:tr w:rsidR="00196068" w:rsidRPr="00A373AE" w:rsidTr="00843FC6">
        <w:tc>
          <w:tcPr>
            <w:tcW w:w="893" w:type="pct"/>
          </w:tcPr>
          <w:p w:rsidR="00196068" w:rsidRPr="00A373AE" w:rsidRDefault="00196068" w:rsidP="00843FC6">
            <w:pPr>
              <w:jc w:val="center"/>
            </w:pPr>
            <w:r w:rsidRPr="00A373AE">
              <w:t>91.</w:t>
            </w:r>
          </w:p>
        </w:tc>
        <w:tc>
          <w:tcPr>
            <w:tcW w:w="1106" w:type="pct"/>
          </w:tcPr>
          <w:p w:rsidR="00196068" w:rsidRPr="00A373AE" w:rsidRDefault="00196068" w:rsidP="00843FC6">
            <w:pPr>
              <w:jc w:val="center"/>
            </w:pPr>
            <w:r w:rsidRPr="00A373AE">
              <w:t>91</w:t>
            </w:r>
          </w:p>
        </w:tc>
        <w:tc>
          <w:tcPr>
            <w:tcW w:w="1487" w:type="pct"/>
          </w:tcPr>
          <w:p w:rsidR="00196068" w:rsidRPr="00A373AE" w:rsidRDefault="00196068" w:rsidP="00843FC6">
            <w:pPr>
              <w:jc w:val="center"/>
            </w:pPr>
            <w:r w:rsidRPr="00A373AE">
              <w:t>262160</w:t>
            </w:r>
          </w:p>
        </w:tc>
        <w:tc>
          <w:tcPr>
            <w:tcW w:w="1430" w:type="pct"/>
          </w:tcPr>
          <w:p w:rsidR="00196068" w:rsidRPr="00A373AE" w:rsidRDefault="00196068" w:rsidP="00843FC6">
            <w:pPr>
              <w:jc w:val="center"/>
            </w:pPr>
            <w:r w:rsidRPr="00A373AE">
              <w:t>622976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>30.pielikuma robežpunktu koordinātas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9F05E7">
        <w:rPr>
          <w:bCs/>
          <w:sz w:val="28"/>
          <w:szCs w:val="28"/>
        </w:rPr>
        <w:t>"</w:t>
      </w:r>
      <w:r w:rsidRPr="00A8348A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A8348A">
        <w:rPr>
          <w:b/>
          <w:bCs/>
          <w:sz w:val="28"/>
          <w:szCs w:val="28"/>
        </w:rPr>
        <w:t>Vilce</w:t>
      </w:r>
      <w:r>
        <w:rPr>
          <w:b/>
          <w:bCs/>
          <w:sz w:val="28"/>
          <w:szCs w:val="28"/>
        </w:rPr>
        <w:t>"</w:t>
      </w:r>
      <w:r w:rsidRPr="00A8348A">
        <w:rPr>
          <w:b/>
          <w:bCs/>
          <w:sz w:val="28"/>
          <w:szCs w:val="28"/>
        </w:rPr>
        <w:t xml:space="preserve"> robežpunktu koordinātas</w:t>
      </w:r>
    </w:p>
    <w:p w:rsidR="00196068" w:rsidRPr="00A8348A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358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00"/>
        <w:gridCol w:w="1123"/>
        <w:gridCol w:w="1152"/>
        <w:gridCol w:w="1145"/>
      </w:tblGrid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Nr.</w:t>
            </w:r>
            <w:r>
              <w:br/>
            </w:r>
            <w:r w:rsidRPr="00FE75EB">
              <w:t>p.k.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Robež</w:t>
            </w:r>
            <w:r>
              <w:softHyphen/>
            </w:r>
            <w:r w:rsidRPr="00FE75EB">
              <w:t>punkts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x koordināta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y koordināta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254682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470694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254517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470759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254362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471158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254266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471418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254242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471459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254202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471509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254137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471567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253999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471439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253976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471400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253953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471340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253935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471264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253935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471215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253959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470946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253891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470955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253850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470964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253814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470977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253697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471065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253620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471169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253477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471325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253386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471610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253251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471585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253224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471623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253088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471744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253074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471776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253051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471767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253017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471770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253013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471801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253022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471809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252995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471850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252915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471855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252925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471840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252924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471821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252925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471800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252915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471784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252848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471767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252816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471755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252797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471753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252792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471763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252796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471826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252686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471800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252669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471820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252647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471878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252458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471950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252394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471946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252335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471922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252285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471922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252218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471932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252186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471951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252057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472170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251974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472243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251868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472246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251891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472135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251877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472037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251871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472021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251891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472003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251960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471962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251986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471858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251953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471821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251985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471763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252116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471757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252219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471761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252220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471778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252294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471773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252327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471784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252394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471785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252477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471806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252610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471626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252672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471607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252676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471485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252751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471449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252793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471432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253012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471444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73.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73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253083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471468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253097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471440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75.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75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253109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471407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76.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76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253139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471384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77.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77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253124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471315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78.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78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253057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471315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79.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79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253042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471216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80.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80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253014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471191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81.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81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253007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471123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82.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82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253003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471107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83.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83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252904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471030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84.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84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252890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471010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85.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85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252877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471011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86.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86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252877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471039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87.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87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252694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471072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88.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88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252694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470723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89.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89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252733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470710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90.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90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252738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470704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91.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91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252780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470684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92.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92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252799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470705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93.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93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252842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470748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94.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94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252930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470802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95.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95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252954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470828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96.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96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252982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470832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97.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97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253002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470829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98.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98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253019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470759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99.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99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253156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470767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100.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100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253202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470708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101.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101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253213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470750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102.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102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253230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470783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103.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103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253260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470806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104.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104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253337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470810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105.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105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253441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470714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106.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106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253425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470688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107.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107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253393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470661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108.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108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253353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470617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109.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109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253384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470610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110.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110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253428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470586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111.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111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253454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470626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112.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112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253521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470566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113.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113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253504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470509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114.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114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253618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470469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115.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115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253644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470454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116.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116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253654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470438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117.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117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253659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470416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118.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118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253653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470397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119.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119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253641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470383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120.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120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253643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470370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121.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121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253600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470341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122.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122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253578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470330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123.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123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253579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470294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124.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124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253596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470295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125.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125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253612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470306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126.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126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253768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470479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127.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127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253785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470473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128.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128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253909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470556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129.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129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253927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470578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130.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130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253953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470608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131.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131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253964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470617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132.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132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254028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470649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133.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133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254062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470660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134.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134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254073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470661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135.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135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254144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470642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136.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136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254182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470618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137.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137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254233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470538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138.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138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254280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470520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139.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139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254288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470548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140.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140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254281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470567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141.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141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254267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470597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142.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142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254265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470621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143.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143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254269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470640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144.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144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254273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470656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145.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145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254280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470663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146.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146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254295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470667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147.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147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254318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470669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148.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148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254334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470657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149.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149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254337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470666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150.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150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254340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470689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151.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151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254368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470737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152.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152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254355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470767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153.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153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254441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470778</w:t>
            </w:r>
          </w:p>
        </w:tc>
      </w:tr>
      <w:tr w:rsidR="00196068" w:rsidRPr="00FE75EB" w:rsidTr="00843FC6">
        <w:tc>
          <w:tcPr>
            <w:tcW w:w="85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154.</w:t>
            </w:r>
          </w:p>
        </w:tc>
        <w:tc>
          <w:tcPr>
            <w:tcW w:w="13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154</w:t>
            </w:r>
          </w:p>
        </w:tc>
        <w:tc>
          <w:tcPr>
            <w:tcW w:w="13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254473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470774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pStyle w:val="naisf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31.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>31.pielikuma robežpunktu koordinātas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B11BE5">
        <w:rPr>
          <w:bCs/>
          <w:sz w:val="28"/>
          <w:szCs w:val="28"/>
        </w:rPr>
        <w:t>"</w:t>
      </w:r>
      <w:r w:rsidRPr="00A8348A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A8348A">
        <w:rPr>
          <w:b/>
          <w:bCs/>
          <w:sz w:val="28"/>
          <w:szCs w:val="28"/>
        </w:rPr>
        <w:t>Svētes paliene</w:t>
      </w:r>
      <w:r>
        <w:rPr>
          <w:b/>
          <w:bCs/>
          <w:sz w:val="28"/>
          <w:szCs w:val="28"/>
        </w:rPr>
        <w:t>"</w:t>
      </w:r>
      <w:r w:rsidRPr="00A8348A">
        <w:rPr>
          <w:b/>
          <w:bCs/>
          <w:sz w:val="28"/>
          <w:szCs w:val="28"/>
        </w:rPr>
        <w:t xml:space="preserve"> robežpunktu koordinātas</w:t>
      </w:r>
    </w:p>
    <w:p w:rsidR="00196068" w:rsidRPr="00A8348A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sz w:val="28"/>
          <w:szCs w:val="28"/>
        </w:rPr>
        <w:sectPr w:rsidR="00196068" w:rsidSect="00FE75EB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382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48"/>
        <w:gridCol w:w="892"/>
        <w:gridCol w:w="1252"/>
        <w:gridCol w:w="1247"/>
      </w:tblGrid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Nr.</w:t>
            </w:r>
            <w:r>
              <w:br/>
            </w:r>
            <w:r w:rsidRPr="00FE75EB">
              <w:t>p.k.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Robež</w:t>
            </w:r>
            <w:r>
              <w:softHyphen/>
            </w:r>
            <w:r w:rsidRPr="00FE75EB">
              <w:t>punkts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 xml:space="preserve">x </w:t>
            </w:r>
            <w:r>
              <w:br/>
            </w:r>
            <w:r w:rsidRPr="00FE75EB">
              <w:t>koordināta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y koordināta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283526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477462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283676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477704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283830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477881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284019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477978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284259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478047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284888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478130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285431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477963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285675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477905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285773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477905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285919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477941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286608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478415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286743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478616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286818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478662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286811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478894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286896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479016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286976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479217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287180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479567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287501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479811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287697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479891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287944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479906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288148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479840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288257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479756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288705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479253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288861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479031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288747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479419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288675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479581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288536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479777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288371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479945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288157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480029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287917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480075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287748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480084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287719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480121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286717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480296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286531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480343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286455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480077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286280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480179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285937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480011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285642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479589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285274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479855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284982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479909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284950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479931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284888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480033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284818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480066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284680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480285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284618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480409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284352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480697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284246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480955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282759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482668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282752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482592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282730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482504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282592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482380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282515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482293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282471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482169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282610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481950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282643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481852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282628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481735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282675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481622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282817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481389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282945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481229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283218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480919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283554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480638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283838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480427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283929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480347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284148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480110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284166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479847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283262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478893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283236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478811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283238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478724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283408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478174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283413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478125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283181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477525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283250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477523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73.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73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283326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477512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283410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477497</w:t>
            </w:r>
          </w:p>
        </w:tc>
      </w:tr>
      <w:tr w:rsidR="00196068" w:rsidRPr="00FE75EB" w:rsidTr="00843FC6">
        <w:tc>
          <w:tcPr>
            <w:tcW w:w="8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75.</w:t>
            </w:r>
          </w:p>
        </w:tc>
        <w:tc>
          <w:tcPr>
            <w:tcW w:w="106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75</w:t>
            </w:r>
          </w:p>
        </w:tc>
        <w:tc>
          <w:tcPr>
            <w:tcW w:w="148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283480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477476</w:t>
            </w:r>
            <w:r>
              <w:t>"</w:t>
            </w:r>
          </w:p>
        </w:tc>
      </w:tr>
    </w:tbl>
    <w:p w:rsidR="00196068" w:rsidRDefault="00196068" w:rsidP="00AE41AB">
      <w:pPr>
        <w:pStyle w:val="naisf"/>
        <w:rPr>
          <w:sz w:val="28"/>
          <w:szCs w:val="28"/>
        </w:rPr>
      </w:pPr>
    </w:p>
    <w:p w:rsidR="00196068" w:rsidRDefault="00196068" w:rsidP="00AE41AB">
      <w:pPr>
        <w:pStyle w:val="naisf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32.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>32.pielikuma robežpunktu koordinātas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4D0602">
        <w:rPr>
          <w:bCs/>
          <w:sz w:val="28"/>
          <w:szCs w:val="28"/>
        </w:rPr>
        <w:t>"</w:t>
      </w:r>
      <w:r w:rsidRPr="00A8348A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A8348A">
        <w:rPr>
          <w:b/>
          <w:bCs/>
          <w:sz w:val="28"/>
          <w:szCs w:val="28"/>
        </w:rPr>
        <w:t>Cārmaņa ezers</w:t>
      </w:r>
      <w:r>
        <w:rPr>
          <w:b/>
          <w:bCs/>
          <w:sz w:val="28"/>
          <w:szCs w:val="28"/>
        </w:rPr>
        <w:t>"</w:t>
      </w:r>
      <w:r w:rsidRPr="00A8348A">
        <w:rPr>
          <w:b/>
          <w:bCs/>
          <w:sz w:val="28"/>
          <w:szCs w:val="28"/>
        </w:rPr>
        <w:t xml:space="preserve"> robežpunktu koordinātas</w:t>
      </w:r>
    </w:p>
    <w:p w:rsidR="00196068" w:rsidRPr="00A8348A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sz w:val="28"/>
          <w:szCs w:val="28"/>
        </w:rPr>
        <w:sectPr w:rsidR="00196068" w:rsidSect="00FE75EB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358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07"/>
        <w:gridCol w:w="936"/>
        <w:gridCol w:w="1234"/>
        <w:gridCol w:w="1243"/>
      </w:tblGrid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Nr.</w:t>
            </w:r>
            <w:r>
              <w:br/>
            </w:r>
            <w:r w:rsidRPr="00FE75EB">
              <w:t>p.k.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Robež</w:t>
            </w:r>
            <w:r>
              <w:softHyphen/>
            </w:r>
            <w:r w:rsidRPr="00FE75EB">
              <w:t>punkts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x koordināta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y koordināta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216962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696731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216977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696759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216997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696778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217101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696793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217128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696789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217184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696758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217211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696749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217280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696752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217489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696840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217626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696869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217607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697528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217598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697557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217528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697656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217395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697823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217288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697950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216909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698508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216879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698559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216857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698610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216827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698705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216806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698798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216780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698867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216767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698922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216783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699047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216798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699212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216750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699189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216692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699140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216678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699121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216665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699047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216674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699002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216677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698979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216430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699111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216377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699150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216344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699187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216322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699231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216285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699161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216255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699141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216226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699131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216182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699132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216138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699104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216110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699072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216091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699051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216073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699039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216066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699026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216066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699008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216092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698996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216089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698956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216090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698926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216088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698869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216079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698799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216043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698671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216019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698655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215985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698658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215934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698686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215897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698717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215863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698723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215838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698735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215804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698739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215777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698727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215695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698710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215651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698714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215622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698698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215603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698681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215585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698679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215538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698713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215424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698740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215340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698756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215305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698771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215193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698841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215178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698876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215161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698891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215128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698904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215077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698911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215063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698954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215037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698992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215024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699006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214999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699015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214972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699012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78.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78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214952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699036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79.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79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214941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699054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80.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80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214921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699125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214911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699149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214900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699144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214839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699086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214830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699073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214811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699067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214798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699068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214738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699124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88.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88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214697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699150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89.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89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214691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699152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90.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90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214688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699146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214642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699146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214520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699128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214453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699128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214419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699140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214385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699145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214354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699146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214328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699139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98.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98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214304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699125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99.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99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214277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699124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100.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100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214232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699112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214196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699127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214163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699136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214135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699149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214118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699147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214101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699134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214079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699109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214039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699037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108.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108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214010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698998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109.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109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213994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698951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110.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110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213973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698833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213991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698781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214024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698725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214039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698681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214042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698621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214052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698603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214074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698577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214111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698472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118.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118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214116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698462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119.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119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214112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698428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120.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120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214124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698311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214136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698253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214144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698196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214143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698179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214135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698147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214133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698122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214145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698051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214146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698020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128.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128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214156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697994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129.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129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214160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697971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130.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130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214193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697838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214294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697668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214346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697658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214385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697690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214454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697685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214519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697660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214564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697630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214633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697618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138.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138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214656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697584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139.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139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214766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697523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140.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140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214827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697539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214844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697537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214866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697506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214909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697498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214929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697428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214946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697397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214970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697387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214994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697370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148.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148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215046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697347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149.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149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215357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697412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150.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150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215449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697404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215700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697364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215966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697299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216038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697287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216120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697247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216203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697259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216246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697259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216322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697247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158.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158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216325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697253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159.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159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216422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697247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160.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160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216463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697238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161.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161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216501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697226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162.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162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216568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697202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163.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163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216825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696975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164.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164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216867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696900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165.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165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216878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696846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166.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166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216893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696823</w:t>
            </w:r>
          </w:p>
        </w:tc>
      </w:tr>
      <w:tr w:rsidR="00196068" w:rsidRPr="00FE75EB" w:rsidTr="00843FC6">
        <w:tc>
          <w:tcPr>
            <w:tcW w:w="85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167.</w:t>
            </w:r>
          </w:p>
        </w:tc>
        <w:tc>
          <w:tcPr>
            <w:tcW w:w="113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167</w:t>
            </w:r>
          </w:p>
        </w:tc>
        <w:tc>
          <w:tcPr>
            <w:tcW w:w="1498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216938</w:t>
            </w:r>
          </w:p>
        </w:tc>
        <w:tc>
          <w:tcPr>
            <w:tcW w:w="0" w:type="auto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696776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pStyle w:val="naisf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33.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>33.pielikuma robežpunktu koordinātas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650D25">
        <w:rPr>
          <w:bCs/>
          <w:sz w:val="28"/>
          <w:szCs w:val="28"/>
        </w:rPr>
        <w:t>"</w:t>
      </w:r>
      <w:r w:rsidRPr="00A8348A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A8348A">
        <w:rPr>
          <w:b/>
          <w:bCs/>
          <w:sz w:val="28"/>
          <w:szCs w:val="28"/>
        </w:rPr>
        <w:t>Pinku ezers</w:t>
      </w:r>
      <w:r>
        <w:rPr>
          <w:b/>
          <w:bCs/>
          <w:sz w:val="28"/>
          <w:szCs w:val="28"/>
        </w:rPr>
        <w:t>"</w:t>
      </w:r>
      <w:r w:rsidRPr="00A8348A">
        <w:rPr>
          <w:b/>
          <w:bCs/>
          <w:sz w:val="28"/>
          <w:szCs w:val="28"/>
        </w:rPr>
        <w:t xml:space="preserve"> robežpunktu koordinātas</w:t>
      </w:r>
    </w:p>
    <w:p w:rsidR="00196068" w:rsidRPr="00A8348A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sz w:val="28"/>
          <w:szCs w:val="28"/>
        </w:rPr>
        <w:sectPr w:rsidR="00196068" w:rsidSect="00FE75EB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262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46"/>
        <w:gridCol w:w="892"/>
        <w:gridCol w:w="1231"/>
        <w:gridCol w:w="1177"/>
      </w:tblGrid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Nr.</w:t>
            </w:r>
            <w:r>
              <w:br/>
            </w:r>
            <w:r w:rsidRPr="00FE75EB">
              <w:t>p.k.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Robež</w:t>
            </w:r>
            <w:r>
              <w:softHyphen/>
            </w:r>
            <w:r w:rsidRPr="00FE75EB">
              <w:t>punkts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x koordināta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y koordināta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320463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359717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320379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359841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320329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359857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320209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359962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320261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360470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320032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360410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319993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360423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319910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360474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319815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360481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319614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360448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319519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360444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319492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360448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319356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360491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319298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360534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319223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360566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319201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360434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319140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360445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319278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360195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319180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360234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319149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360227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318815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360380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318733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360310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318714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360280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318664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360257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318610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360254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318500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360344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318481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360354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318455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360323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318424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360315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318360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360371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318329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360416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318280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360438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318239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360401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318197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360407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318175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360393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318156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360363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318149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360327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318160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360292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318206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360226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318260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360092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318347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360007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318380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359983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318437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359924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318524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359911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318708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359841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318804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359817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318818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359790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318846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359788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318870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359798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318896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359813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319032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359695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319093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359579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319199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359476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319134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359451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319237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359385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319521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359390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319562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359331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319605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359398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319602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359458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319695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359401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319757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359397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319818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359404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319901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359443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319938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359390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319963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359522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320153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359536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320223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359424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320260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359520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320296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359540</w:t>
            </w:r>
          </w:p>
        </w:tc>
      </w:tr>
      <w:tr w:rsidR="00196068" w:rsidRPr="00FE75EB" w:rsidTr="00843FC6">
        <w:tc>
          <w:tcPr>
            <w:tcW w:w="907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70.</w:t>
            </w:r>
          </w:p>
        </w:tc>
        <w:tc>
          <w:tcPr>
            <w:tcW w:w="10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320358</w:t>
            </w:r>
          </w:p>
        </w:tc>
        <w:tc>
          <w:tcPr>
            <w:tcW w:w="142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359646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pStyle w:val="naisf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34.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>34.pielikuma robežpunktu koordinātas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127FAD">
        <w:rPr>
          <w:bCs/>
          <w:sz w:val="28"/>
          <w:szCs w:val="28"/>
        </w:rPr>
        <w:t>"</w:t>
      </w:r>
      <w:r w:rsidRPr="003930EA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3930EA">
        <w:rPr>
          <w:b/>
          <w:bCs/>
          <w:sz w:val="28"/>
          <w:szCs w:val="28"/>
        </w:rPr>
        <w:t>Kurjanovas ezers</w:t>
      </w:r>
      <w:r>
        <w:rPr>
          <w:b/>
          <w:bCs/>
          <w:sz w:val="28"/>
          <w:szCs w:val="28"/>
        </w:rPr>
        <w:t>"</w:t>
      </w:r>
      <w:r w:rsidRPr="003930EA">
        <w:rPr>
          <w:b/>
          <w:bCs/>
          <w:sz w:val="28"/>
          <w:szCs w:val="28"/>
        </w:rPr>
        <w:t xml:space="preserve"> robežpunktu koordinātas</w:t>
      </w:r>
    </w:p>
    <w:p w:rsidR="00196068" w:rsidRPr="003930EA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sz w:val="28"/>
          <w:szCs w:val="28"/>
        </w:rPr>
        <w:sectPr w:rsidR="00196068" w:rsidSect="00FE75EB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382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14"/>
        <w:gridCol w:w="929"/>
        <w:gridCol w:w="1249"/>
        <w:gridCol w:w="1247"/>
      </w:tblGrid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Nr.</w:t>
            </w:r>
            <w:r>
              <w:br/>
            </w:r>
            <w:r w:rsidRPr="00FE75EB">
              <w:t>p.k.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Robež</w:t>
            </w:r>
            <w:r>
              <w:softHyphen/>
            </w:r>
            <w:r w:rsidRPr="00FE75EB">
              <w:t>punkts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x koordināta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y koordināta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272802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744161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272946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744149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272949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744238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272959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744290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272988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744364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273017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744443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272982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744572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272926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744746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273004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744761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273115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744923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272964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745140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273261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745404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273323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745385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273370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745389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273362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745442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273365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745512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273419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745588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273479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745634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273473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745653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273343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745787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273239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745889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273086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746066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272989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746058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272877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746054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272618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746065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272507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746021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272361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745991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272322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745973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272145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745841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272108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745794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272075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745750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272035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745729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271976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745711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271693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745646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271623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745624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271586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745609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271397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745421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271397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745387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271508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745072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271642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744766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271854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744256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271882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744307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272072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744171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272219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744211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272339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744100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272303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744035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272419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744035</w:t>
            </w:r>
          </w:p>
        </w:tc>
      </w:tr>
      <w:tr w:rsidR="00196068" w:rsidRPr="00FE75EB" w:rsidTr="00843FC6">
        <w:tc>
          <w:tcPr>
            <w:tcW w:w="86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48.</w:t>
            </w:r>
          </w:p>
        </w:tc>
        <w:tc>
          <w:tcPr>
            <w:tcW w:w="112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272320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744179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pStyle w:val="naisf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  <w:r w:rsidRPr="00FE75EB">
        <w:rPr>
          <w:sz w:val="28"/>
          <w:szCs w:val="28"/>
        </w:rPr>
        <w:t>3</w:t>
      </w:r>
      <w:r>
        <w:rPr>
          <w:sz w:val="28"/>
          <w:szCs w:val="28"/>
        </w:rPr>
        <w:t>5</w:t>
      </w:r>
      <w:r w:rsidRPr="00FE75EB">
        <w:rPr>
          <w:sz w:val="28"/>
          <w:szCs w:val="28"/>
        </w:rPr>
        <w:t>. Izteikt 35</w:t>
      </w:r>
      <w:r>
        <w:rPr>
          <w:sz w:val="28"/>
          <w:szCs w:val="28"/>
        </w:rPr>
        <w:t xml:space="preserve">.pielikuma robežpunktu koordinātas </w:t>
      </w:r>
      <w:r w:rsidRPr="00FE75EB">
        <w:rPr>
          <w:sz w:val="28"/>
          <w:szCs w:val="28"/>
        </w:rPr>
        <w:t>šādā redakcijā:</w:t>
      </w:r>
    </w:p>
    <w:p w:rsidR="00196068" w:rsidRPr="00FE75EB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127FAD">
        <w:rPr>
          <w:bCs/>
          <w:sz w:val="28"/>
          <w:szCs w:val="28"/>
        </w:rPr>
        <w:t>"</w:t>
      </w:r>
      <w:r w:rsidRPr="00FE75EB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FE75EB">
        <w:rPr>
          <w:b/>
          <w:bCs/>
          <w:sz w:val="28"/>
          <w:szCs w:val="28"/>
        </w:rPr>
        <w:t>Numernes valnis</w:t>
      </w:r>
      <w:r>
        <w:rPr>
          <w:b/>
          <w:bCs/>
          <w:sz w:val="28"/>
          <w:szCs w:val="28"/>
        </w:rPr>
        <w:t>"</w:t>
      </w:r>
      <w:r w:rsidRPr="00FE75EB">
        <w:rPr>
          <w:b/>
          <w:bCs/>
          <w:sz w:val="28"/>
          <w:szCs w:val="28"/>
        </w:rPr>
        <w:t xml:space="preserve"> robežpunktu koordinātas</w:t>
      </w:r>
    </w:p>
    <w:p w:rsidR="00196068" w:rsidRPr="00FE75EB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sz w:val="28"/>
          <w:szCs w:val="28"/>
        </w:rPr>
        <w:sectPr w:rsidR="00196068" w:rsidSect="00FE75EB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358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25"/>
        <w:gridCol w:w="918"/>
        <w:gridCol w:w="1286"/>
        <w:gridCol w:w="1191"/>
      </w:tblGrid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Nr.</w:t>
            </w:r>
            <w:r>
              <w:br/>
            </w:r>
            <w:r w:rsidRPr="00FE75EB">
              <w:t>p.k.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Robež</w:t>
            </w:r>
            <w:r>
              <w:softHyphen/>
            </w:r>
            <w:r w:rsidRPr="00FE75EB">
              <w:t>punkts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ind w:left="57" w:right="57"/>
              <w:jc w:val="center"/>
            </w:pPr>
            <w:r w:rsidRPr="00FE75EB">
              <w:t>x koordināta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y koordināta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304107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708572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304109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708791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304133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708829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304168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708842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304162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708892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304149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708953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304172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708989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304236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709048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304249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709080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304248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709110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304749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709085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304756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709137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304712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709141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304725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709307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304808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709380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304829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709384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304897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709378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304898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709412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304932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709441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305252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709426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305343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709534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305405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709532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305424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709559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305572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709550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305577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709684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305490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709912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305468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710096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305736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710076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305707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710180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305726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710248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305798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710244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305794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710284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305812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710372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305894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710555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305879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710813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305926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710868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305915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710927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305918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710966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305934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711021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305960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711049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306002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711138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305973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711140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306020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711234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306016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711278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305989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711284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306014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711472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306096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711670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306089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711682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306126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711676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306147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711879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306164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711930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306191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711966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306202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712034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306148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712208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306065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712214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306214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712439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306140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712702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306138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712725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306200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712738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306236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712796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306291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712810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306303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712893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306228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712930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306231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712943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306319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713006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306456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713082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306538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713164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306556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713335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306557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713632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306442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713586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306309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713664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306306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713708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306291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713742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306254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713835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306241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713898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306225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713952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306228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714010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306231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714055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306222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714125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306077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714162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305919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714242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305969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714307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305983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714315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306018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714423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306015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714548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306026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714606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306054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714642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306097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714671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306252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714740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306303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714786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306335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714832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306393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714945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306413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715053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306422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715186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306454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715288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306455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715307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306428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715412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306414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715457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306377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715530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306347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715567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306322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715586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306285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715604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306251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715618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306234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715635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306224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715667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306219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715694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306203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715690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306179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715667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306138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715677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306084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715666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306037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715635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305991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715593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305938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715522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305890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715473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305859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715457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305825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715431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305787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715353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305760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715284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305743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715192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305749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715132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305745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715022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305723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714976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305711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714922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305724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714872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305789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714768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305396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714775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305084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714777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304806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714636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304901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714558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305021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714445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305427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714417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305411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714068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305014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714085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305009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713837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304779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713840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304593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713849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304591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713697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304588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713405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304396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713421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304203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713428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304185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712594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304295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712373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304192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712137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304336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712122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305001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712066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304983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711893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304959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711774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304929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711670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304925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711605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304900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711464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304879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711514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304834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711596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304784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711640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304733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711672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304663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711701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304175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711858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304158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711270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304150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711137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304148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710731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304129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709789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303887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709633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162.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162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303829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709452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163.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163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303792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709388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164.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164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303779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709271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165.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165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303760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709211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166.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166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303778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709174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167.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167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303787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709106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168.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168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303599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708695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169.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169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303574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708674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170.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170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303565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708651</w:t>
            </w:r>
          </w:p>
        </w:tc>
      </w:tr>
      <w:tr w:rsidR="00196068" w:rsidRPr="00FE75EB" w:rsidTr="00843FC6">
        <w:tc>
          <w:tcPr>
            <w:tcW w:w="880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171.</w:t>
            </w:r>
          </w:p>
        </w:tc>
        <w:tc>
          <w:tcPr>
            <w:tcW w:w="111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171</w:t>
            </w:r>
          </w:p>
        </w:tc>
        <w:tc>
          <w:tcPr>
            <w:tcW w:w="156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303572</w:t>
            </w:r>
          </w:p>
        </w:tc>
        <w:tc>
          <w:tcPr>
            <w:tcW w:w="144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708607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pStyle w:val="naisf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36.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>36.pielikuma robežpunktu koordinātas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AF51F0">
        <w:rPr>
          <w:bCs/>
          <w:sz w:val="28"/>
          <w:szCs w:val="28"/>
        </w:rPr>
        <w:t>"</w:t>
      </w:r>
      <w:r w:rsidRPr="003930EA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3930EA">
        <w:rPr>
          <w:b/>
          <w:bCs/>
          <w:sz w:val="28"/>
          <w:szCs w:val="28"/>
        </w:rPr>
        <w:t>Driksnas sils</w:t>
      </w:r>
      <w:r>
        <w:rPr>
          <w:b/>
          <w:bCs/>
          <w:sz w:val="28"/>
          <w:szCs w:val="28"/>
        </w:rPr>
        <w:t>"</w:t>
      </w:r>
      <w:r w:rsidRPr="003930EA">
        <w:rPr>
          <w:b/>
          <w:bCs/>
          <w:sz w:val="28"/>
          <w:szCs w:val="28"/>
        </w:rPr>
        <w:t xml:space="preserve"> robežpunktu koordinātas</w:t>
      </w:r>
    </w:p>
    <w:p w:rsidR="00196068" w:rsidRPr="003930EA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sz w:val="28"/>
          <w:szCs w:val="28"/>
        </w:rPr>
        <w:sectPr w:rsidR="00196068" w:rsidSect="00FE75EB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382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97"/>
        <w:gridCol w:w="946"/>
        <w:gridCol w:w="1249"/>
        <w:gridCol w:w="1247"/>
      </w:tblGrid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Nr.</w:t>
            </w:r>
            <w:r>
              <w:br/>
            </w:r>
            <w:r w:rsidRPr="00FE75EB">
              <w:t>p.k.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Robež</w:t>
            </w:r>
            <w:r>
              <w:softHyphen/>
            </w:r>
            <w:r w:rsidRPr="00FE75EB">
              <w:t>punkts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x koordināta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y koordināta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286102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632343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286125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632534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286218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632727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286534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633397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286551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633463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286582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633654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286669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634018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286580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634007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286504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634009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286435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634019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286366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634036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286300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634057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286230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634096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286187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634113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286011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634168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285857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634407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285844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634410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285764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634497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285646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634658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285518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634869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285499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634890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285446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634929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285373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635006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285261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635078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285189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635102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285136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635102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284955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635075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284905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635075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284838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635089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284652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635148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284609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635167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284492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635318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284411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635371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284370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635386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284376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635404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284345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635456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284273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635459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284141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635883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284047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636008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283951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635988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283873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635982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283486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635629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283271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635719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282817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635593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282829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635473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282674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635504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282642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635501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282613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635404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282583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635252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282279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635068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282219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634002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282226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633964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282406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634028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283064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634184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283252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634187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283389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634242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283527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634193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283573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634186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283610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634186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283854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634214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283884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634168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283683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633851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283694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633696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284129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633684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284295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633828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284860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633242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285083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632988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285236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632805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285328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632601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285338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632597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285878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632293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285959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632319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73.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73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286012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632342</w:t>
            </w:r>
          </w:p>
        </w:tc>
      </w:tr>
      <w:tr w:rsidR="00196068" w:rsidRPr="00FE75EB" w:rsidTr="00843FC6">
        <w:tc>
          <w:tcPr>
            <w:tcW w:w="842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74.</w:t>
            </w:r>
          </w:p>
        </w:tc>
        <w:tc>
          <w:tcPr>
            <w:tcW w:w="114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</w:t>
            </w:r>
          </w:p>
        </w:tc>
        <w:tc>
          <w:tcPr>
            <w:tcW w:w="15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286019</w:t>
            </w:r>
          </w:p>
        </w:tc>
        <w:tc>
          <w:tcPr>
            <w:tcW w:w="1506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632385</w:t>
            </w:r>
            <w:r>
              <w:t>"</w:t>
            </w:r>
          </w:p>
        </w:tc>
      </w:tr>
    </w:tbl>
    <w:p w:rsidR="00196068" w:rsidRDefault="00196068" w:rsidP="00AE41AB">
      <w:pPr>
        <w:pStyle w:val="naisf"/>
        <w:rPr>
          <w:sz w:val="28"/>
          <w:szCs w:val="28"/>
        </w:rPr>
      </w:pPr>
    </w:p>
    <w:p w:rsidR="00196068" w:rsidRDefault="00196068" w:rsidP="00AE41AB">
      <w:pPr>
        <w:pStyle w:val="naisf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37.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>37.pielikuma robežpunktu koordinātas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AF51F0">
        <w:rPr>
          <w:bCs/>
          <w:sz w:val="28"/>
          <w:szCs w:val="28"/>
        </w:rPr>
        <w:t>"</w:t>
      </w:r>
      <w:r w:rsidRPr="003930EA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3930EA">
        <w:rPr>
          <w:b/>
          <w:bCs/>
          <w:sz w:val="28"/>
          <w:szCs w:val="28"/>
        </w:rPr>
        <w:t>Aiviekstes paliene</w:t>
      </w:r>
      <w:r>
        <w:rPr>
          <w:b/>
          <w:bCs/>
          <w:sz w:val="28"/>
          <w:szCs w:val="28"/>
        </w:rPr>
        <w:t>"</w:t>
      </w:r>
      <w:r w:rsidRPr="003930EA">
        <w:rPr>
          <w:b/>
          <w:bCs/>
          <w:sz w:val="28"/>
          <w:szCs w:val="28"/>
        </w:rPr>
        <w:t xml:space="preserve"> robežpunktu koordinātas</w:t>
      </w:r>
    </w:p>
    <w:p w:rsidR="00196068" w:rsidRPr="003930EA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sz w:val="28"/>
          <w:szCs w:val="28"/>
        </w:rPr>
        <w:sectPr w:rsidR="00196068" w:rsidSect="00FE75EB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382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68"/>
        <w:gridCol w:w="1071"/>
        <w:gridCol w:w="1252"/>
        <w:gridCol w:w="1248"/>
      </w:tblGrid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Nr.</w:t>
            </w:r>
            <w:r>
              <w:br/>
            </w:r>
            <w:r w:rsidRPr="00FE75EB">
              <w:t>p.k.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Robež</w:t>
            </w:r>
            <w:r>
              <w:softHyphen/>
            </w:r>
            <w:r w:rsidRPr="00FE75EB">
              <w:t>punkts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ind w:left="57" w:right="57"/>
              <w:jc w:val="center"/>
            </w:pPr>
            <w:r>
              <w:t>x</w:t>
            </w:r>
            <w:r w:rsidRPr="00FE75EB">
              <w:t xml:space="preserve"> koordināta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>
              <w:t>y</w:t>
            </w:r>
            <w:r w:rsidRPr="00FE75EB">
              <w:t xml:space="preserve"> koordināta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287329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634526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287387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634635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287389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634705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287373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634787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287399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634802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287390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634893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287337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634946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287431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635004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287480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635000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287478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635044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287513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635162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287541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635239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287562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635412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287580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635454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287633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635423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287700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635501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287688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635517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287641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635565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287655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635601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287776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635776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287753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635792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287833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635945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288008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635892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288061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636015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288307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635856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288360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636056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288396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636129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288558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636542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288632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636732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288697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636871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288815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637075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288907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637288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289171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637798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289091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637811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288950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637918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288879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637846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288797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637928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288833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637962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288889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637969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288932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638033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288991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638102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289182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638257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289215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638226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289312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638333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289243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638384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289205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638359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289183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638365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289173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638394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289249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638441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289219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638465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289243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638522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289294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638554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289333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638549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289338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638493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289392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638473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289514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638616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289449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638657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289482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638690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289710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638980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289747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639044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289941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639307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290007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639399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290084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639493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290157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639559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290226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639547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290251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639593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290405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639773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290340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639821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290417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639923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290465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640058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290550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640205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290621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640332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290734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640461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290857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640566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290896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640594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290956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640582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291040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641204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291009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641269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291039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641388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290965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641394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290927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641636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290942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641732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291142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641974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291198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642264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291233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642323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291340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642412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291437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642528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291575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642789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291102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642895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291142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642798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291109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642783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291086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642740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291084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642688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291102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642640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291087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642593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291062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642567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291036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642535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290972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642480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290957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642452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290923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642418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290897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642371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290867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642309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290818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642226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290790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642156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290748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642106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290718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642040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290700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641792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290692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641759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290595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641742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290518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641704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290471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641646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290456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641589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290450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641465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290460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641350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290564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641248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290564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641015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290633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640909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290571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640787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290512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640787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290523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640745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290458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640635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290370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640653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290270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640475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290207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640394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290140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640303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290093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640181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290022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640101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289846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640209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289734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640036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289715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640008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289755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639873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289599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639741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289536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639565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289447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639500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289312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639531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289218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639393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289198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639122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289147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639151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288956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638882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288890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638810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288850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638744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288911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638710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288661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638485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288585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638416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288525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638380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288498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638271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288443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638176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288369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638079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288227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637737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288141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637475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288125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637366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288084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637193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288088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637154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288036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637163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288003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637080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287957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637082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287800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636715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287776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636698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287636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636414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287596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636288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287564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636292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287537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636276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287515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636270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287462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636239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287404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636199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287376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636151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287340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636063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287306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635938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287337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635934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287415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635883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287450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635887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287476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635842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287355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635724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287354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635680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287335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635607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287208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635495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287199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635556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287166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635564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287140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635650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287020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635597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286984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635567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286934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635434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286842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635075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286820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634992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286787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634894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286747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634696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286762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634652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286828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634439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286885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634443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286900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634426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286978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634425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287076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634476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287090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634453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287090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634412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287089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634391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287075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634388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287066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634361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287052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634304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287035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634228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287025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634112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287035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634075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287034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634036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286990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634044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286964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633977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286959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633948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286970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633921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286991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633916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286980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633860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286970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633844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286940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633830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286934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633795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286936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633537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286952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633531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286960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633526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286991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633527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286998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633509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287001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633472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287035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633452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287046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633398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287046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633364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287035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633360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286981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633147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286961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633038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286933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633041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286889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632930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286708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632748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286624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632724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286521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632714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286223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632571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286241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632597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286190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632616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286141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632514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286127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632433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286123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632331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286114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632237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286210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632224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286199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632198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286143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632060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286121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631908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286090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631860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285992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631854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285968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631775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285949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631741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285859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631658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285783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631521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285700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631466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285666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631461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285476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631321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285604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631150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285539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631104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285439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631015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285411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630978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285366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630955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285275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630902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285355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630789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285264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630707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285284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630670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285288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630638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285281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630600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285254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630430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285223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630229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285185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629985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285164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629841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285155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629766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285163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629622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285165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629481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285148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629398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285120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629292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285141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629255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285165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629237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285170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629217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285177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629159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285162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629127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285162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629043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285172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629012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285167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628980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285198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628967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285198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628913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285159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628915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285161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628900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285154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628862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285126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628797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285069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628743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285009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628613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284980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628599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284960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628472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284889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628364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284859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628293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284891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628279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284886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628227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284837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628158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284820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628112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284793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628078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284828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628045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284794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627973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284753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627950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284677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627827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284802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627787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284766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627684</w:t>
            </w:r>
          </w:p>
        </w:tc>
      </w:tr>
      <w:tr w:rsidR="00196068" w:rsidRPr="00FE75EB" w:rsidTr="00843FC6">
        <w:tc>
          <w:tcPr>
            <w:tcW w:w="673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300</w:t>
            </w:r>
          </w:p>
        </w:tc>
        <w:tc>
          <w:tcPr>
            <w:tcW w:w="148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284682</w:t>
            </w:r>
          </w:p>
        </w:tc>
        <w:tc>
          <w:tcPr>
            <w:tcW w:w="14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627604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284629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627476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284612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627451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284541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627380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284513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627323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284483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627277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284389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627104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284379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627073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284263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626828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284170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626878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283992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626652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283976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626651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283943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626580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283894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626506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283909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626460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283878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626356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283781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626237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283690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626145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283679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626168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283636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626135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283588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626072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283549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625997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283459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625757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283395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625625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283390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625574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283348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625395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283335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625370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283279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625290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283291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625275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283252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625243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283225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625212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283207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625180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283194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625122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283186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625035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283196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624971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283191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624904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283174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624848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283149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624796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283089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624724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283047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624651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283139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624576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283126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624529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283200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624537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283322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624521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283476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624414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283547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624611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283581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624819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283589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624991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283562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625026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283648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625231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283602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625284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283616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625306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283897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625345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283888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625390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284051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625412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284035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625528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284202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625521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284274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625759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284388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625843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284525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625901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284609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626102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284605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626231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284708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626211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284706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626324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284752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626322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284761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626341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284850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626325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284901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626512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284920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626596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284920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626901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285067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626864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285107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626927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285114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626971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285057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626979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285096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627245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285159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627242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285201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627370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285342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627360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285351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627505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285574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627944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285501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627932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285578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628156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285558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628162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285419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628311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285436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628334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285472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628349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285548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628342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285620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628321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285648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628768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285646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628819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285695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628921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285696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629000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285558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629007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285573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629359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285535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629356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285544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629441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285549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629745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285690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629836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285728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629990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285805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630138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285989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630344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286107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630409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286064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630489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286036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630586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286069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630724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286084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630753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286101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630844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286134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630901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286104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630918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286204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631109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286198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631120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286088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631108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286103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631198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286130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631214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286153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631311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286155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631388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286125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631409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286125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631490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286199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631489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286367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631601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286403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631613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286398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631664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286490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631813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286514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631810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286517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631792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286565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631766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286632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631834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286653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631870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286658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631903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286655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631949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286703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631945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286742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631960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287077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632247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287164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632303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287158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632421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287171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632518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287396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633010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287358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633053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287328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633135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287346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633169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287313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633312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287549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633694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287543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633823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443.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443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287502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633816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444.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287474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633959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445.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445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287446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633960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446.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287444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634099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447.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447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287430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634180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448.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448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287434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634293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449.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287361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634293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450.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450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287326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634287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451.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451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287319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634339</w:t>
            </w:r>
          </w:p>
        </w:tc>
      </w:tr>
      <w:tr w:rsidR="00196068" w:rsidRPr="00FE75EB" w:rsidTr="00843FC6">
        <w:tc>
          <w:tcPr>
            <w:tcW w:w="6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452.</w:t>
            </w:r>
          </w:p>
        </w:tc>
        <w:tc>
          <w:tcPr>
            <w:tcW w:w="127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287332</w:t>
            </w:r>
          </w:p>
        </w:tc>
        <w:tc>
          <w:tcPr>
            <w:tcW w:w="148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634379</w:t>
            </w:r>
            <w:r>
              <w:t>"</w:t>
            </w:r>
          </w:p>
        </w:tc>
      </w:tr>
    </w:tbl>
    <w:p w:rsidR="00196068" w:rsidRDefault="00196068" w:rsidP="00AE41AB">
      <w:pPr>
        <w:pStyle w:val="naisf"/>
        <w:rPr>
          <w:sz w:val="28"/>
          <w:szCs w:val="28"/>
        </w:rPr>
      </w:pPr>
    </w:p>
    <w:p w:rsidR="00196068" w:rsidRDefault="00196068" w:rsidP="00AE41AB">
      <w:pPr>
        <w:pStyle w:val="naisf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pStyle w:val="naisf"/>
        <w:spacing w:before="0" w:after="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38. </w:t>
      </w:r>
      <w:r w:rsidRPr="00FE75EB">
        <w:rPr>
          <w:sz w:val="28"/>
          <w:szCs w:val="28"/>
        </w:rPr>
        <w:t>Izteikt 38</w:t>
      </w:r>
      <w:r>
        <w:rPr>
          <w:sz w:val="28"/>
          <w:szCs w:val="28"/>
        </w:rPr>
        <w:t xml:space="preserve">.pielikuma robežpunktu koordinātas </w:t>
      </w:r>
      <w:r w:rsidRPr="00FE75EB">
        <w:rPr>
          <w:sz w:val="28"/>
          <w:szCs w:val="28"/>
        </w:rPr>
        <w:t>šādā redakcijā:</w:t>
      </w:r>
    </w:p>
    <w:p w:rsidR="00196068" w:rsidRPr="00FE75EB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F707BC">
        <w:rPr>
          <w:bCs/>
          <w:sz w:val="28"/>
          <w:szCs w:val="28"/>
        </w:rPr>
        <w:t>"</w:t>
      </w:r>
      <w:r w:rsidRPr="00FE75EB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FE75EB">
        <w:rPr>
          <w:b/>
          <w:bCs/>
          <w:sz w:val="28"/>
          <w:szCs w:val="28"/>
        </w:rPr>
        <w:t>Kuja</w:t>
      </w:r>
      <w:r>
        <w:rPr>
          <w:b/>
          <w:bCs/>
          <w:sz w:val="28"/>
          <w:szCs w:val="28"/>
        </w:rPr>
        <w:t>"</w:t>
      </w:r>
      <w:r w:rsidRPr="00FE75EB">
        <w:rPr>
          <w:b/>
          <w:bCs/>
          <w:sz w:val="28"/>
          <w:szCs w:val="28"/>
        </w:rPr>
        <w:t xml:space="preserve"> robežpunktu koordinātas</w:t>
      </w:r>
    </w:p>
    <w:p w:rsidR="00196068" w:rsidRPr="00FE75EB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sz w:val="28"/>
          <w:szCs w:val="28"/>
        </w:rPr>
        <w:sectPr w:rsidR="00196068" w:rsidSect="00FE75EB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364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9"/>
        <w:gridCol w:w="1080"/>
        <w:gridCol w:w="1263"/>
        <w:gridCol w:w="1233"/>
      </w:tblGrid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Nr.</w:t>
            </w:r>
            <w:r>
              <w:br/>
            </w:r>
            <w:r w:rsidRPr="00FE75EB">
              <w:t>p.k.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Robež</w:t>
            </w:r>
            <w:r>
              <w:softHyphen/>
            </w:r>
            <w:r w:rsidRPr="00FE75EB">
              <w:t>punkts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ind w:left="57" w:right="57"/>
              <w:jc w:val="center"/>
            </w:pPr>
            <w:r w:rsidRPr="00FE75EB">
              <w:t>x koordināta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y koordināta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305510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638209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305889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638636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305898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638659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305924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638644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306203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638971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306176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638998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306458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639327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306473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639315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306636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639500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306696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639582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306725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639630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306885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639790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306878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639815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307020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639983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307162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640125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307341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640381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307417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640451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307580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640572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307797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640647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307811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640625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307974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640697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308225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640775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308213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640807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308583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640932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308592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640905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308941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641027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308941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641066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309364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641203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309535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641262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309702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641322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309712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641297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309751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641318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310143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641446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310237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641491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310372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641543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310376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641522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310528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641579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310516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641605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310729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641666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310880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641714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310920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641713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311164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641802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311159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641825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311309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641879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311202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642013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311116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642114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311092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642146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311082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642175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311083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642234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311117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642448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311137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642516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311164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642646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311169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642810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311239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643287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311275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643523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311279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643572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311301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643610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312211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644670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312457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644962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313031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645863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313068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645912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313101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645938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313136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645952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313347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645989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313393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645989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313470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646007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313529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646045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313351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646314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313332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646351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313294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646551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313287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646614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313289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646634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313302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646662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313375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646779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313431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646884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313456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646953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313474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647025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313479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647079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313468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647173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313436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647286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313415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647331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313280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647528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313252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647571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313217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647607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312993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647728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312792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647771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312272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647855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312244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647863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312222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647874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311029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648819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310999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648840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310573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648863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310537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648883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310436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649039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310013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648776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309543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648494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309271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648943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307425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647836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306712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649025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306435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648442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305063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650735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304812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651212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304609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651088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304523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651045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304330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650926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303389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650341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303305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650300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303259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650297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303190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650334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302525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650918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301510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649881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301328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650823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301316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650826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301252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651153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301016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651036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299844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651109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299767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651108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299722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651098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299686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651082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299653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651079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299628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651093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299475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651273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299429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651386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299379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651474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298543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650765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298523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650750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298458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650726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297682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650714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298659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648677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298603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648591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298547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648539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298477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648490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298404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648451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298249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648312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298148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648235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298110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648154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298086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648116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297930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647995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297880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647968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297833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647910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297812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647870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297782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647837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297748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647806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297725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647769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297717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647721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297691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647607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297677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647374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297667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647360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297597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647312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297559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647253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297499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647176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297482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647152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297480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647136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297503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647058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297491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647031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297506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646979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297510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646953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297275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646692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297257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646639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297216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646430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297235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646438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297257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646436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297294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646398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297349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646363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297389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646323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297524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646249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297602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646245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297603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646238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297689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646256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298008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646378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298081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646141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298163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645598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298181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645591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298221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645598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298274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645645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298333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645676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298374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645684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298380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645673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298467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644940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298483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644871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298500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644841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298539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644797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298799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644536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298853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644515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299045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644451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299501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644216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299532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644218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299620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644304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299645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644337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299667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644380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299684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644389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299691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644406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299657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644461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299671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644502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299630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644792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299450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645014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299516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645139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299482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645281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299632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645306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299626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645381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299903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645823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299651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646334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299986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646449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300031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646461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300453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646639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300577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646632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300664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646619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300827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646652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301058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646637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301073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646656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301094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646698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301124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646699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301262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646633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301312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646598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301395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646585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301494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646561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301540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646538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302146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646386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302201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646379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302233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646236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302434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645208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302541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644661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302586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644373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302743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643603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302759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643608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302858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643046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302843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643043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302880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642866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302902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642808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302923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642643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303007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642207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303167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641255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303221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640921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303313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640256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303338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640058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236.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236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303496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639520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237.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237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303608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639490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238.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238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303919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639454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239.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239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303956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639454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240.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240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304024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639437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241.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241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304051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639418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242.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242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304467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639284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243.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243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304575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639276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244.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244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304745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639105</w:t>
            </w:r>
          </w:p>
        </w:tc>
      </w:tr>
      <w:tr w:rsidR="00196068" w:rsidRPr="00FE75EB" w:rsidTr="00843FC6">
        <w:tc>
          <w:tcPr>
            <w:tcW w:w="66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245.</w:t>
            </w:r>
          </w:p>
        </w:tc>
        <w:tc>
          <w:tcPr>
            <w:tcW w:w="1309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245</w:t>
            </w:r>
          </w:p>
        </w:tc>
        <w:tc>
          <w:tcPr>
            <w:tcW w:w="153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304993</w:t>
            </w:r>
          </w:p>
        </w:tc>
        <w:tc>
          <w:tcPr>
            <w:tcW w:w="1495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638811</w:t>
            </w:r>
            <w:r>
              <w:t>"</w:t>
            </w:r>
          </w:p>
        </w:tc>
      </w:tr>
    </w:tbl>
    <w:p w:rsidR="00196068" w:rsidRDefault="00196068" w:rsidP="00AE41AB">
      <w:pPr>
        <w:pStyle w:val="naisf"/>
        <w:rPr>
          <w:sz w:val="28"/>
          <w:szCs w:val="28"/>
        </w:rPr>
      </w:pPr>
    </w:p>
    <w:p w:rsidR="00196068" w:rsidRDefault="00196068" w:rsidP="00AE41AB">
      <w:pPr>
        <w:pStyle w:val="naisf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39.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 xml:space="preserve">39.pielikuma </w:t>
      </w:r>
      <w:r w:rsidRPr="0087478F">
        <w:rPr>
          <w:bCs/>
          <w:sz w:val="28"/>
          <w:szCs w:val="28"/>
        </w:rPr>
        <w:t>robežpunktu koordinātas</w:t>
      </w:r>
      <w:r>
        <w:rPr>
          <w:sz w:val="28"/>
          <w:szCs w:val="28"/>
        </w:rPr>
        <w:t xml:space="preserve">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29269D">
        <w:rPr>
          <w:bCs/>
          <w:sz w:val="28"/>
          <w:szCs w:val="28"/>
        </w:rPr>
        <w:t>"</w:t>
      </w:r>
      <w:r w:rsidRPr="0059023C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59023C">
        <w:rPr>
          <w:b/>
          <w:bCs/>
          <w:sz w:val="28"/>
          <w:szCs w:val="28"/>
        </w:rPr>
        <w:t>Ogres ieleja</w:t>
      </w:r>
      <w:r>
        <w:rPr>
          <w:b/>
          <w:bCs/>
          <w:sz w:val="28"/>
          <w:szCs w:val="28"/>
        </w:rPr>
        <w:t>"</w:t>
      </w:r>
      <w:r w:rsidRPr="0059023C">
        <w:rPr>
          <w:b/>
          <w:bCs/>
          <w:sz w:val="28"/>
          <w:szCs w:val="28"/>
        </w:rPr>
        <w:t xml:space="preserve"> robežpunktu koordinātas</w:t>
      </w:r>
    </w:p>
    <w:p w:rsidR="00196068" w:rsidRPr="0059023C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sectPr w:rsidR="00196068" w:rsidSect="00FE75EB">
          <w:headerReference w:type="even" r:id="rId26"/>
          <w:headerReference w:type="default" r:id="rId27"/>
          <w:footerReference w:type="default" r:id="rId28"/>
          <w:headerReference w:type="first" r:id="rId29"/>
          <w:footerReference w:type="first" r:id="rId30"/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382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48"/>
        <w:gridCol w:w="895"/>
        <w:gridCol w:w="1251"/>
        <w:gridCol w:w="1245"/>
      </w:tblGrid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Nr.</w:t>
            </w:r>
            <w:r>
              <w:br/>
            </w:r>
            <w:r w:rsidRPr="00FE75EB">
              <w:t>p.k.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Robež</w:t>
            </w:r>
            <w:r>
              <w:softHyphen/>
            </w:r>
            <w:r w:rsidRPr="00FE75EB">
              <w:t>punkts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x koordināta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y koordināta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294953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550192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295219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549958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295272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549877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295296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549818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295301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549684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295518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549343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295634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549058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295919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548302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296089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548118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296153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547964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296225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547740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296208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547663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296196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547623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296337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547653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296420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547546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296470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547590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296542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547620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296555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547541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296690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547334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296988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547375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297103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547487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297202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547563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297264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547594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297286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547650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297300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547802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297309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547872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297311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548114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297297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548210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297261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548280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297070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548471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297042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548519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297030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548578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297028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548665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296987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548749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296280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549002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296235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549056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296131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549272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296123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549334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296123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549410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296117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549474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296030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549645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295945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549916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295965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549950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296066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550068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296123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550188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296274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550535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296257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550636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296207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550688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49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296180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550740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296169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550821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296156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550906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296140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550964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296125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551193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296081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551271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296051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551367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296032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551464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296011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551513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296002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551608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295987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551730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295941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551925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295953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551976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295986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552046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296036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552127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296078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552285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296039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552396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295924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552631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295898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552659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295534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552840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69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295460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552895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295345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553034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295247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553035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295074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553085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294949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553132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294510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553239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294089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553423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294056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553442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294001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553500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293790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553701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79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293634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553868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293623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553920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293636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554126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293621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554311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293620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554358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293638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554498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293710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554678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293711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554705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293669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554850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293667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555043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89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293634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555126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293514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555267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293229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554948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293141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554883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293064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554853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292925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554834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292879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554838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292823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554809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292646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554680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292574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554706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99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292207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554683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292034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554805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291894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554880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291805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554999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291707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554985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291654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555048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291604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555048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291590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555178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291614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555268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291637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555294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109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291622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555477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291588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555588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291642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556003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291691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556007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291674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556040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291656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556115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291658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556185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291703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556355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291714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556476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291705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556627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119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291727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556697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291803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556785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291858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556817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291923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556869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292112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557136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292177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557191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292228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557211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292506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557280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292687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557358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292730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557392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129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292805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557486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292811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557559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293090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557909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293186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558070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293188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558127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293088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558365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293076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558408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293075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558439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293085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558494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293099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558593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139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293089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558721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293083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558789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293180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559320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293401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560387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293472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560738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293488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560970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293454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561277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293407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561590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293502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561747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293583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561906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149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293618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562051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293568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562147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293336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562270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293234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562373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292979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562785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292938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562861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292919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562984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292902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563035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292776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563297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292698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563604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159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292661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563865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292704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563960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292795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564121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292816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564345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292836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564430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292843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564493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292821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564534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292571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564740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292525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564793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292515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564877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169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292495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564919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292389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565006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292421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565010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292416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565056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292362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565081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292295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565142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292243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565173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292256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565198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292017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565200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291949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565269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179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291947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565452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291931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565520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291866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565643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291869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565713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291860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565773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291836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565836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291775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566072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291781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566183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291839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566325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291853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566370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189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291850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566409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291821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566452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291811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566525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291814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566796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291760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566962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291739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567137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291718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567179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291682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567210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291588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567238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291566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567265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199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291559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567331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291685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567501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291682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567590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291690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567684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291801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567963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291814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568030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291844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568102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291880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568180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291898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568227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291900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568260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209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291889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568387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291974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568401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292023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568422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292105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568478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292035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568608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292022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568652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292017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568787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292002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568955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292016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568996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292040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569077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219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292041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569122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292055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569149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292132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569209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292159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569254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292168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569408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292188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569460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292198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569503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292194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569566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292179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569634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292152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569699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229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292134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569774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292116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569809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292086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569840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291956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569985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291938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570037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291946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570103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291947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570239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292055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570505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292110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570650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292116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570701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239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292095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570834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292088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570877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292027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571005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291969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571093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291956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571185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291932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571283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291927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571326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291975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571524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292094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571815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292156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571834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249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292699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571971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292732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571975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292765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571991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292859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571963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292923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571969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292997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572002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293046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572114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293060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572232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293160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572275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293172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572331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259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293190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572358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293221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572370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293339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572445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293677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572579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293968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572674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294019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572704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294058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572754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294101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572860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294028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572984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294126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573005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269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294320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573108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294430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573591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294436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573575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294685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573649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294661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573783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294822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573961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294733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574052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294762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574117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294796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574119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294864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574097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279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294964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574119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295080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574236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295116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574218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295198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574322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295168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574393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295170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574442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295199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574483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295358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574569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295409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574581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295450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574579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289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295513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574618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295585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574698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291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295630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574718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292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295742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574693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293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295795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574693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294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295836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574700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295987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574800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296040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574850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297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296098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574867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298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296137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574884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299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296272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575012</w:t>
            </w:r>
          </w:p>
        </w:tc>
      </w:tr>
      <w:tr w:rsidR="00196068" w:rsidRPr="00FE75EB" w:rsidTr="00843FC6">
        <w:tc>
          <w:tcPr>
            <w:tcW w:w="9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300.</w:t>
            </w:r>
          </w:p>
        </w:tc>
        <w:tc>
          <w:tcPr>
            <w:tcW w:w="108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300</w:t>
            </w:r>
          </w:p>
        </w:tc>
        <w:tc>
          <w:tcPr>
            <w:tcW w:w="1511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296347</w:t>
            </w:r>
          </w:p>
        </w:tc>
        <w:tc>
          <w:tcPr>
            <w:tcW w:w="1504" w:type="pct"/>
          </w:tcPr>
          <w:p w:rsidR="00196068" w:rsidRPr="00FE75EB" w:rsidRDefault="00196068" w:rsidP="00843FC6">
            <w:pPr>
              <w:spacing w:before="100" w:beforeAutospacing="1" w:after="100" w:afterAutospacing="1"/>
              <w:jc w:val="center"/>
            </w:pPr>
            <w:r w:rsidRPr="00FE75EB">
              <w:t>575051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296425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575100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296435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575118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296446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575152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296495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575437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296501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575550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296536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575652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296645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575834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296681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576056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296752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576301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296756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576493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296775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576529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296761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576631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296718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576797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296691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576861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296682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576924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296672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576946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296624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576964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296554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577114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296567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577154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296528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577271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296409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577351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296241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577438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296186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577472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296137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577581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296100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577753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296162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577741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296226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578385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296064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578565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295786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579307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296066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579448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296185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579449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296272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579693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296229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579821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296167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579912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295971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580118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295992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580166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296009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580183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296042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580273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296076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580313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296099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580367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296162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580424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296232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580435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296219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580670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296173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580679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295914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580834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295798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580895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295815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580955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296110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581033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295799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581311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295645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581331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295648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581427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295660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581487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295687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581554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295697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581607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295664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581797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295632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581964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295627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582058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295634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582139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295647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582193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295690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582319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295779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582527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295910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582619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295921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582637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295948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582813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296380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583207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296811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583614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296931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583776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297056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583954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296889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584084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296760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584049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296636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584213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296526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584271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296493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584265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296354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584172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296314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584190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295916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584572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295867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584757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295941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584858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295897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584889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295903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584918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295983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585000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296073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585105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296134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585204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296155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585261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296170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585344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296189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585395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296214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585416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296600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585351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296646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585330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296709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585315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296858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585307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296953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585242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297153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585143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297229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584922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297376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584499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297444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584350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297502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584266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297583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584184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297745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584053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298039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583810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298053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583781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298098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583453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298139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583413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298181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583407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298436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583468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298494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583472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298594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583422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298795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583352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298891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583419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298985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583451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299068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583468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299123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583468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299221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583445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299298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583427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299395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583438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299474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583405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299559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583365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299694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583333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299737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583288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299741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583111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299817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583012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299931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582959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300149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582789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300418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582595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300482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582561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300529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582640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300614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582675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300656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582680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300686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582773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300688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582813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300749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582832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300803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582951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300845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582938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300887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582949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300917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582967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300964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582962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301024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582959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301057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582963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301104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582984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301148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582987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301205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583009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301251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583004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301239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583083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301458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583147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301397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583225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301359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583298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301339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583361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301245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583527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301151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583607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301120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583654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301060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583706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301015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583780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300940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583822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300864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583886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300860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584008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300877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584055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300874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584105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300833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584183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300795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584199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300782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584226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300800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584316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300815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584357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300813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584483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300812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584508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300783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584541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300686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584728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300650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584800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300499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584913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300839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585189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301258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585471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301397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585643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301420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585700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301413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585751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301396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585805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301471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585923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301631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586027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301757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586076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301760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586006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302523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585963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302659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586486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302721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586500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302950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586431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303023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586330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303069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586089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303088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586057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303183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585951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303510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585827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303767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585763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303860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585763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303884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585637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303950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585473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304426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584779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304594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584665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304755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584954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304824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584971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304850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584930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304873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584936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304904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584992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304961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585070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304974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585151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304957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585223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304965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585276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304974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585309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305078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585405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305113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585461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305119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585605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305106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585704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305123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585820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305256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585820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305301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585790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305381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585769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305463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585661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305590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585592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305727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585912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305851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586221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305888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586409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305837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586480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305794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586569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305772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586743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305727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586967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305663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587082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305618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587127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305593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587175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305548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587434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305527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587497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305499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587549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305465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587579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305331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587652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305222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587737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305109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587847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305053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587883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304870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588160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304731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588432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304502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588902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304242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589224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303971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589450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303797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589704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303760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589789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303771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589860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303771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589959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303807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589993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303782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590231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304593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590433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305140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590602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305218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590685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305322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590676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305306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590755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305284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591222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305230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591383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305106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591596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305074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591795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305102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591862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305136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591915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305183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591945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305199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591985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305078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592074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305027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592061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304751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592309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304711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592592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304517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592585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304534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592803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304646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592813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304664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592921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304612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593115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304643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593155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304684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593138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304742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593361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304813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593538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304900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593589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304958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593584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305022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593614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305053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593614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305072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593603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305084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593653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305110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593687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305152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593732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305164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593761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305174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594015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305353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594479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305211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594549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305205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594620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305185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594680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305133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594693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305123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594734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305129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594780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304735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594986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304744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595084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304734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595332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304770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595388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304832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595465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591.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591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304880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595542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592.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592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304928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595659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304944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595717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594.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594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304953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595893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595.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595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305240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596239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596.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596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305264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596302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597.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597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305312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596546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598.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598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305360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596686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599.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599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305368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596786</w:t>
            </w:r>
          </w:p>
        </w:tc>
      </w:tr>
      <w:tr w:rsidR="00196068" w:rsidRPr="00035E22" w:rsidTr="00843FC6">
        <w:tc>
          <w:tcPr>
            <w:tcW w:w="9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600.</w:t>
            </w:r>
          </w:p>
        </w:tc>
        <w:tc>
          <w:tcPr>
            <w:tcW w:w="108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600</w:t>
            </w:r>
          </w:p>
        </w:tc>
        <w:tc>
          <w:tcPr>
            <w:tcW w:w="1511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305394</w:t>
            </w:r>
          </w:p>
        </w:tc>
        <w:tc>
          <w:tcPr>
            <w:tcW w:w="1504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596903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305441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597022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305445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597048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305368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597172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305359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597214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305343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597315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305318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597356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305299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597606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305309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597654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305307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597692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305242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597766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305157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597898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305120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598026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305122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598059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305163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598163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305191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598192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305269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598298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305326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598449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305337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598510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619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305361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598547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305559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598643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305658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598713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305861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598975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305807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599004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305628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599142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305638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599219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305247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599505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305305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599774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305346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599971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629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305556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599955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305617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599986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305646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600010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305785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600257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305715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600284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305664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600313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305652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600374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305691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600382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305721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600358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305738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600358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639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305749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600388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305719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600451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305589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600433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305484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600397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305358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600322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305269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600295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305206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600301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305163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600340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304886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600607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304716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600711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649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304662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600735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304629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600738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304585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600728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304513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600681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304470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600643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304428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600621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304332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600619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304252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600619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304184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600602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304140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600597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659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303942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600613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303905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600599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303759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600435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303724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600407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303688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600391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303654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600386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303591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600394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303521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600388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303462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600367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303421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600310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669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303399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600196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303403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600126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303450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599895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303447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599816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303425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599663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303395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599609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303347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599499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303301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599363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303265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599316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303188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599268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679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303123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599229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303066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599158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302949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599069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302884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598986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302751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598924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302668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598875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302572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598792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302664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598184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302807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598148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302843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598102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689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302848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598070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302912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598027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302997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597961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303054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597777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302885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597614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302936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597538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302785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597219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302854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597190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302823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597109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302804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596905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699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302650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596679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302658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596592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302722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596565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302999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596570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302938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596417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303007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596355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302980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596249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303282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596051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303286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595960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303140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595823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709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303282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595779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303523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595469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303510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595378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303580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595319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303613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595194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303573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595086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303568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595018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303572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594802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303540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594669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303524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594575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719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303595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594389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303693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594219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303796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594135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303871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594055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303889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593956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303895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593710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303725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593328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303432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593330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303469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593241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303491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593121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729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303448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593013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303455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592912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303452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592838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303414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592655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303388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592577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303296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592382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303316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592258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303333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592192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303357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592119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303436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591760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739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303314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591619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303158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591317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302957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590794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302913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590704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302901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590615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302774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590705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302555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590640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302676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590397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302529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590328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302506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590250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749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302525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590159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302615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590076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302619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590048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302588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589974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302551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589789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302468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589710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302237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589522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302057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589420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301950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589379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301881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589313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759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301825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589218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301788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589104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301738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589037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301736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589013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301785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588917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301782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588875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301730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588767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301709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588674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301705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588586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301731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588510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769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301804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588398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301806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588353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301787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588299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301706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588115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301705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588054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301744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587979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301791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587890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301805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587816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301810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587725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301808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587651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779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301786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587586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301750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587542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301683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587469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301650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587383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301658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587300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301680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587205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301569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587083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301550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587036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301541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586894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301517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586815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789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301500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586702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301500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586580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301475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586525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301415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586457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301329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586416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301260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586405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301031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586401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300964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586382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300898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586338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300836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586267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799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300755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586113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300698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586058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300590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586015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300507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585917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300395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585877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300267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585788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300179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585745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299919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585657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299837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585640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299734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585671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809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299647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585664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299491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585590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299414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585524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298985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585302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298418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585300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298321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585078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297695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585471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297628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585581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297575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585634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297210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585736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819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297046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585833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296971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585917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296877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585962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296435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586047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296418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586061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296429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586151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296429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586185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296236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586198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296168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586138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295833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585971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829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295836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585822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295825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585790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295755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585735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295722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585626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295853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585245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295833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585194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295778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585109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295668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584884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295522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584716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295577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584551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839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295650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584446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295697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584375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295734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584339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295850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584252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295806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583895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295793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583698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295774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583645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295475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583296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295499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583106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295504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583012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849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295483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582848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295393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582744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295344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582572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295296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582512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295216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582319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295118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582259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295106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582221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295095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582085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295116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581977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295106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581930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859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295046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581824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294995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581784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294936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581752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294906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581706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294906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581650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294923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581587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294908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581411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294857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581273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294791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581148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294834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581094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869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294828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580933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294629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580768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295074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580341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295111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580113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295061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580019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295147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579979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295113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579809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295301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579668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295360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579672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295301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579509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879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295489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579217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295172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579110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295146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578970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295013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578870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295017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578291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294563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578084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294702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577641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294677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577526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294681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577484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294728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577372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889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294769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577285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294862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577247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295256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576260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295347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576176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295380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576114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295510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575699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295554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575617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295768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575259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295368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575147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295258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574887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899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295078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574706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294990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574702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294881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574593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294618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574369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294118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574134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294097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574043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294056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573932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294049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573874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293983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573756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293966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573470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909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293771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573126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293687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573070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293502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573011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293434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573001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293213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573066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293158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573133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293129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573186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292975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573171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292939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573143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292666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572796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919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292572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572722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292227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572526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291584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572102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291527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571952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291484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571851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291352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571657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291348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571541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291494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571513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291496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571423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291550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571258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929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291433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571207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291525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570971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291159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570741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291244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570473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291226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570354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291206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569851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291185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569800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291185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569739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291280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569607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291320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569510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939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291376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569416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291405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569323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291410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569261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291405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569215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291371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569160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291391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569117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291338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568932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291324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568941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291334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568725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291369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568680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949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291293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568637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291268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568635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291211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568682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291137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568639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290860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568405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290978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568288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291188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567906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291268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567898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291285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567865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291297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567643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959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291157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567743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291122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567702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291081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567571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291100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567388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291087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567301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291062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567216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291132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567029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291183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566964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291267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566898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291402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566750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969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291365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566692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291295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566704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291360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566516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291307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566352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291441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566276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291381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566226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291386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566151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291357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566117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291318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566068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291267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565957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979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291216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565932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291155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565946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291072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565987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290980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566001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290976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565952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291257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565735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291387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564929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291411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564912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291451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564906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291512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564919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989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291341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564591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291571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564278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291592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564293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291600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564251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291708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564118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291872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563771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292085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563172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292055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563147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292093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563078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292275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563134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999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292399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562784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292411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562475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292494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562412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292520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562248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292457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562217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292516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562069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292338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562008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292450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561898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292541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561751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292595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561642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1009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292679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561598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292760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561597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292817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561623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292872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561613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292945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561625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293007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561509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292995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561475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292986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561203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292925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561041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292957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561027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1019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292951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561004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292967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560998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292928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560943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292893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560750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292924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560579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292903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560416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292962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560375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292978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560330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292794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560073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292609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560194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1029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292394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560070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292224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559927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292218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559874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292141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559854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292060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559811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292100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559552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292131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559526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292180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559447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292267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559348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292387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559205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1039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292455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559163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292541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559082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292719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558863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292797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558787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292859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558628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292883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558496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292874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558432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292841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558355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292644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558028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292588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557980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1049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292454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557942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292057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557553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291878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557474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291819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557337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291720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557151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291555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556942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291275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556502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291120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556192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291089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556165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290929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556071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1059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290777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556013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290900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555625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291276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554604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291323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554570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291387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554545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291947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554363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292299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554224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292693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554328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292778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554368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293109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554133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1069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293211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554142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293260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554108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293292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554017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293279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553969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293323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553927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293367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553831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293466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553726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293559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553513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293619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553416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293777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553271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1079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293851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553179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293938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553099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294238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552926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294270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552928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294309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553033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294336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553055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294389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553059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294606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553063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294703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553044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294875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552962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1089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294927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552915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294989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552867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295085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552811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295162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552778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295237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552768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295405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552753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295510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552708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295519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552169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295522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552050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1098.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1098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295506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551996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1099.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1099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295462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551942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1100.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1100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295295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551732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1101.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1101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295256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551680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1102.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1102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295253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551648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1103.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1103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295319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550988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1104.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1104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295314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550930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1105.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1105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295300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550870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1106.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1106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295278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550817</w:t>
            </w:r>
          </w:p>
        </w:tc>
      </w:tr>
      <w:tr w:rsidR="00196068" w:rsidRPr="00091955" w:rsidTr="00843FC6">
        <w:tc>
          <w:tcPr>
            <w:tcW w:w="9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1107.</w:t>
            </w:r>
          </w:p>
        </w:tc>
        <w:tc>
          <w:tcPr>
            <w:tcW w:w="108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1107</w:t>
            </w:r>
          </w:p>
        </w:tc>
        <w:tc>
          <w:tcPr>
            <w:tcW w:w="1511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295225</w:t>
            </w:r>
          </w:p>
        </w:tc>
        <w:tc>
          <w:tcPr>
            <w:tcW w:w="1504" w:type="pct"/>
          </w:tcPr>
          <w:p w:rsidR="00196068" w:rsidRPr="00091955" w:rsidRDefault="00196068" w:rsidP="00843FC6">
            <w:pPr>
              <w:spacing w:before="100" w:beforeAutospacing="1" w:after="100" w:afterAutospacing="1"/>
              <w:jc w:val="center"/>
            </w:pPr>
            <w:r w:rsidRPr="00091955">
              <w:t>550703</w:t>
            </w:r>
            <w:r>
              <w:t>"</w:t>
            </w:r>
          </w:p>
        </w:tc>
      </w:tr>
    </w:tbl>
    <w:p w:rsidR="00196068" w:rsidRDefault="00196068" w:rsidP="00AE41AB">
      <w:pPr>
        <w:pStyle w:val="naisf"/>
        <w:rPr>
          <w:sz w:val="28"/>
          <w:szCs w:val="28"/>
        </w:rPr>
      </w:pPr>
    </w:p>
    <w:p w:rsidR="00196068" w:rsidRDefault="00196068" w:rsidP="00AE41AB">
      <w:pPr>
        <w:pStyle w:val="naisf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40.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 xml:space="preserve">40.pielikuma </w:t>
      </w:r>
      <w:r w:rsidRPr="00673DF8">
        <w:rPr>
          <w:bCs/>
          <w:sz w:val="28"/>
          <w:szCs w:val="28"/>
        </w:rPr>
        <w:t>robežpunktu koordinātas</w:t>
      </w:r>
      <w:r>
        <w:rPr>
          <w:sz w:val="28"/>
          <w:szCs w:val="28"/>
        </w:rPr>
        <w:t xml:space="preserve">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673DF8">
        <w:rPr>
          <w:bCs/>
          <w:sz w:val="28"/>
          <w:szCs w:val="28"/>
        </w:rPr>
        <w:t>"</w:t>
      </w:r>
      <w:r w:rsidRPr="00D97569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D97569">
        <w:rPr>
          <w:b/>
          <w:bCs/>
          <w:sz w:val="28"/>
          <w:szCs w:val="28"/>
        </w:rPr>
        <w:t>Ogres Zilie kalni</w:t>
      </w:r>
      <w:r>
        <w:rPr>
          <w:b/>
          <w:bCs/>
          <w:sz w:val="28"/>
          <w:szCs w:val="28"/>
        </w:rPr>
        <w:t>"</w:t>
      </w:r>
      <w:r w:rsidRPr="00D97569">
        <w:rPr>
          <w:b/>
          <w:bCs/>
          <w:sz w:val="28"/>
          <w:szCs w:val="28"/>
        </w:rPr>
        <w:t xml:space="preserve"> robežpunktu koordinātas</w:t>
      </w:r>
    </w:p>
    <w:p w:rsidR="00196068" w:rsidRPr="00D97569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sz w:val="28"/>
          <w:szCs w:val="28"/>
        </w:rPr>
        <w:sectPr w:rsidR="00196068" w:rsidSect="00035E22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382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47"/>
        <w:gridCol w:w="896"/>
        <w:gridCol w:w="1249"/>
        <w:gridCol w:w="1247"/>
      </w:tblGrid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Nr.</w:t>
            </w:r>
            <w:r>
              <w:br/>
            </w:r>
            <w:r w:rsidRPr="00035E22">
              <w:t>p.k.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Robež</w:t>
            </w:r>
            <w:r>
              <w:softHyphen/>
            </w:r>
            <w:r w:rsidRPr="00035E22">
              <w:t>punkts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x koordināta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y koordināta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299376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532669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299520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532634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300123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533266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300110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533287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300055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533324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300030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533353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300012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533390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300000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533402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299930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533459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299919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533497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299910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533524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299906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533547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299900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533574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299852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533709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299845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533738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299835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533755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299832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533808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299875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534121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299889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534181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299921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534268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299941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534341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299954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534371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299508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534801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299435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534860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299522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534860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299572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534866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299596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534864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299645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534856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299632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534896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299626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534910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299624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534944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299622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534969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299597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535035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299313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535291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299265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535323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299135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535427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298248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536462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298194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536496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298156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536515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298048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536550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297991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536526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297997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536514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298049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536471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298157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536337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298172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536310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298198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536277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298331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535970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298511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535628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298407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535546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298562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535133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298807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535216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298789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534963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298777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534759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298742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534641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298727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534336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298655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534253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298588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534158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298438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533970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298662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533502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</w:t>
            </w:r>
          </w:p>
        </w:tc>
        <w:tc>
          <w:tcPr>
            <w:tcW w:w="150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299049</w:t>
            </w:r>
          </w:p>
        </w:tc>
        <w:tc>
          <w:tcPr>
            <w:tcW w:w="150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533326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pStyle w:val="naisf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41. </w:t>
      </w:r>
      <w:r w:rsidRPr="00F377A5">
        <w:rPr>
          <w:sz w:val="28"/>
          <w:szCs w:val="28"/>
        </w:rPr>
        <w:t xml:space="preserve">Izteikt </w:t>
      </w:r>
      <w:r>
        <w:rPr>
          <w:sz w:val="28"/>
          <w:szCs w:val="28"/>
        </w:rPr>
        <w:t xml:space="preserve">41.pielikuma </w:t>
      </w:r>
      <w:r w:rsidRPr="00673DF8">
        <w:rPr>
          <w:bCs/>
          <w:sz w:val="28"/>
          <w:szCs w:val="28"/>
        </w:rPr>
        <w:t>robežpunktu koordinātas</w:t>
      </w:r>
      <w:r>
        <w:rPr>
          <w:sz w:val="28"/>
          <w:szCs w:val="28"/>
        </w:rPr>
        <w:t xml:space="preserve"> šādā redakcijā</w:t>
      </w:r>
      <w:r w:rsidRPr="00F377A5">
        <w:rPr>
          <w:sz w:val="28"/>
          <w:szCs w:val="28"/>
        </w:rPr>
        <w:t>:</w:t>
      </w:r>
    </w:p>
    <w:p w:rsidR="00196068" w:rsidRDefault="00196068" w:rsidP="00AE41AB">
      <w:pPr>
        <w:pStyle w:val="naisf"/>
        <w:spacing w:before="0" w:after="0"/>
        <w:ind w:firstLine="72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F46F5C">
        <w:rPr>
          <w:bCs/>
          <w:sz w:val="28"/>
          <w:szCs w:val="28"/>
        </w:rPr>
        <w:t>"</w:t>
      </w:r>
      <w:r w:rsidRPr="00D97569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D97569">
        <w:rPr>
          <w:b/>
          <w:bCs/>
          <w:sz w:val="28"/>
          <w:szCs w:val="28"/>
        </w:rPr>
        <w:t>Zvārdes meži</w:t>
      </w:r>
      <w:r>
        <w:rPr>
          <w:b/>
          <w:bCs/>
          <w:sz w:val="28"/>
          <w:szCs w:val="28"/>
        </w:rPr>
        <w:t>"</w:t>
      </w:r>
      <w:r w:rsidRPr="00D97569">
        <w:rPr>
          <w:b/>
          <w:bCs/>
          <w:sz w:val="28"/>
          <w:szCs w:val="28"/>
        </w:rPr>
        <w:t xml:space="preserve"> robežpunktu koordinātas</w:t>
      </w:r>
    </w:p>
    <w:p w:rsidR="00196068" w:rsidRPr="00D97569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sz w:val="28"/>
          <w:szCs w:val="28"/>
        </w:rPr>
        <w:sectPr w:rsidR="00196068" w:rsidSect="00035E22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382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47"/>
        <w:gridCol w:w="896"/>
        <w:gridCol w:w="1288"/>
        <w:gridCol w:w="1208"/>
      </w:tblGrid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Nr.</w:t>
            </w:r>
            <w:r>
              <w:br/>
            </w:r>
            <w:r w:rsidRPr="00035E22">
              <w:t>p.k.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Robež</w:t>
            </w:r>
            <w:r>
              <w:softHyphen/>
            </w:r>
            <w:r w:rsidRPr="00035E22">
              <w:t>punkts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ind w:left="57" w:right="57"/>
              <w:jc w:val="center"/>
            </w:pPr>
            <w:r w:rsidRPr="00035E22">
              <w:t>x koordināta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y koordināta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268945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414713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268933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414749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268893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414796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268865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414813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268812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414800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268772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414806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268739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414835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268693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414910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268633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415047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268606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415096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268593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415138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268592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415177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268566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415214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268540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415266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268484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415356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268449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415392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268460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415405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268464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415419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268461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415434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268459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415440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268446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415455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268356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415525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268312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415551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268241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415615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268221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415627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268214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415638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268194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415686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268178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415719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268164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415735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268125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415811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268102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415858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268080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415901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268064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415957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268057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415985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268044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416010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268042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416030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268035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416047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268032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416064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268031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416096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268005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416169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268003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416188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267985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416245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267984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416258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267980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416270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267969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416287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267952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416309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267942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416322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267912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416324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267888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416337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267870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416350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267859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416359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267852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416378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267835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416399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267828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416411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267811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416424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267764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416468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267753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416488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267738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416503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267711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416522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267667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416563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267642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416575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267577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416638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267552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416663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267546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416697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267521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416721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267518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416738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267518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416762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267511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416780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267504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416808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267496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416830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267478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416835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267463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416834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267459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416845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267454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416863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267443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416877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267427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416887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267404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416911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267391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416928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79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267383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416944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267350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416952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267335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416953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267323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416973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267308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416975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267263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417026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267249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417040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267232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417049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267216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417052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267199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417060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89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267185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417069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267174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417085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267159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417101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267151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417105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267126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417102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267107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417107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267082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417127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267064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417119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267011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417145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266985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417149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99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266958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417141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266935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417122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266929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417090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266895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417075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266877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417060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266864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417043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266845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417047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266841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417029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266830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417025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266800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417022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109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266767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417014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266757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417001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266745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416994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266725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416982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266705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416973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266696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416961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266648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416949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266615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416969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266603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416986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266599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417006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119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266582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417018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266566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417030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266547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417031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266546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417043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266529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417055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266505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417063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266501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417071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266509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417096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266517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417124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266521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417140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129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266522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417165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266503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417206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266715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417434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266438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417613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266356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417632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266284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417601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266265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417601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266252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417605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266244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417617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266232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417625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139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266224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417642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266212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417650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266203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417658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266191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417674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266175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417682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266157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417693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266154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417680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266147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417669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266131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417667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266087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417693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149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266073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417709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266065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417719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266064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417731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266050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417754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265991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417801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265921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417843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265872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417862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265850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417884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265818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417890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265794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417913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159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265771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417937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265739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417955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265689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417953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265663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417949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265641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417957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265621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417968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265586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417988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265552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418014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265530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418039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265508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418058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169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265489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418057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265464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418080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265442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418117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265407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418154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265374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418182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265363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418199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265333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418250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265304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418305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265279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418364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265263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418390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179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265259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418423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265237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418465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265211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418494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265181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418522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265142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418551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265127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418561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265111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418560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265057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418582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265012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418606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265000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418619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189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264997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418633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264997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418650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265011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418665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265020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418688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265013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418711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264972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418703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264959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418683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264936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418675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264920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418670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264812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418726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199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264775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418735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264745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418768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264712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418828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264692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418855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264680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418875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264674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418895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264639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418910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264617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418921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264596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418929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264565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418946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209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264553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418957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264540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418974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264530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418995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264526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419015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264514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419033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264193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418731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264193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418436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264028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418467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263961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418521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263945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418453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219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263896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418330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263850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418258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263500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418195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263498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418187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263324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418177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263243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418196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263135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418228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262978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418294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262930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417976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261242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418078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229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260585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418118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260555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418110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260499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418113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260495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418136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260483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418143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260468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418159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260460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418167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260428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418183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260397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418168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260369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418170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239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260345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418189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260323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418199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260318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418207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260323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418220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260323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418232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260309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418244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260290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418250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260280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418273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260271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418290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260258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418301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249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260239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418305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260235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418313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260221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418330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260205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418336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260165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418340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260151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418344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260136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418384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260124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418404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260108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418420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260085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418424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260066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418464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260061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418475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260041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418487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260014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418499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259986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418511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259966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418530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259958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418558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259950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418589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259895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418598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259869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418597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259843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418590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259822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418599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259816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418622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259811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418645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259796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418668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259785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418676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259776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418690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259776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418716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259780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418738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259768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418743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279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259756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418737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259731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418723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259710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418718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259688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418725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259679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418723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259674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418723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259656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418724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259637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418732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259621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418750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259622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418767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289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259633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418792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259642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418806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259653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418813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259651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418826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259635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418835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259576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418842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259542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418847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259521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418856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259504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418869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259493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418874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299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259487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418877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259471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418890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259442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418906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259408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418930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259378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418938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259345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418946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259332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418952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259329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418968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259334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418974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259354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418989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309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259348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419004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259331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419004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259308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419010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259309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419024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259328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419046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259321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419068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259300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419085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259275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419101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259269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419129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259269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419149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319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259251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419161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259240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419168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259238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419201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259219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419214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259206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419222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259197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419248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259184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419267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259178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419295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259161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419307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259150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419324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329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259138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419353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259143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419370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259142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419386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259111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419449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259091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419478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259030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419518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259008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419522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258978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419511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258958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419526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258951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419545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339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258931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419546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258913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419529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258893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419518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258868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419524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258852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419531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258831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419534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258819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419537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258806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419547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258789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419522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258742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419479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349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258689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419444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258652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419428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258518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419352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258486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419337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258459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419337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258360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419343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258327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419335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258293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419309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258265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419254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258180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419024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359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258173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418951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258164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418694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258121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418406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258134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418251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258134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418197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258117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418155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258080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418110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258038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418090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257876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418079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257773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418087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369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257681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418058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257572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418013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257418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417954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257378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417937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257354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417922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257168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417770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257148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417759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257123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417743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256871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417665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257136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416819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379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257145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416763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257145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416763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257153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416721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257153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416720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257153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416720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257153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416720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257185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416493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257228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416314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257231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416302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257231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416302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389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257233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416294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257243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416274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257292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416166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257294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416158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257294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416140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257291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416125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257272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416081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257272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416081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257267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416068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257261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416050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399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257260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416043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257263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416032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257276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415959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257276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415945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257275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415939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257231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415839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257228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415827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257229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415819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257233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415809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257276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415743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257282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415734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257286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415721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257287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415695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257267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415459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257264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415445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257257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415429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257247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415412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257132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415289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257118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415276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257151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415257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257160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415249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257168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415236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257183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415157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257182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415141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257176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415119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257166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415103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257157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415105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256982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414923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256939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414897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256861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414844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429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256829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414820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256776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414732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256755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414702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256429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414759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256428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414693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256425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414631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256425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414600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256426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414558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256430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414535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256439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414512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439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256480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414421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256488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414394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256492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414372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256493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414352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256488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414332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256476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414314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256449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414289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256396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414261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256366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414241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256348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414212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449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256341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414173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256325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414142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256316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414112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256307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414087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256305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414061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256309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414041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256326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413981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256336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413940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256344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413912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256353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413883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459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256367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413841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256382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413814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256394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413800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256409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413781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256441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413755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256462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413730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256471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413705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256471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413686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256459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413656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256444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413628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469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256432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413586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256431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413555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256435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413525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256444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413497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256461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413467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256471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413449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256483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413430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256491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413403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256491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413382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256482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413349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479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256476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413327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256469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413301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256467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413265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256473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413244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256484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413227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256579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413088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256583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413074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256583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413051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256582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413006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256585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412990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489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256591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412976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256598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412958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256604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412947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256605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412933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256599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412924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256584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412908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256534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412901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256521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412861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256518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412817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256501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412787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499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256886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412786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256935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412558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257437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412431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257942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412090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257989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411995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258036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411974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257974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411566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258281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411564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258511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411237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258490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411128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509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258490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411100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258513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410982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258511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410878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258496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410832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258431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410683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258429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410658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258440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410599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258467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410513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258516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410403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258536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410387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519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258575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410361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258605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410326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258616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410335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258624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410356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258628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410379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258634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410400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258644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410419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258659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410446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258690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410474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258716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410488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529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258780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410520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258805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410529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258850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410536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258891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410557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258905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410576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258915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410588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258941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410596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258949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410630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258961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410640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258981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410649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539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259000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410659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259007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410672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259030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410664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259030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410653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259229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410639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259244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410658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259255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410664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259272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410665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259339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410735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259860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410725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549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260718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410607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260823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410913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260987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410991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261109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410960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261276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411163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261906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410956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261989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410818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261968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410690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262192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410673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262306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410638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559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262461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410327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262577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410349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262597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410394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262834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410311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262977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410205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262871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410056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262833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409784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262821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409738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262823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409713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262830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409654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569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262835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409621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262869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409638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262914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409631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262927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409631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262952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409651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262988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409668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263074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409647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263161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409593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263215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409565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263279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409526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579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263498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409393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263840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409211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263950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409223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264049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409128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264348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408954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264501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408886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264539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409067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264469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409198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264381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409258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264405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409558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589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264562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409665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264704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409879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264716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410047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264505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410172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264452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410326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264739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410486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264906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410986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264777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411042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264751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411099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264842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411267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599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265028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411118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265124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411097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265294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411179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265330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411156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265315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411095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265492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411039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265610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411067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265617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411112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265759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411292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265921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411255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609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265956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411399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265782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411553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265746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411679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265561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411710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265536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411833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265797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412213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266089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412339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266064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412373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266187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412398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266467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412252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619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266998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412298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267159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412420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267273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412269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267427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412131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267557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411805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267571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411774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267582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411772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267592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411778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267603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411778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267606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411772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629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267618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411753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267614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411744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267620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411737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267615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411729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267611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411718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267625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411712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267637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411716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267650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411715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267662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411709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267669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411689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639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267677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411682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267692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411680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267702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411673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267713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411667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267720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411661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267730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411646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267756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411644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267774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411646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267782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411641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267800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411614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649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267824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411622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267836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411614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267829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411594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267838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411586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267850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411588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267856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411614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267854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411714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267894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411865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267939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411913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268032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412060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659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268267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412315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268298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412360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268389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412523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268427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412577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268698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412775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268771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412834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268957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413043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268971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413093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268969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413153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268936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413271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669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268931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413345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670.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670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268914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413399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671.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671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268800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414060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672.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672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268781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414132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673.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673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268786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414228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674.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674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268774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414354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675.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675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268780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414388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676.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676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268842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414461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677.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677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268862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414503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678.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678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268908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414671</w:t>
            </w:r>
          </w:p>
        </w:tc>
      </w:tr>
      <w:tr w:rsidR="00196068" w:rsidRPr="00035E22" w:rsidTr="00843FC6">
        <w:tc>
          <w:tcPr>
            <w:tcW w:w="90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679.</w:t>
            </w:r>
          </w:p>
        </w:tc>
        <w:tc>
          <w:tcPr>
            <w:tcW w:w="1082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679</w:t>
            </w:r>
          </w:p>
        </w:tc>
        <w:tc>
          <w:tcPr>
            <w:tcW w:w="1556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268929</w:t>
            </w:r>
          </w:p>
        </w:tc>
        <w:tc>
          <w:tcPr>
            <w:tcW w:w="1459" w:type="pct"/>
          </w:tcPr>
          <w:p w:rsidR="00196068" w:rsidRPr="00035E22" w:rsidRDefault="00196068" w:rsidP="00843FC6">
            <w:pPr>
              <w:spacing w:before="100" w:beforeAutospacing="1" w:after="100" w:afterAutospacing="1"/>
              <w:jc w:val="center"/>
            </w:pPr>
            <w:r w:rsidRPr="00035E22">
              <w:t>414703</w:t>
            </w:r>
            <w:r>
              <w:t>"</w:t>
            </w:r>
          </w:p>
        </w:tc>
      </w:tr>
    </w:tbl>
    <w:p w:rsidR="00196068" w:rsidRDefault="00196068" w:rsidP="00AE41AB">
      <w:pPr>
        <w:pStyle w:val="naisf"/>
        <w:rPr>
          <w:sz w:val="28"/>
          <w:szCs w:val="28"/>
        </w:rPr>
      </w:pPr>
    </w:p>
    <w:p w:rsidR="00196068" w:rsidRDefault="00196068" w:rsidP="00AE41AB">
      <w:pPr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Default="00196068" w:rsidP="00AE41AB">
      <w:pPr>
        <w:ind w:firstLine="720"/>
        <w:rPr>
          <w:sz w:val="28"/>
          <w:szCs w:val="28"/>
        </w:rPr>
      </w:pPr>
    </w:p>
    <w:p w:rsidR="00196068" w:rsidRDefault="00196068" w:rsidP="00AE41AB">
      <w:pPr>
        <w:ind w:firstLine="720"/>
        <w:rPr>
          <w:sz w:val="28"/>
          <w:szCs w:val="28"/>
        </w:rPr>
      </w:pPr>
      <w:r>
        <w:rPr>
          <w:sz w:val="28"/>
          <w:szCs w:val="28"/>
        </w:rPr>
        <w:t>42. Izteikt 42.pielikumu šādā redakcijā:</w:t>
      </w:r>
    </w:p>
    <w:p w:rsidR="00196068" w:rsidRDefault="00196068" w:rsidP="00AE41AB">
      <w:pPr>
        <w:ind w:firstLine="720"/>
        <w:rPr>
          <w:sz w:val="28"/>
          <w:szCs w:val="28"/>
        </w:rPr>
      </w:pPr>
    </w:p>
    <w:p w:rsidR="00196068" w:rsidRDefault="00196068" w:rsidP="00AE41AB">
      <w:pPr>
        <w:pStyle w:val="naisf"/>
        <w:spacing w:before="0" w:after="0"/>
        <w:ind w:right="-514"/>
        <w:jc w:val="right"/>
        <w:rPr>
          <w:sz w:val="28"/>
          <w:szCs w:val="28"/>
        </w:rPr>
      </w:pPr>
      <w:r w:rsidRPr="00E851AF">
        <w:rPr>
          <w:sz w:val="28"/>
          <w:szCs w:val="28"/>
        </w:rPr>
        <w:t>"</w:t>
      </w:r>
      <w:r>
        <w:rPr>
          <w:sz w:val="28"/>
          <w:szCs w:val="28"/>
        </w:rPr>
        <w:t>42.pielikums</w:t>
      </w:r>
    </w:p>
    <w:p w:rsidR="00196068" w:rsidRDefault="00196068" w:rsidP="00AE41AB">
      <w:pPr>
        <w:ind w:right="-51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Ministru kabineta </w:t>
      </w:r>
    </w:p>
    <w:p w:rsidR="00196068" w:rsidRDefault="00196068" w:rsidP="00AE41AB">
      <w:pPr>
        <w:ind w:right="-51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1999.gada 9.marta </w:t>
      </w:r>
    </w:p>
    <w:p w:rsidR="00196068" w:rsidRDefault="00196068" w:rsidP="00AE41AB">
      <w:pPr>
        <w:ind w:right="-514"/>
        <w:jc w:val="right"/>
        <w:rPr>
          <w:sz w:val="28"/>
          <w:szCs w:val="28"/>
        </w:rPr>
      </w:pPr>
      <w:r>
        <w:rPr>
          <w:sz w:val="28"/>
          <w:szCs w:val="28"/>
        </w:rPr>
        <w:t>noteikumiem Nr.83</w:t>
      </w:r>
    </w:p>
    <w:p w:rsidR="00196068" w:rsidRDefault="00196068" w:rsidP="00AE41AB">
      <w:pPr>
        <w:ind w:right="-514"/>
        <w:jc w:val="right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A9741D">
        <w:rPr>
          <w:b/>
          <w:sz w:val="28"/>
          <w:szCs w:val="28"/>
        </w:rPr>
        <w:t xml:space="preserve">Dabas </w:t>
      </w:r>
      <w:r>
        <w:rPr>
          <w:b/>
          <w:sz w:val="28"/>
          <w:szCs w:val="28"/>
        </w:rPr>
        <w:t>parka</w:t>
      </w:r>
      <w:r w:rsidRPr="00A9741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"Engures ezers"</w:t>
      </w:r>
      <w:r w:rsidRPr="00A9741D">
        <w:rPr>
          <w:b/>
          <w:sz w:val="28"/>
          <w:szCs w:val="28"/>
        </w:rPr>
        <w:t xml:space="preserve"> shēma</w:t>
      </w:r>
    </w:p>
    <w:p w:rsidR="00196068" w:rsidRPr="00D33037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rPr>
          <w:noProof/>
          <w:sz w:val="28"/>
          <w:szCs w:val="28"/>
        </w:rPr>
      </w:pPr>
      <w:r w:rsidRPr="00175F31">
        <w:rPr>
          <w:noProof/>
          <w:sz w:val="28"/>
          <w:szCs w:val="28"/>
        </w:rPr>
        <w:pict>
          <v:shape id="Picture 4" o:spid="_x0000_i1034" type="#_x0000_t75" alt="Engure_areja_robeza_2011_1_prec" style="width:411pt;height:8in;visibility:visible">
            <v:imagedata r:id="rId31" o:title=""/>
          </v:shape>
        </w:pict>
      </w:r>
    </w:p>
    <w:p w:rsidR="00196068" w:rsidRDefault="00196068" w:rsidP="00AE41AB">
      <w:pPr>
        <w:rPr>
          <w:noProof/>
          <w:sz w:val="28"/>
          <w:szCs w:val="28"/>
        </w:rPr>
      </w:pPr>
    </w:p>
    <w:p w:rsidR="00196068" w:rsidRDefault="00196068" w:rsidP="00AE41AB">
      <w:pPr>
        <w:rPr>
          <w:sz w:val="28"/>
          <w:szCs w:val="28"/>
        </w:rPr>
        <w:sectPr w:rsidR="00196068" w:rsidSect="00035E22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 w:rsidRPr="00175F31">
        <w:rPr>
          <w:noProof/>
          <w:sz w:val="28"/>
          <w:szCs w:val="28"/>
        </w:rPr>
        <w:pict>
          <v:shape id="Picture 5" o:spid="_x0000_i1035" type="#_x0000_t75" alt="Engure_areja_robeza_2011_2_prec" style="width:411pt;height:8in;visibility:visible">
            <v:imagedata r:id="rId32" o:title=""/>
          </v:shape>
        </w:pict>
      </w:r>
    </w:p>
    <w:p w:rsidR="00196068" w:rsidRPr="00A40D5B" w:rsidRDefault="00196068" w:rsidP="00AE41AB">
      <w:pPr>
        <w:rPr>
          <w:sz w:val="28"/>
          <w:szCs w:val="28"/>
        </w:rPr>
      </w:pPr>
    </w:p>
    <w:p w:rsidR="00196068" w:rsidRPr="00A40D5B" w:rsidRDefault="00196068" w:rsidP="00AE41AB">
      <w:pPr>
        <w:rPr>
          <w:sz w:val="28"/>
          <w:szCs w:val="28"/>
        </w:rPr>
      </w:pPr>
    </w:p>
    <w:p w:rsidR="00196068" w:rsidRPr="00A40D5B" w:rsidRDefault="00196068" w:rsidP="00AE41AB">
      <w:pPr>
        <w:pStyle w:val="Header"/>
        <w:tabs>
          <w:tab w:val="clear" w:pos="4153"/>
          <w:tab w:val="clear" w:pos="8306"/>
        </w:tabs>
        <w:jc w:val="center"/>
        <w:rPr>
          <w:b/>
          <w:sz w:val="28"/>
          <w:szCs w:val="28"/>
          <w:lang w:val="lv-LV"/>
        </w:rPr>
        <w:sectPr w:rsidR="00196068" w:rsidRPr="00A40D5B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Pr="00A40D5B" w:rsidRDefault="00196068" w:rsidP="00AE41AB">
      <w:pPr>
        <w:pStyle w:val="Header"/>
        <w:tabs>
          <w:tab w:val="clear" w:pos="4153"/>
          <w:tab w:val="clear" w:pos="8306"/>
        </w:tabs>
        <w:jc w:val="center"/>
        <w:rPr>
          <w:b/>
          <w:sz w:val="28"/>
          <w:szCs w:val="28"/>
          <w:lang w:val="lv-LV"/>
        </w:rPr>
      </w:pPr>
      <w:r>
        <w:rPr>
          <w:b/>
          <w:sz w:val="28"/>
          <w:szCs w:val="28"/>
          <w:lang w:val="lv-LV"/>
        </w:rPr>
        <w:br w:type="page"/>
      </w:r>
      <w:r w:rsidRPr="00A40D5B">
        <w:rPr>
          <w:b/>
          <w:sz w:val="28"/>
          <w:szCs w:val="28"/>
          <w:lang w:val="lv-LV"/>
        </w:rPr>
        <w:t>Dabas parka "Engures ezers" robežpunktu koordinātas</w:t>
      </w:r>
    </w:p>
    <w:p w:rsidR="00196068" w:rsidRPr="00A40D5B" w:rsidRDefault="00196068" w:rsidP="00AE41AB">
      <w:pPr>
        <w:pStyle w:val="Header"/>
        <w:tabs>
          <w:tab w:val="clear" w:pos="4153"/>
          <w:tab w:val="clear" w:pos="8306"/>
        </w:tabs>
        <w:jc w:val="center"/>
        <w:rPr>
          <w:sz w:val="28"/>
          <w:szCs w:val="28"/>
          <w:lang w:val="lv-LV"/>
        </w:rPr>
      </w:pPr>
    </w:p>
    <w:p w:rsidR="00196068" w:rsidRPr="00A40D5B" w:rsidRDefault="00196068" w:rsidP="00AE41AB">
      <w:pPr>
        <w:pStyle w:val="Header"/>
        <w:tabs>
          <w:tab w:val="clear" w:pos="4153"/>
          <w:tab w:val="clear" w:pos="8306"/>
        </w:tabs>
        <w:jc w:val="center"/>
        <w:rPr>
          <w:b/>
          <w:sz w:val="28"/>
          <w:szCs w:val="28"/>
          <w:lang w:val="lv-LV"/>
        </w:rPr>
      </w:pPr>
      <w:r w:rsidRPr="00A40D5B">
        <w:rPr>
          <w:b/>
          <w:sz w:val="28"/>
          <w:szCs w:val="28"/>
          <w:lang w:val="lv-LV"/>
        </w:rPr>
        <w:t>I teritorija</w:t>
      </w:r>
    </w:p>
    <w:p w:rsidR="00196068" w:rsidRPr="00A40D5B" w:rsidRDefault="00196068" w:rsidP="00AE41AB">
      <w:pPr>
        <w:pStyle w:val="Header"/>
        <w:tabs>
          <w:tab w:val="clear" w:pos="4153"/>
          <w:tab w:val="clear" w:pos="8306"/>
        </w:tabs>
        <w:jc w:val="center"/>
        <w:rPr>
          <w:sz w:val="28"/>
          <w:szCs w:val="28"/>
          <w:lang w:val="lv-LV"/>
        </w:rPr>
      </w:pPr>
    </w:p>
    <w:p w:rsidR="00196068" w:rsidRPr="00A40D5B" w:rsidRDefault="00196068" w:rsidP="00AE41AB">
      <w:pPr>
        <w:pStyle w:val="Header"/>
        <w:tabs>
          <w:tab w:val="clear" w:pos="4153"/>
          <w:tab w:val="clear" w:pos="8306"/>
        </w:tabs>
        <w:jc w:val="center"/>
        <w:rPr>
          <w:sz w:val="28"/>
          <w:szCs w:val="28"/>
          <w:lang w:val="lv-LV"/>
        </w:rPr>
        <w:sectPr w:rsidR="00196068" w:rsidRPr="00A40D5B" w:rsidSect="00035E22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4095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000"/>
      </w:tblPr>
      <w:tblGrid>
        <w:gridCol w:w="675"/>
        <w:gridCol w:w="900"/>
        <w:gridCol w:w="1260"/>
        <w:gridCol w:w="1260"/>
      </w:tblGrid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center"/>
          </w:tcPr>
          <w:p w:rsidR="00196068" w:rsidRPr="00035E22" w:rsidRDefault="00196068" w:rsidP="00843FC6">
            <w:pPr>
              <w:jc w:val="center"/>
            </w:pPr>
            <w:r w:rsidRPr="00035E22">
              <w:t>Nr.</w:t>
            </w:r>
            <w:r>
              <w:br/>
            </w:r>
            <w:r w:rsidRPr="00035E22">
              <w:t>p.k.</w:t>
            </w:r>
          </w:p>
        </w:tc>
        <w:tc>
          <w:tcPr>
            <w:tcW w:w="900" w:type="dxa"/>
            <w:noWrap/>
            <w:vAlign w:val="center"/>
          </w:tcPr>
          <w:p w:rsidR="00196068" w:rsidRPr="00035E22" w:rsidRDefault="00196068" w:rsidP="00843FC6">
            <w:pPr>
              <w:ind w:left="-57" w:right="-57"/>
              <w:jc w:val="center"/>
            </w:pPr>
            <w:r w:rsidRPr="00035E22">
              <w:t>Robež</w:t>
            </w:r>
            <w:r>
              <w:softHyphen/>
            </w:r>
            <w:r w:rsidRPr="00035E22">
              <w:t>punkts</w:t>
            </w:r>
          </w:p>
        </w:tc>
        <w:tc>
          <w:tcPr>
            <w:tcW w:w="1260" w:type="dxa"/>
            <w:noWrap/>
            <w:vAlign w:val="center"/>
          </w:tcPr>
          <w:p w:rsidR="00196068" w:rsidRPr="00417AD8" w:rsidRDefault="00196068" w:rsidP="00843FC6">
            <w:pPr>
              <w:jc w:val="center"/>
            </w:pPr>
            <w:r w:rsidRPr="00417AD8">
              <w:t>x koordināta</w:t>
            </w:r>
          </w:p>
        </w:tc>
        <w:tc>
          <w:tcPr>
            <w:tcW w:w="1260" w:type="dxa"/>
            <w:noWrap/>
            <w:vAlign w:val="center"/>
          </w:tcPr>
          <w:p w:rsidR="00196068" w:rsidRPr="00417AD8" w:rsidRDefault="00196068" w:rsidP="00843FC6">
            <w:pPr>
              <w:jc w:val="center"/>
            </w:pPr>
            <w:r w:rsidRPr="00417AD8">
              <w:t>y koordināta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337450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452962</w:t>
            </w:r>
          </w:p>
        </w:tc>
      </w:tr>
      <w:tr w:rsidR="00196068" w:rsidRPr="00417AD8" w:rsidTr="00843FC6">
        <w:trPr>
          <w:trHeight w:val="383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337415</w:t>
            </w:r>
          </w:p>
        </w:tc>
        <w:tc>
          <w:tcPr>
            <w:tcW w:w="1260" w:type="dxa"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452853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337389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452731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337390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452692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337387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452685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337256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451963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337101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451216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336797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450623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336781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450585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336751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450549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336567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450385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336710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450186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336759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450190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336763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450137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336422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450117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336328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450161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336278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450062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336247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449949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336245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449897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336411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449650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336433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449617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336445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449562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336609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447934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336684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447461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336857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447297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336887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447270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336975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447063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336958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447062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336931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447047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336897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447042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336814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447053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336780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447070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336758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447061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336850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446998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336945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446906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337048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446813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337142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446733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337161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446725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39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337181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446721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337315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446722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337344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446714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337396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446685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337412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446676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337440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446668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337483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446668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337606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446677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337625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446676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337765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446657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49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337991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446721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338164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446764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338200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446768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338236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446760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338425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446646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338559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446566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338646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446507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338862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446293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339201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445961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339244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445917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59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339324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445836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339443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445685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339550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445507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339648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445312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339661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445259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339665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445202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339679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445147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339684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445118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339694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445093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339719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445058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69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339890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444856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339987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444759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340083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444675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340159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444648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340233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444632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340342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444591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340419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444570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340426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444562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340458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444545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340507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444529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79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340556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444502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340579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444501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340631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444494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340646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444477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340658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444456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341061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444322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341146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444290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341271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444300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341371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444292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341413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444291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89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341440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444285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341457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444279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341486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444273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341527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444275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341574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444291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341601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444288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341629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444276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341656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444252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341686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444210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341761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444113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99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341786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444035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341792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444024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341802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444020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341818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443987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341828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443975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341825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443943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341792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443932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341790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443927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341792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443921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341790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443906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109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341799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443891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341833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443906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341845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443882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341839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443857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341834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443852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341830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443842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341822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443806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341820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443789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341814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443783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341814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443755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119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341822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443724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341828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443674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341848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443638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341848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443619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341851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443601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341859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443587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341858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443577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341839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443535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341833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443513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341831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443453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129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341826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443443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341864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443406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341914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443352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341932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443412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341950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443484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342048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443437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342159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443223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342196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443132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342589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442346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344115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442177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139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344583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441888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345100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441557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345300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441690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345955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442033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346067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442051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346596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441869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346774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441737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346819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441862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346845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441874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346901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441982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149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346971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442061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346993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442306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347170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442328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347208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442505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347593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442646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347611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442669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347943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442795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347975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442792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348550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442464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348744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442990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159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348779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443135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348900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443184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348979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443178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349417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443083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349476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443082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349523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443104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349628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443195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349769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443357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349842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443380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349884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443370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169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349943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443321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350375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442811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350725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442767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351774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442562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352015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442580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352194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442557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352309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442531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352489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442478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352580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442477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352777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442513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179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352986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442627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353454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442752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353547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442763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353633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442765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353761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442794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353852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442832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353895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442845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353996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442899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354145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442963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354171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442974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189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354276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443008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354336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443023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354457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443062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354535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443101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354762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443314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354794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443389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354811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443414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354879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443440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355224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443533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355304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443520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199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355340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443520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355478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443499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355694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443699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355814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444107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355678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445284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355444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445783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355398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445825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355382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445803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355345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445779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355302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445772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209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355239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445765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355232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445526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355232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445398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354975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445407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354866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445398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354869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445332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354554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445299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354444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445243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354400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445269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354388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445274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219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354335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445221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354261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445175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354125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445111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354065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445086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353916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445026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353862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445001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353827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444997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353812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445003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353795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445035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353774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445037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229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353766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445071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353739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445106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353727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445134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353718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445148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353706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445185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353711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445209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353745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445263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353781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445291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353826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445299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353876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445297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239.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239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353907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445308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240.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353942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445326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241.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353981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445360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242.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354034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445399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243.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354045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445412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244.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354049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445426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245.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354045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445448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246.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354043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445465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247.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353373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445589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 w:rsidRPr="00035E22">
              <w:t>248.</w:t>
            </w:r>
          </w:p>
        </w:tc>
        <w:tc>
          <w:tcPr>
            <w:tcW w:w="900" w:type="dxa"/>
            <w:noWrap/>
            <w:vAlign w:val="bottom"/>
          </w:tcPr>
          <w:p w:rsidR="00196068" w:rsidRPr="00035E22" w:rsidRDefault="00196068" w:rsidP="00843FC6">
            <w:pPr>
              <w:jc w:val="center"/>
            </w:pPr>
            <w:r w:rsidRPr="00035E22">
              <w:t>248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353815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447940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 w:rsidRPr="00035E22">
              <w:t>249.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 w:rsidRPr="00035E22">
              <w:t>249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353893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447898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 w:rsidRPr="00035E22">
              <w:t>250.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 w:rsidRPr="00035E22">
              <w:t>250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353904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447888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 w:rsidRPr="00035E22">
              <w:t>251.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 w:rsidRPr="00035E22">
              <w:t>251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353922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447882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 w:rsidRPr="00035E22">
              <w:t>252.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 w:rsidRPr="00035E22">
              <w:t>252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353961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447852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 w:rsidRPr="00035E22">
              <w:t>253.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 w:rsidRPr="00035E22">
              <w:t>253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353979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447838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 w:rsidRPr="00035E22">
              <w:t>254.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 w:rsidRPr="00035E22">
              <w:t>254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353997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447835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 w:rsidRPr="00035E22">
              <w:t>255.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 w:rsidRPr="00035E22">
              <w:t>255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354114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447770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 w:rsidRPr="00035E22">
              <w:t>256.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 w:rsidRPr="00035E22">
              <w:t>256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354020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447819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 w:rsidRPr="00035E22">
              <w:t>257.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 w:rsidRPr="00035E22">
              <w:t>257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354137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447766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 w:rsidRPr="00035E22">
              <w:t>258.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 w:rsidRPr="00035E22">
              <w:t>258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354151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447759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>
              <w:t>259.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>
              <w:t>259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354181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447749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>
              <w:t>260.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>
              <w:t>260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354206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447747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>
              <w:t>261.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>
              <w:t>261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354222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447730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>
              <w:t>262.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>
              <w:t>262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354284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447703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>
              <w:t>263.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>
              <w:t>263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354327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447695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>
              <w:t>264.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>
              <w:t>264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354337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447684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>
              <w:t>265.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>
              <w:t>265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354372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447673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>
              <w:t>266.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>
              <w:t>266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354390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447680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>
              <w:t>267.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>
              <w:t>267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354408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447669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>
              <w:t>268.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>
              <w:t>268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354481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447924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>
              <w:t>269.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>
              <w:t>269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353830</w:t>
            </w:r>
          </w:p>
        </w:tc>
        <w:tc>
          <w:tcPr>
            <w:tcW w:w="1260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448140</w:t>
            </w:r>
          </w:p>
        </w:tc>
      </w:tr>
      <w:tr w:rsidR="00196068" w:rsidRPr="00035E22" w:rsidTr="00843FC6">
        <w:trPr>
          <w:trHeight w:val="255"/>
          <w:jc w:val="center"/>
        </w:trPr>
        <w:tc>
          <w:tcPr>
            <w:tcW w:w="675" w:type="dxa"/>
          </w:tcPr>
          <w:p w:rsidR="00196068" w:rsidRPr="00035E22" w:rsidRDefault="00196068" w:rsidP="00843FC6">
            <w:pPr>
              <w:jc w:val="center"/>
            </w:pPr>
            <w:r>
              <w:t>270.</w:t>
            </w:r>
          </w:p>
        </w:tc>
        <w:tc>
          <w:tcPr>
            <w:tcW w:w="900" w:type="dxa"/>
            <w:noWrap/>
          </w:tcPr>
          <w:p w:rsidR="00196068" w:rsidRPr="00035E22" w:rsidRDefault="00196068" w:rsidP="00843FC6">
            <w:pPr>
              <w:jc w:val="center"/>
            </w:pPr>
            <w:r w:rsidRPr="00035E22">
              <w:t>248</w:t>
            </w:r>
            <w:r>
              <w:t>–</w:t>
            </w:r>
            <w:r w:rsidRPr="00035E22">
              <w:t>1</w:t>
            </w:r>
          </w:p>
        </w:tc>
        <w:tc>
          <w:tcPr>
            <w:tcW w:w="2520" w:type="dxa"/>
            <w:gridSpan w:val="2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Pa Rīgas jūras līča ūdens līmeņa līniju</w:t>
            </w:r>
          </w:p>
        </w:tc>
      </w:tr>
    </w:tbl>
    <w:p w:rsidR="00196068" w:rsidRDefault="00196068" w:rsidP="00AE41AB">
      <w:pPr>
        <w:pStyle w:val="tabula"/>
        <w:tabs>
          <w:tab w:val="clear" w:pos="5954"/>
        </w:tabs>
        <w:rPr>
          <w:rFonts w:ascii="Times New Roman" w:hAnsi="Times New Roman"/>
          <w:sz w:val="28"/>
          <w:szCs w:val="28"/>
        </w:rPr>
      </w:pPr>
    </w:p>
    <w:p w:rsidR="00196068" w:rsidRDefault="00196068" w:rsidP="00AE41AB">
      <w:pPr>
        <w:pStyle w:val="tabula"/>
        <w:tabs>
          <w:tab w:val="clear" w:pos="5954"/>
        </w:tabs>
        <w:jc w:val="center"/>
        <w:rPr>
          <w:rFonts w:ascii="Times New Roman" w:hAnsi="Times New Roman"/>
          <w:b/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Pr="00076ECF" w:rsidRDefault="00196068" w:rsidP="00AE41AB">
      <w:pPr>
        <w:pStyle w:val="tabula"/>
        <w:tabs>
          <w:tab w:val="clear" w:pos="5954"/>
        </w:tabs>
        <w:jc w:val="center"/>
        <w:rPr>
          <w:rFonts w:ascii="Times New Roman" w:hAnsi="Times New Roman"/>
          <w:sz w:val="28"/>
          <w:szCs w:val="28"/>
        </w:rPr>
      </w:pPr>
    </w:p>
    <w:p w:rsidR="00196068" w:rsidRPr="00136EC7" w:rsidRDefault="00196068" w:rsidP="00AE41AB">
      <w:pPr>
        <w:pStyle w:val="tabula"/>
        <w:tabs>
          <w:tab w:val="clear" w:pos="5954"/>
        </w:tabs>
        <w:jc w:val="center"/>
        <w:rPr>
          <w:rFonts w:ascii="Times New Roman" w:hAnsi="Times New Roman"/>
          <w:b/>
          <w:sz w:val="28"/>
          <w:szCs w:val="28"/>
        </w:rPr>
      </w:pPr>
      <w:r w:rsidRPr="00136EC7">
        <w:rPr>
          <w:rFonts w:ascii="Times New Roman" w:hAnsi="Times New Roman"/>
          <w:b/>
          <w:sz w:val="28"/>
          <w:szCs w:val="28"/>
        </w:rPr>
        <w:t>II teritorija</w:t>
      </w:r>
    </w:p>
    <w:p w:rsidR="00196068" w:rsidRDefault="00196068" w:rsidP="00AE41AB">
      <w:pPr>
        <w:pStyle w:val="tabula"/>
        <w:tabs>
          <w:tab w:val="clear" w:pos="5954"/>
        </w:tabs>
        <w:rPr>
          <w:rFonts w:ascii="Times New Roman" w:hAnsi="Times New Roman"/>
          <w:sz w:val="28"/>
          <w:szCs w:val="28"/>
        </w:rPr>
      </w:pPr>
    </w:p>
    <w:p w:rsidR="00196068" w:rsidRDefault="00196068" w:rsidP="00AE41AB">
      <w:pPr>
        <w:pStyle w:val="tabula"/>
        <w:tabs>
          <w:tab w:val="clear" w:pos="5954"/>
        </w:tabs>
        <w:rPr>
          <w:rFonts w:ascii="Times New Roman" w:hAnsi="Times New Roman"/>
          <w:sz w:val="28"/>
          <w:szCs w:val="28"/>
        </w:rPr>
        <w:sectPr w:rsidR="00196068" w:rsidSect="00035E22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000"/>
      </w:tblPr>
      <w:tblGrid>
        <w:gridCol w:w="619"/>
        <w:gridCol w:w="910"/>
        <w:gridCol w:w="1243"/>
        <w:gridCol w:w="1243"/>
      </w:tblGrid>
      <w:tr w:rsidR="00196068" w:rsidRPr="00D46485" w:rsidTr="00843FC6">
        <w:trPr>
          <w:trHeight w:val="255"/>
        </w:trPr>
        <w:tc>
          <w:tcPr>
            <w:tcW w:w="619" w:type="dxa"/>
            <w:vAlign w:val="center"/>
          </w:tcPr>
          <w:p w:rsidR="00196068" w:rsidRPr="00D46485" w:rsidRDefault="00196068" w:rsidP="00843FC6">
            <w:pPr>
              <w:jc w:val="center"/>
            </w:pPr>
            <w:r w:rsidRPr="00D46485">
              <w:t>Nr.</w:t>
            </w:r>
            <w:r>
              <w:br/>
            </w:r>
            <w:r w:rsidRPr="00D46485">
              <w:t>p.k.</w:t>
            </w:r>
          </w:p>
        </w:tc>
        <w:tc>
          <w:tcPr>
            <w:tcW w:w="910" w:type="dxa"/>
            <w:noWrap/>
            <w:vAlign w:val="center"/>
          </w:tcPr>
          <w:p w:rsidR="00196068" w:rsidRPr="00D46485" w:rsidRDefault="00196068" w:rsidP="00843FC6">
            <w:pPr>
              <w:jc w:val="center"/>
            </w:pPr>
            <w:r w:rsidRPr="00D46485">
              <w:t>Robež</w:t>
            </w:r>
            <w:r>
              <w:softHyphen/>
            </w:r>
            <w:r w:rsidRPr="00D46485">
              <w:t>punkts</w:t>
            </w:r>
          </w:p>
        </w:tc>
        <w:tc>
          <w:tcPr>
            <w:tcW w:w="1243" w:type="dxa"/>
            <w:noWrap/>
            <w:vAlign w:val="center"/>
          </w:tcPr>
          <w:p w:rsidR="00196068" w:rsidRPr="00417AD8" w:rsidRDefault="00196068" w:rsidP="00843FC6">
            <w:pPr>
              <w:jc w:val="center"/>
            </w:pPr>
            <w:r w:rsidRPr="00417AD8">
              <w:t>x koordināta</w:t>
            </w:r>
          </w:p>
        </w:tc>
        <w:tc>
          <w:tcPr>
            <w:tcW w:w="1243" w:type="dxa"/>
            <w:noWrap/>
            <w:vAlign w:val="center"/>
          </w:tcPr>
          <w:p w:rsidR="00196068" w:rsidRPr="00417AD8" w:rsidRDefault="00196068" w:rsidP="00843FC6">
            <w:pPr>
              <w:jc w:val="center"/>
            </w:pPr>
            <w:r w:rsidRPr="00417AD8">
              <w:t>y koordināta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355371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447344</w:t>
            </w:r>
          </w:p>
        </w:tc>
      </w:tr>
      <w:tr w:rsidR="00196068" w:rsidRPr="00D46485" w:rsidTr="00843FC6">
        <w:trPr>
          <w:trHeight w:val="383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355438</w:t>
            </w:r>
          </w:p>
        </w:tc>
        <w:tc>
          <w:tcPr>
            <w:tcW w:w="1243" w:type="dxa"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447332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355462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447319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355513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447307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5.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5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355560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447290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6.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6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355711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447258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7.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7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355802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447254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8.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8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355944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447236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9.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9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355971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447237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10.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10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356068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447221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11.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11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356093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447211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12.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12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356168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447211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13.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13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356242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447214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14.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14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356304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447223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15.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15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356336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447231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16.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16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356413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447237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17.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17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356524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447302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18.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18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356556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447342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19.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19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356612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447387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20.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20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356697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447403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21.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21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356749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447396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22.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22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356790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447400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23.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23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356807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447409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24.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24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356811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447416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25.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25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356806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447424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26.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26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356773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447425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27.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27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356736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447445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28.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28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356683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447444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29.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29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356641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447466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30.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30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356567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447452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31.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31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356543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447469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32.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32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356553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447487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33.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33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356608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447496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34.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34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356652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447510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35.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35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356676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447524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36.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36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356684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447541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37.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37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356668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447557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38.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38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356638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447566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39.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39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356548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447550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40.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40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356521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447549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41.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41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356489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447554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42.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42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356423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447532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43.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43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356384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447529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44.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44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356300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447551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45.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45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356216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447531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46.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46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356189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447530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47.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47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356153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447544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48.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48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356070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447548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49.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49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356031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447536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50.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50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355987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447540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51.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51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355837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447576</w:t>
            </w:r>
          </w:p>
        </w:tc>
      </w:tr>
      <w:tr w:rsidR="00196068" w:rsidRPr="00D46485" w:rsidTr="00843FC6">
        <w:trPr>
          <w:trHeight w:val="255"/>
        </w:trPr>
        <w:tc>
          <w:tcPr>
            <w:tcW w:w="619" w:type="dxa"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52.</w:t>
            </w:r>
          </w:p>
        </w:tc>
        <w:tc>
          <w:tcPr>
            <w:tcW w:w="910" w:type="dxa"/>
            <w:noWrap/>
            <w:vAlign w:val="bottom"/>
          </w:tcPr>
          <w:p w:rsidR="00196068" w:rsidRPr="00D46485" w:rsidRDefault="00196068" w:rsidP="00843FC6">
            <w:pPr>
              <w:jc w:val="center"/>
            </w:pPr>
            <w:r w:rsidRPr="00D46485">
              <w:t>52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355451</w:t>
            </w:r>
          </w:p>
        </w:tc>
        <w:tc>
          <w:tcPr>
            <w:tcW w:w="1243" w:type="dxa"/>
            <w:noWrap/>
            <w:vAlign w:val="bottom"/>
          </w:tcPr>
          <w:p w:rsidR="00196068" w:rsidRPr="00417AD8" w:rsidRDefault="00196068" w:rsidP="00843FC6">
            <w:pPr>
              <w:jc w:val="center"/>
            </w:pPr>
            <w:r w:rsidRPr="00417AD8">
              <w:t>447687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ind w:firstLine="720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Pr="00A40D5B" w:rsidRDefault="00196068" w:rsidP="00AE41AB">
      <w:pPr>
        <w:ind w:firstLine="720"/>
      </w:pPr>
    </w:p>
    <w:p w:rsidR="00196068" w:rsidRDefault="00196068" w:rsidP="00AE41AB">
      <w:pPr>
        <w:ind w:firstLine="720"/>
        <w:rPr>
          <w:sz w:val="28"/>
          <w:szCs w:val="28"/>
        </w:rPr>
      </w:pPr>
      <w:r>
        <w:rPr>
          <w:sz w:val="28"/>
          <w:szCs w:val="28"/>
        </w:rPr>
        <w:t>43. Izteikt 43.pielikuma robežpunktu koordinātas šādā redakcijā:</w:t>
      </w:r>
    </w:p>
    <w:p w:rsidR="00196068" w:rsidRDefault="00196068" w:rsidP="00AE41AB">
      <w:pPr>
        <w:ind w:firstLine="72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076ECF">
        <w:rPr>
          <w:bCs/>
          <w:sz w:val="28"/>
          <w:szCs w:val="28"/>
        </w:rPr>
        <w:t>"</w:t>
      </w:r>
      <w:r w:rsidRPr="00CA0D7F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CA0D7F">
        <w:rPr>
          <w:b/>
          <w:bCs/>
          <w:sz w:val="28"/>
          <w:szCs w:val="28"/>
        </w:rPr>
        <w:t>Milzukalns</w:t>
      </w:r>
      <w:r>
        <w:rPr>
          <w:b/>
          <w:bCs/>
          <w:sz w:val="28"/>
          <w:szCs w:val="28"/>
        </w:rPr>
        <w:t>"</w:t>
      </w:r>
      <w:r w:rsidRPr="00CA0D7F">
        <w:rPr>
          <w:b/>
          <w:bCs/>
          <w:sz w:val="28"/>
          <w:szCs w:val="28"/>
        </w:rPr>
        <w:t xml:space="preserve"> robežpunktu koordinātas</w:t>
      </w:r>
    </w:p>
    <w:p w:rsidR="00196068" w:rsidRPr="00CA0D7F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sz w:val="28"/>
          <w:szCs w:val="28"/>
        </w:rPr>
        <w:sectPr w:rsidR="00196068" w:rsidSect="00D46485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91"/>
        <w:gridCol w:w="1052"/>
        <w:gridCol w:w="1127"/>
        <w:gridCol w:w="1075"/>
      </w:tblGrid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Nr.</w:t>
            </w:r>
            <w:r>
              <w:br/>
            </w:r>
            <w:r w:rsidRPr="00D46485">
              <w:t>p.k.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Robež</w:t>
            </w:r>
            <w:r>
              <w:softHyphen/>
            </w:r>
            <w:r w:rsidRPr="00D46485">
              <w:t>punkts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x koordināta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y koordināta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317520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451449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2.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2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317543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451470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3.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3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317541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451474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4.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4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317540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451487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5.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5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317540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451506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6.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6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317534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451541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7.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7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317536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451556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8.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8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317540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451570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9.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9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317551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451585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10.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10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317562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451595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11.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11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317575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451600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12.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12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317579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451604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13.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13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317582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451610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14.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14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317584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451603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15.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15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317593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451592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16.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16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317602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451582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17.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17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317622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451569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18.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18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317639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451553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19.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19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317655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451529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20.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20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317657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451517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21.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21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317661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451505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22.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22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317660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451478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23.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23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317656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451453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24.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24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317648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451442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25.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25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317638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451437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26.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26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317631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451436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27.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27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317626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451436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28.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28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317628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451397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29.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29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317645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451392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30.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30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317682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451395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31.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31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317705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451402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32.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32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317721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451415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33.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33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317749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451454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34.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34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317755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451455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35.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35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317765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451455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36.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36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317769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451451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37.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37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317775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451434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38.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38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317783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451431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39.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39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317792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451432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40.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40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317813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451451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41.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41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317836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451488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42.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42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317868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451515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43.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43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317877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451518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44.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44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317832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451628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45.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45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317968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451618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46.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46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317968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451618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47.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47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318034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451629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48.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48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318048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451720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49.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49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318053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451729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50.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50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318051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451738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51.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51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318037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451754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52.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52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318025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451758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53.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53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318011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451759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54.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54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317997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451755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55.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55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317921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451802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56.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56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317890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451798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57.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57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317866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451809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58.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58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317844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451811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59.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59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317815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451808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60.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60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317815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451808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61.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61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317773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451823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62.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62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317773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451824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63.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63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317726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451875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64.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64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317714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451893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65.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65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317710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451911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66.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66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317714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451939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67.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67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317695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451952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68.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68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317686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451964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69.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69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317732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451979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70.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70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317773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452015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71.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71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317867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452083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72.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72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317888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452072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73.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73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317911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452053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74.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74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317955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452047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75.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75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317968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452051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76.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76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317984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452074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77.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77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318016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452137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78.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78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318032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452130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79.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79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318057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452103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80.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80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318126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452003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81.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81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318199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451975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82.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82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318239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451971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83.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83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318249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451959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84.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84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318429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452049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85.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85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318580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452062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86.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86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318709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452137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87.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87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318906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452456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88.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88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318693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452538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89.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89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318656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452517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90.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90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318465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452350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91.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91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318235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452348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92.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92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317888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452344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93.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93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317790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452343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94.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94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317686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452351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95.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95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317520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452350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96.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96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317468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452242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97.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97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317468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452242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98.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98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317465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452220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99.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99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317453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452184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100.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100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317433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452123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101.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101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317429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452101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102.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102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317425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452089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103.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103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317424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452078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104.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104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317423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452044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105.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105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317419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452022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106.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106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317413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452011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107.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107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317383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451957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108.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108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317374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451926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109.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109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317375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451902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110.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110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317391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451853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111.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111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317390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451835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112.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112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317378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451798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113.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113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317367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451776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114.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114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317400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451757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115.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115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317344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451696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116.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116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317333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451689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117.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117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317312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451687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118.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118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317307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451679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119.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119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317295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451640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120.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120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317294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451634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121.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121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317292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451620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122.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122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317293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451605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123.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123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317294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451524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124.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124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317293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451504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125.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125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317286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451472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126.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126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317281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451463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127.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127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317276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451460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128.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128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317291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451453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129.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129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317312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451460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130.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130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317319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451462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131.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131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317337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451462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132.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132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317355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451460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133.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133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317375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451456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134.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134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317388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451453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135.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135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317419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451450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136.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136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317463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451445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137.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137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317470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451445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138.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138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317475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451450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139.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139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317484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451466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140.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140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317505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451455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141.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141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317516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451452</w:t>
            </w:r>
          </w:p>
        </w:tc>
      </w:tr>
      <w:tr w:rsidR="00196068" w:rsidRPr="00D46485" w:rsidTr="00843FC6">
        <w:tc>
          <w:tcPr>
            <w:tcW w:w="0" w:type="auto"/>
          </w:tcPr>
          <w:p w:rsidR="00196068" w:rsidRPr="00D46485" w:rsidRDefault="00196068" w:rsidP="00843FC6">
            <w:pPr>
              <w:jc w:val="center"/>
            </w:pPr>
            <w:r w:rsidRPr="00D46485">
              <w:t>142.</w:t>
            </w:r>
          </w:p>
        </w:tc>
        <w:tc>
          <w:tcPr>
            <w:tcW w:w="1368" w:type="pct"/>
          </w:tcPr>
          <w:p w:rsidR="00196068" w:rsidRPr="00D46485" w:rsidRDefault="00196068" w:rsidP="00843FC6">
            <w:pPr>
              <w:jc w:val="center"/>
            </w:pPr>
            <w:r w:rsidRPr="00D46485">
              <w:t>142</w:t>
            </w:r>
          </w:p>
        </w:tc>
        <w:tc>
          <w:tcPr>
            <w:tcW w:w="1466" w:type="pct"/>
          </w:tcPr>
          <w:p w:rsidR="00196068" w:rsidRPr="00D46485" w:rsidRDefault="00196068" w:rsidP="00843FC6">
            <w:pPr>
              <w:jc w:val="center"/>
            </w:pPr>
            <w:r w:rsidRPr="00D46485">
              <w:t>317520</w:t>
            </w:r>
          </w:p>
        </w:tc>
        <w:tc>
          <w:tcPr>
            <w:tcW w:w="1398" w:type="pct"/>
          </w:tcPr>
          <w:p w:rsidR="00196068" w:rsidRPr="00D46485" w:rsidRDefault="00196068" w:rsidP="00843FC6">
            <w:pPr>
              <w:jc w:val="center"/>
            </w:pPr>
            <w:r w:rsidRPr="00D46485">
              <w:t>451449</w:t>
            </w:r>
            <w:r>
              <w:t>"</w:t>
            </w:r>
          </w:p>
        </w:tc>
      </w:tr>
    </w:tbl>
    <w:p w:rsidR="00196068" w:rsidRDefault="00196068" w:rsidP="00AE41AB">
      <w:pPr>
        <w:rPr>
          <w:sz w:val="28"/>
          <w:szCs w:val="28"/>
        </w:rPr>
      </w:pPr>
    </w:p>
    <w:p w:rsidR="00196068" w:rsidRDefault="00196068" w:rsidP="00AE41AB">
      <w:pPr>
        <w:ind w:firstLine="720"/>
        <w:rPr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Pr="00A40D5B" w:rsidRDefault="00196068" w:rsidP="00AE41AB">
      <w:pPr>
        <w:ind w:firstLine="720"/>
      </w:pPr>
    </w:p>
    <w:p w:rsidR="00196068" w:rsidRDefault="00196068" w:rsidP="00AE41AB">
      <w:pPr>
        <w:ind w:firstLine="720"/>
        <w:rPr>
          <w:sz w:val="28"/>
          <w:szCs w:val="28"/>
        </w:rPr>
      </w:pPr>
      <w:r>
        <w:rPr>
          <w:sz w:val="28"/>
          <w:szCs w:val="28"/>
        </w:rPr>
        <w:t>44. Izteikt 44.pielikuma robežpunktu koordinātas šādā redakcijā:</w:t>
      </w:r>
    </w:p>
    <w:p w:rsidR="00196068" w:rsidRDefault="00196068" w:rsidP="00AE41AB">
      <w:pPr>
        <w:ind w:firstLine="720"/>
        <w:rPr>
          <w:sz w:val="28"/>
          <w:szCs w:val="28"/>
        </w:rPr>
      </w:pPr>
    </w:p>
    <w:p w:rsidR="00196068" w:rsidRDefault="00196068" w:rsidP="00AE41AB">
      <w:pPr>
        <w:jc w:val="center"/>
        <w:rPr>
          <w:b/>
          <w:bCs/>
          <w:sz w:val="28"/>
          <w:szCs w:val="28"/>
        </w:rPr>
      </w:pPr>
      <w:r w:rsidRPr="00076ECF">
        <w:rPr>
          <w:bCs/>
          <w:sz w:val="28"/>
          <w:szCs w:val="28"/>
        </w:rPr>
        <w:t>"</w:t>
      </w:r>
      <w:r w:rsidRPr="00CA0D7F">
        <w:rPr>
          <w:b/>
          <w:bCs/>
          <w:sz w:val="28"/>
          <w:szCs w:val="28"/>
        </w:rPr>
        <w:t xml:space="preserve">Dabas parka </w:t>
      </w:r>
      <w:r>
        <w:rPr>
          <w:b/>
          <w:bCs/>
          <w:sz w:val="28"/>
          <w:szCs w:val="28"/>
        </w:rPr>
        <w:t>"</w:t>
      </w:r>
      <w:r w:rsidRPr="00CA0D7F">
        <w:rPr>
          <w:b/>
          <w:bCs/>
          <w:sz w:val="28"/>
          <w:szCs w:val="28"/>
        </w:rPr>
        <w:t>Užavas lejtece</w:t>
      </w:r>
      <w:r>
        <w:rPr>
          <w:b/>
          <w:bCs/>
          <w:sz w:val="28"/>
          <w:szCs w:val="28"/>
        </w:rPr>
        <w:t>"</w:t>
      </w:r>
      <w:r w:rsidRPr="00CA0D7F">
        <w:rPr>
          <w:b/>
          <w:bCs/>
          <w:sz w:val="28"/>
          <w:szCs w:val="28"/>
        </w:rPr>
        <w:t xml:space="preserve"> robežpunktu koordinātas</w:t>
      </w:r>
    </w:p>
    <w:p w:rsidR="00196068" w:rsidRPr="00CA0D7F" w:rsidRDefault="00196068" w:rsidP="00AE41AB">
      <w:pPr>
        <w:jc w:val="center"/>
        <w:rPr>
          <w:sz w:val="28"/>
          <w:szCs w:val="28"/>
        </w:rPr>
      </w:pPr>
    </w:p>
    <w:p w:rsidR="00196068" w:rsidRDefault="00196068" w:rsidP="00AE41AB">
      <w:pPr>
        <w:jc w:val="center"/>
        <w:rPr>
          <w:sz w:val="28"/>
          <w:szCs w:val="28"/>
        </w:rPr>
        <w:sectPr w:rsidR="00196068" w:rsidSect="00D46485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51"/>
        <w:gridCol w:w="866"/>
        <w:gridCol w:w="1217"/>
        <w:gridCol w:w="1211"/>
      </w:tblGrid>
      <w:tr w:rsidR="00196068" w:rsidRPr="00D46485" w:rsidTr="00843FC6">
        <w:tc>
          <w:tcPr>
            <w:tcW w:w="551" w:type="dxa"/>
            <w:vAlign w:val="center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Nr.</w:t>
            </w:r>
            <w:r>
              <w:br/>
            </w:r>
            <w:r w:rsidRPr="00D46485">
              <w:t>p.k.</w:t>
            </w:r>
          </w:p>
        </w:tc>
        <w:tc>
          <w:tcPr>
            <w:tcW w:w="866" w:type="dxa"/>
            <w:vAlign w:val="center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Robež</w:t>
            </w:r>
            <w:r>
              <w:softHyphen/>
            </w:r>
            <w:r w:rsidRPr="00D46485">
              <w:t>punkts</w:t>
            </w:r>
          </w:p>
        </w:tc>
        <w:tc>
          <w:tcPr>
            <w:tcW w:w="1217" w:type="dxa"/>
            <w:vAlign w:val="center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x koordināta</w:t>
            </w:r>
          </w:p>
        </w:tc>
        <w:tc>
          <w:tcPr>
            <w:tcW w:w="1211" w:type="dxa"/>
            <w:vAlign w:val="center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y koordināta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338565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347238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338542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347692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338548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347692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338512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348342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338507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348585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338554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348604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7.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7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339109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348811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8.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8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339815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349070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9.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9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339736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349187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10.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10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339644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349323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11.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11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339628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349402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12.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12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339598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349470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13.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13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339503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349581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14.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14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339424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349665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15.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15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339351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349704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16.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16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338856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349985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17.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17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338830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349993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18.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18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338692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349998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19.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19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337275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350616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20.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20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337307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350965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21.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21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336759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350969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22.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22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336759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350969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23.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23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336428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350958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24.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24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336037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350619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25.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25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335965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350639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26.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26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335715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350664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27.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27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335592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350681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28.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28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334419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351264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29.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29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334352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351301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30.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30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334286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351360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31.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31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334268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351382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32.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32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334253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351408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334225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351428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334169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351433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334138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351449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36.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36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334110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351484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37.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37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334086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351496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38.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38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334061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351502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39.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39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334027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351510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40.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40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334013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351461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41.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41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333995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351426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42.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42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333962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351134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43.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43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333959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350994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44.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44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333960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350760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45.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45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333960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350590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46.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46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334222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350590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47.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47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334478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349852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48.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48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334479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349852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49.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49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334488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349829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50.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50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334714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349549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51.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51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334651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349136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52.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52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334576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348605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53.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53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334552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348440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54.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54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334543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348379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55.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55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334616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348359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56.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56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334726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348310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57.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57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334772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348316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58.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58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334784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348189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59.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59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334733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348017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60.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60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334694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347989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61.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61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334709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347953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62.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62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334911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347885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63.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63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335245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347819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64.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64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336478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347585</w:t>
            </w:r>
          </w:p>
        </w:tc>
      </w:tr>
    </w:tbl>
    <w:p w:rsidR="00196068" w:rsidRDefault="00196068" w:rsidP="00AE41AB">
      <w:p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51"/>
        <w:gridCol w:w="866"/>
        <w:gridCol w:w="1217"/>
        <w:gridCol w:w="1211"/>
      </w:tblGrid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>
              <w:br w:type="page"/>
            </w:r>
            <w:r w:rsidRPr="00D46485">
              <w:t>65.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65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336697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347240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66.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66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336899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347252</w:t>
            </w:r>
          </w:p>
        </w:tc>
      </w:tr>
      <w:tr w:rsidR="00196068" w:rsidRPr="00D46485" w:rsidTr="00843FC6">
        <w:tc>
          <w:tcPr>
            <w:tcW w:w="55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67.</w:t>
            </w:r>
          </w:p>
        </w:tc>
        <w:tc>
          <w:tcPr>
            <w:tcW w:w="866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67</w:t>
            </w:r>
          </w:p>
        </w:tc>
        <w:tc>
          <w:tcPr>
            <w:tcW w:w="1217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336887</w:t>
            </w:r>
          </w:p>
        </w:tc>
        <w:tc>
          <w:tcPr>
            <w:tcW w:w="1211" w:type="dxa"/>
          </w:tcPr>
          <w:p w:rsidR="00196068" w:rsidRPr="00D46485" w:rsidRDefault="00196068" w:rsidP="00843FC6">
            <w:pPr>
              <w:spacing w:before="100" w:beforeAutospacing="1" w:after="100" w:afterAutospacing="1"/>
              <w:jc w:val="center"/>
            </w:pPr>
            <w:r w:rsidRPr="00D46485">
              <w:t>347242</w:t>
            </w:r>
            <w:r>
              <w:t>"</w:t>
            </w:r>
          </w:p>
        </w:tc>
      </w:tr>
    </w:tbl>
    <w:p w:rsidR="00196068" w:rsidRDefault="00196068" w:rsidP="00AE41AB">
      <w:pPr>
        <w:pStyle w:val="tabula"/>
        <w:tabs>
          <w:tab w:val="clear" w:pos="5954"/>
        </w:tabs>
        <w:rPr>
          <w:rFonts w:ascii="Times New Roman" w:hAnsi="Times New Roman"/>
          <w:sz w:val="28"/>
          <w:szCs w:val="28"/>
        </w:rPr>
      </w:pPr>
    </w:p>
    <w:p w:rsidR="00196068" w:rsidRDefault="00196068" w:rsidP="00AE41AB">
      <w:pPr>
        <w:pStyle w:val="tabula"/>
        <w:tabs>
          <w:tab w:val="clear" w:pos="5954"/>
        </w:tabs>
        <w:rPr>
          <w:rFonts w:ascii="Times New Roman" w:hAnsi="Times New Roman"/>
          <w:sz w:val="28"/>
          <w:szCs w:val="28"/>
        </w:rPr>
        <w:sectPr w:rsidR="00196068" w:rsidSect="00A373AE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196068" w:rsidRPr="00076ECF" w:rsidRDefault="00196068" w:rsidP="00AE41AB">
      <w:pPr>
        <w:pStyle w:val="tabula"/>
        <w:tabs>
          <w:tab w:val="clear" w:pos="5954"/>
        </w:tabs>
        <w:ind w:firstLine="720"/>
        <w:rPr>
          <w:rFonts w:ascii="Times New Roman" w:hAnsi="Times New Roman"/>
          <w:sz w:val="28"/>
          <w:szCs w:val="28"/>
        </w:rPr>
      </w:pPr>
    </w:p>
    <w:p w:rsidR="00196068" w:rsidRPr="00076ECF" w:rsidRDefault="00196068" w:rsidP="00AE41AB">
      <w:pPr>
        <w:pStyle w:val="tabula"/>
        <w:tabs>
          <w:tab w:val="clear" w:pos="5954"/>
        </w:tabs>
        <w:ind w:firstLine="720"/>
        <w:rPr>
          <w:rFonts w:ascii="Times New Roman" w:hAnsi="Times New Roman"/>
          <w:sz w:val="28"/>
          <w:szCs w:val="28"/>
        </w:rPr>
      </w:pPr>
    </w:p>
    <w:p w:rsidR="00196068" w:rsidRPr="00076ECF" w:rsidRDefault="00196068" w:rsidP="00AE41AB">
      <w:pPr>
        <w:pStyle w:val="tabula"/>
        <w:tabs>
          <w:tab w:val="clear" w:pos="5954"/>
        </w:tabs>
        <w:ind w:firstLine="720"/>
        <w:rPr>
          <w:rFonts w:ascii="Times New Roman" w:hAnsi="Times New Roman"/>
          <w:sz w:val="28"/>
          <w:szCs w:val="28"/>
        </w:rPr>
      </w:pPr>
    </w:p>
    <w:p w:rsidR="00196068" w:rsidRPr="00076ECF" w:rsidRDefault="00196068" w:rsidP="00AE41AB">
      <w:pPr>
        <w:pStyle w:val="tabula"/>
        <w:tabs>
          <w:tab w:val="clear" w:pos="5954"/>
          <w:tab w:val="left" w:pos="6840"/>
        </w:tabs>
        <w:ind w:firstLine="720"/>
        <w:rPr>
          <w:rFonts w:ascii="Times New Roman" w:hAnsi="Times New Roman"/>
          <w:sz w:val="28"/>
          <w:szCs w:val="28"/>
        </w:rPr>
      </w:pPr>
      <w:r w:rsidRPr="00076ECF">
        <w:rPr>
          <w:rFonts w:ascii="Times New Roman" w:hAnsi="Times New Roman"/>
          <w:sz w:val="28"/>
          <w:szCs w:val="28"/>
        </w:rPr>
        <w:t xml:space="preserve">Ministru prezidents </w:t>
      </w:r>
      <w:r w:rsidRPr="00076ECF">
        <w:rPr>
          <w:rFonts w:ascii="Times New Roman" w:hAnsi="Times New Roman"/>
          <w:sz w:val="28"/>
          <w:szCs w:val="28"/>
        </w:rPr>
        <w:tab/>
        <w:t>V.Dombrovskis</w:t>
      </w:r>
    </w:p>
    <w:p w:rsidR="00196068" w:rsidRPr="00076ECF" w:rsidRDefault="00196068" w:rsidP="00AE41AB">
      <w:pPr>
        <w:pStyle w:val="tabula"/>
        <w:tabs>
          <w:tab w:val="clear" w:pos="5954"/>
          <w:tab w:val="left" w:pos="6840"/>
        </w:tabs>
        <w:ind w:firstLine="720"/>
        <w:rPr>
          <w:rFonts w:ascii="Times New Roman" w:hAnsi="Times New Roman"/>
          <w:sz w:val="28"/>
          <w:szCs w:val="28"/>
        </w:rPr>
      </w:pPr>
    </w:p>
    <w:p w:rsidR="00196068" w:rsidRPr="00076ECF" w:rsidRDefault="00196068" w:rsidP="00AE41AB">
      <w:pPr>
        <w:pStyle w:val="tabula"/>
        <w:tabs>
          <w:tab w:val="clear" w:pos="5954"/>
          <w:tab w:val="left" w:pos="6840"/>
        </w:tabs>
        <w:ind w:firstLine="720"/>
        <w:rPr>
          <w:rFonts w:ascii="Times New Roman" w:hAnsi="Times New Roman"/>
          <w:sz w:val="28"/>
          <w:szCs w:val="28"/>
        </w:rPr>
      </w:pPr>
    </w:p>
    <w:p w:rsidR="00196068" w:rsidRPr="00076ECF" w:rsidRDefault="00196068" w:rsidP="00AE41AB">
      <w:pPr>
        <w:pStyle w:val="tabula"/>
        <w:tabs>
          <w:tab w:val="clear" w:pos="5954"/>
          <w:tab w:val="left" w:pos="6840"/>
        </w:tabs>
        <w:ind w:firstLine="720"/>
        <w:rPr>
          <w:rFonts w:ascii="Times New Roman" w:hAnsi="Times New Roman"/>
          <w:sz w:val="28"/>
          <w:szCs w:val="28"/>
        </w:rPr>
      </w:pPr>
    </w:p>
    <w:p w:rsidR="00196068" w:rsidRPr="00076ECF" w:rsidRDefault="00196068" w:rsidP="00AE41AB">
      <w:pPr>
        <w:pStyle w:val="tabula"/>
        <w:tabs>
          <w:tab w:val="clear" w:pos="5954"/>
          <w:tab w:val="left" w:pos="6840"/>
        </w:tabs>
        <w:ind w:firstLine="720"/>
        <w:rPr>
          <w:rFonts w:ascii="Times New Roman" w:hAnsi="Times New Roman"/>
          <w:sz w:val="28"/>
          <w:szCs w:val="28"/>
        </w:rPr>
      </w:pPr>
      <w:r w:rsidRPr="00076ECF">
        <w:rPr>
          <w:rFonts w:ascii="Times New Roman" w:hAnsi="Times New Roman"/>
          <w:sz w:val="28"/>
          <w:szCs w:val="28"/>
        </w:rPr>
        <w:t xml:space="preserve">Vides aizsardzības un </w:t>
      </w:r>
    </w:p>
    <w:p w:rsidR="00196068" w:rsidRDefault="00196068" w:rsidP="00AE41AB">
      <w:pPr>
        <w:pStyle w:val="tabula"/>
        <w:tabs>
          <w:tab w:val="clear" w:pos="5954"/>
          <w:tab w:val="left" w:pos="6840"/>
        </w:tabs>
        <w:ind w:firstLine="720"/>
        <w:rPr>
          <w:rFonts w:ascii="Times New Roman" w:hAnsi="Times New Roman"/>
          <w:sz w:val="28"/>
          <w:szCs w:val="28"/>
        </w:rPr>
      </w:pPr>
      <w:r w:rsidRPr="00076ECF">
        <w:rPr>
          <w:rFonts w:ascii="Times New Roman" w:hAnsi="Times New Roman"/>
          <w:sz w:val="28"/>
          <w:szCs w:val="28"/>
        </w:rPr>
        <w:t>reģionālās attīstības ministr</w:t>
      </w:r>
      <w:r>
        <w:rPr>
          <w:rFonts w:ascii="Times New Roman" w:hAnsi="Times New Roman"/>
          <w:sz w:val="28"/>
          <w:szCs w:val="28"/>
        </w:rPr>
        <w:t>a vietā –</w:t>
      </w:r>
    </w:p>
    <w:p w:rsidR="00196068" w:rsidRPr="00076ECF" w:rsidRDefault="00196068" w:rsidP="00AE41AB">
      <w:pPr>
        <w:pStyle w:val="tabula"/>
        <w:tabs>
          <w:tab w:val="clear" w:pos="5954"/>
          <w:tab w:val="left" w:pos="6840"/>
        </w:tabs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labklājības ministre</w:t>
      </w:r>
      <w:r w:rsidRPr="00076ECF">
        <w:rPr>
          <w:rFonts w:ascii="Times New Roman" w:hAnsi="Times New Roman"/>
          <w:sz w:val="28"/>
          <w:szCs w:val="28"/>
        </w:rPr>
        <w:t xml:space="preserve"> </w:t>
      </w:r>
      <w:r w:rsidRPr="00076EC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I.Jurševska</w:t>
      </w:r>
    </w:p>
    <w:p w:rsidR="00196068" w:rsidRDefault="00196068" w:rsidP="00AE41AB">
      <w:pPr>
        <w:rPr>
          <w:sz w:val="22"/>
          <w:szCs w:val="22"/>
        </w:rPr>
        <w:sectPr w:rsidR="00196068" w:rsidSect="00C6395F">
          <w:type w:val="continuous"/>
          <w:pgSz w:w="11906" w:h="16838" w:code="9"/>
          <w:pgMar w:top="1418" w:right="1134" w:bottom="1134" w:left="1701" w:header="709" w:footer="709" w:gutter="0"/>
          <w:cols w:space="708"/>
          <w:docGrid w:linePitch="360"/>
        </w:sectPr>
      </w:pPr>
    </w:p>
    <w:p w:rsidR="00196068" w:rsidRPr="00506A36" w:rsidRDefault="00196068" w:rsidP="00AE41AB">
      <w:pPr>
        <w:rPr>
          <w:sz w:val="2"/>
          <w:szCs w:val="2"/>
        </w:rPr>
      </w:pPr>
    </w:p>
    <w:p w:rsidR="00196068" w:rsidRPr="00585ECA" w:rsidRDefault="00196068" w:rsidP="00AE41AB">
      <w:pPr>
        <w:rPr>
          <w:sz w:val="2"/>
          <w:szCs w:val="2"/>
        </w:rPr>
      </w:pPr>
    </w:p>
    <w:p w:rsidR="00196068" w:rsidRPr="00F72D6A" w:rsidRDefault="00196068" w:rsidP="00AE41AB"/>
    <w:p w:rsidR="00196068" w:rsidRPr="00AE41AB" w:rsidRDefault="00196068" w:rsidP="00AE41AB">
      <w:pPr>
        <w:rPr>
          <w:szCs w:val="28"/>
        </w:rPr>
      </w:pPr>
    </w:p>
    <w:sectPr w:rsidR="00196068" w:rsidRPr="00AE41AB" w:rsidSect="00A373AE">
      <w:headerReference w:type="even" r:id="rId33"/>
      <w:footerReference w:type="default" r:id="rId34"/>
      <w:headerReference w:type="first" r:id="rId35"/>
      <w:footerReference w:type="first" r:id="rId36"/>
      <w:type w:val="continuous"/>
      <w:pgSz w:w="11906" w:h="16838"/>
      <w:pgMar w:top="1440" w:right="1800" w:bottom="1440" w:left="1800" w:header="708" w:footer="708" w:gutter="0"/>
      <w:cols w:num="2" w:space="708" w:equalWidth="0">
        <w:col w:w="3799" w:space="708"/>
        <w:col w:w="3799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068" w:rsidRDefault="00196068">
      <w:r>
        <w:separator/>
      </w:r>
    </w:p>
  </w:endnote>
  <w:endnote w:type="continuationSeparator" w:id="0">
    <w:p w:rsidR="00196068" w:rsidRDefault="001960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BA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Default="00196068">
    <w:pPr>
      <w:pStyle w:val="Footer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Pr="00C6395F" w:rsidRDefault="00196068" w:rsidP="00C6395F">
    <w:pPr>
      <w:pStyle w:val="Footer"/>
      <w:rPr>
        <w:sz w:val="16"/>
        <w:szCs w:val="16"/>
        <w:lang w:val="lv-LV"/>
      </w:rPr>
    </w:pPr>
    <w:r w:rsidRPr="00C6395F">
      <w:rPr>
        <w:sz w:val="16"/>
        <w:szCs w:val="16"/>
        <w:lang w:val="lv-LV"/>
      </w:rPr>
      <w:t>N1970_1</w: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Pr="00C6395F" w:rsidRDefault="00196068">
    <w:pPr>
      <w:pStyle w:val="Footer"/>
      <w:rPr>
        <w:sz w:val="16"/>
        <w:szCs w:val="16"/>
        <w:lang w:val="lv-LV"/>
      </w:rPr>
    </w:pPr>
    <w:r w:rsidRPr="00C6395F">
      <w:rPr>
        <w:sz w:val="16"/>
        <w:szCs w:val="16"/>
        <w:lang w:val="lv-LV"/>
      </w:rPr>
      <w:t>N1970_1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Pr="00C6395F" w:rsidRDefault="00196068" w:rsidP="00C6395F">
    <w:pPr>
      <w:pStyle w:val="Footer"/>
      <w:rPr>
        <w:sz w:val="16"/>
        <w:szCs w:val="16"/>
        <w:lang w:val="lv-LV"/>
      </w:rPr>
    </w:pPr>
    <w:r w:rsidRPr="00C6395F">
      <w:rPr>
        <w:sz w:val="16"/>
        <w:szCs w:val="16"/>
        <w:lang w:val="lv-LV"/>
      </w:rPr>
      <w:t>N1970_1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Pr="00C6395F" w:rsidRDefault="00196068">
    <w:pPr>
      <w:pStyle w:val="Footer"/>
      <w:rPr>
        <w:sz w:val="16"/>
        <w:szCs w:val="16"/>
        <w:lang w:val="lv-LV"/>
      </w:rPr>
    </w:pPr>
    <w:r w:rsidRPr="00C6395F">
      <w:rPr>
        <w:sz w:val="16"/>
        <w:szCs w:val="16"/>
        <w:lang w:val="lv-LV"/>
      </w:rPr>
      <w:t>N1970_1</w:t>
    </w:r>
    <w:r>
      <w:rPr>
        <w:sz w:val="16"/>
        <w:szCs w:val="16"/>
        <w:lang w:val="lv-LV"/>
      </w:rPr>
      <w:t xml:space="preserve"> v_sk. = </w:t>
    </w:r>
    <w:fldSimple w:instr=" NUMWORDS  \* MERGEFORMAT ">
      <w:r w:rsidRPr="00F9646E">
        <w:rPr>
          <w:noProof/>
          <w:sz w:val="16"/>
          <w:szCs w:val="16"/>
          <w:lang w:val="lv-LV"/>
        </w:rPr>
        <w:t>35749</w:t>
      </w:r>
    </w:fldSimple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Pr="00C6395F" w:rsidRDefault="00196068" w:rsidP="00C6395F">
    <w:pPr>
      <w:pStyle w:val="Footer"/>
      <w:rPr>
        <w:sz w:val="16"/>
        <w:szCs w:val="16"/>
        <w:lang w:val="lv-LV"/>
      </w:rPr>
    </w:pPr>
    <w:r w:rsidRPr="00C6395F">
      <w:rPr>
        <w:sz w:val="16"/>
        <w:szCs w:val="16"/>
        <w:lang w:val="lv-LV"/>
      </w:rPr>
      <w:t>N1970_1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Pr="00C6395F" w:rsidRDefault="00196068">
    <w:pPr>
      <w:pStyle w:val="Footer"/>
      <w:rPr>
        <w:sz w:val="16"/>
        <w:szCs w:val="16"/>
        <w:lang w:val="lv-LV"/>
      </w:rPr>
    </w:pPr>
    <w:r w:rsidRPr="00C6395F">
      <w:rPr>
        <w:sz w:val="16"/>
        <w:szCs w:val="16"/>
        <w:lang w:val="lv-LV"/>
      </w:rPr>
      <w:t>N1970_1</w:t>
    </w:r>
    <w:r>
      <w:rPr>
        <w:sz w:val="16"/>
        <w:szCs w:val="16"/>
        <w:lang w:val="lv-LV"/>
      </w:rPr>
      <w:t xml:space="preserve"> v_sk. = </w:t>
    </w:r>
    <w:fldSimple w:instr=" NUMWORDS  \* MERGEFORMAT ">
      <w:r w:rsidRPr="00F9646E">
        <w:rPr>
          <w:noProof/>
          <w:sz w:val="16"/>
          <w:szCs w:val="16"/>
          <w:lang w:val="lv-LV"/>
        </w:rPr>
        <w:t>35749</w:t>
      </w:r>
    </w:fldSimple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Pr="00C6395F" w:rsidRDefault="00196068" w:rsidP="00C6395F">
    <w:pPr>
      <w:pStyle w:val="Footer"/>
      <w:rPr>
        <w:sz w:val="16"/>
        <w:szCs w:val="16"/>
        <w:lang w:val="lv-LV"/>
      </w:rPr>
    </w:pPr>
    <w:r w:rsidRPr="00C6395F">
      <w:rPr>
        <w:sz w:val="16"/>
        <w:szCs w:val="16"/>
        <w:lang w:val="lv-LV"/>
      </w:rPr>
      <w:t>N1970_1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Pr="00C6395F" w:rsidRDefault="00196068">
    <w:pPr>
      <w:pStyle w:val="Footer"/>
      <w:rPr>
        <w:sz w:val="16"/>
        <w:szCs w:val="16"/>
        <w:lang w:val="lv-LV"/>
      </w:rPr>
    </w:pPr>
    <w:r w:rsidRPr="00C6395F">
      <w:rPr>
        <w:sz w:val="16"/>
        <w:szCs w:val="16"/>
        <w:lang w:val="lv-LV"/>
      </w:rPr>
      <w:t>N1970_1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Pr="00C6395F" w:rsidRDefault="00196068" w:rsidP="00C6395F">
    <w:pPr>
      <w:pStyle w:val="Footer"/>
      <w:rPr>
        <w:sz w:val="16"/>
        <w:szCs w:val="16"/>
        <w:lang w:val="lv-LV"/>
      </w:rPr>
    </w:pPr>
    <w:r w:rsidRPr="00C6395F">
      <w:rPr>
        <w:sz w:val="16"/>
        <w:szCs w:val="16"/>
        <w:lang w:val="lv-LV"/>
      </w:rPr>
      <w:t>N1970_1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Pr="00C6395F" w:rsidRDefault="00196068">
    <w:pPr>
      <w:pStyle w:val="Footer"/>
      <w:rPr>
        <w:sz w:val="16"/>
        <w:szCs w:val="16"/>
        <w:lang w:val="lv-LV"/>
      </w:rPr>
    </w:pPr>
    <w:r w:rsidRPr="00C6395F">
      <w:rPr>
        <w:sz w:val="16"/>
        <w:szCs w:val="16"/>
        <w:lang w:val="lv-LV"/>
      </w:rPr>
      <w:t>N1970_1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068" w:rsidRDefault="00196068">
      <w:r>
        <w:separator/>
      </w:r>
    </w:p>
  </w:footnote>
  <w:footnote w:type="continuationSeparator" w:id="0">
    <w:p w:rsidR="00196068" w:rsidRDefault="001960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Default="00196068" w:rsidP="007C324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96068" w:rsidRDefault="00196068">
    <w:pPr>
      <w:pStyle w:val="Header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Default="00196068" w:rsidP="007C324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96068" w:rsidRDefault="00196068">
    <w:pPr>
      <w:pStyle w:val="Header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Default="00196068" w:rsidP="007C324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126</w:t>
    </w:r>
    <w:r>
      <w:rPr>
        <w:rStyle w:val="PageNumber"/>
      </w:rPr>
      <w:fldChar w:fldCharType="end"/>
    </w:r>
  </w:p>
  <w:p w:rsidR="00196068" w:rsidRDefault="00196068">
    <w:pPr>
      <w:pStyle w:val="Header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Pr="00C6395F" w:rsidRDefault="00196068" w:rsidP="00C6395F">
    <w:pPr>
      <w:pStyle w:val="Header"/>
      <w:jc w:val="center"/>
      <w:rPr>
        <w:lang w:val="lv-LV"/>
      </w:rPr>
    </w:pPr>
    <w:r w:rsidRPr="00175F31">
      <w:rPr>
        <w:lang w:val="lv-L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3" type="#_x0000_t75" style="width:411.75pt;height:105.75pt">
          <v:imagedata r:id="rId1" o:title="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Default="00196068" w:rsidP="007C324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96068" w:rsidRDefault="00196068">
    <w:pPr>
      <w:pStyle w:val="Header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Pr="00C6395F" w:rsidRDefault="00196068" w:rsidP="00C6395F">
    <w:pPr>
      <w:pStyle w:val="Header"/>
      <w:jc w:val="center"/>
      <w:rPr>
        <w:lang w:val="lv-LV"/>
      </w:rPr>
    </w:pPr>
    <w:r w:rsidRPr="00175F31">
      <w:rPr>
        <w:lang w:val="lv-L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7" type="#_x0000_t75" style="width:411.75pt;height:105.75pt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Default="00196068" w:rsidP="007C324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196068" w:rsidRDefault="0019606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Pr="00C6395F" w:rsidRDefault="00196068" w:rsidP="00C6395F">
    <w:pPr>
      <w:pStyle w:val="Header"/>
      <w:jc w:val="center"/>
      <w:rPr>
        <w:lang w:val="lv-LV"/>
      </w:rPr>
    </w:pPr>
    <w:r w:rsidRPr="00175F31">
      <w:rPr>
        <w:lang w:val="lv-L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11.75pt;height:105.75pt">
          <v:imagedata r:id="rId1" o:title="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Default="00196068" w:rsidP="007C324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96068" w:rsidRDefault="00196068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Default="00196068" w:rsidP="007C324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64</w:t>
    </w:r>
    <w:r>
      <w:rPr>
        <w:rStyle w:val="PageNumber"/>
      </w:rPr>
      <w:fldChar w:fldCharType="end"/>
    </w:r>
  </w:p>
  <w:p w:rsidR="00196068" w:rsidRDefault="00196068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Pr="00C6395F" w:rsidRDefault="00196068" w:rsidP="00C6395F">
    <w:pPr>
      <w:pStyle w:val="Header"/>
      <w:jc w:val="center"/>
      <w:rPr>
        <w:lang w:val="lv-LV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Default="00196068" w:rsidP="007C324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96068" w:rsidRDefault="00196068">
    <w:pPr>
      <w:pStyle w:val="Header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Default="00196068" w:rsidP="007C324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92</w:t>
    </w:r>
    <w:r>
      <w:rPr>
        <w:rStyle w:val="PageNumber"/>
      </w:rPr>
      <w:fldChar w:fldCharType="end"/>
    </w:r>
  </w:p>
  <w:p w:rsidR="00196068" w:rsidRDefault="00196068">
    <w:pPr>
      <w:pStyle w:val="Head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68" w:rsidRPr="00C6395F" w:rsidRDefault="00196068" w:rsidP="00C6395F">
    <w:pPr>
      <w:pStyle w:val="Header"/>
      <w:jc w:val="center"/>
      <w:rPr>
        <w:lang w:val="lv-LV"/>
      </w:rPr>
    </w:pPr>
    <w:r w:rsidRPr="00175F31">
      <w:rPr>
        <w:lang w:val="lv-L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411.75pt;height:105.7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14A8C"/>
    <w:multiLevelType w:val="hybridMultilevel"/>
    <w:tmpl w:val="CDE8F96A"/>
    <w:lvl w:ilvl="0" w:tplc="8E3AEAC2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">
    <w:nsid w:val="5ED13BEE"/>
    <w:multiLevelType w:val="hybridMultilevel"/>
    <w:tmpl w:val="D68693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7C524DA"/>
    <w:multiLevelType w:val="hybridMultilevel"/>
    <w:tmpl w:val="6ACEC638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4E4E"/>
    <w:rsid w:val="0000522D"/>
    <w:rsid w:val="000243E0"/>
    <w:rsid w:val="00035E22"/>
    <w:rsid w:val="00037A75"/>
    <w:rsid w:val="00046679"/>
    <w:rsid w:val="0004751D"/>
    <w:rsid w:val="00064102"/>
    <w:rsid w:val="00073558"/>
    <w:rsid w:val="00076ECF"/>
    <w:rsid w:val="0008558E"/>
    <w:rsid w:val="00091955"/>
    <w:rsid w:val="000D13F3"/>
    <w:rsid w:val="00105BB3"/>
    <w:rsid w:val="001104C5"/>
    <w:rsid w:val="001262AC"/>
    <w:rsid w:val="00127FAD"/>
    <w:rsid w:val="00136EC7"/>
    <w:rsid w:val="00146B6A"/>
    <w:rsid w:val="00175F31"/>
    <w:rsid w:val="001907F8"/>
    <w:rsid w:val="001954D3"/>
    <w:rsid w:val="00196068"/>
    <w:rsid w:val="001D497D"/>
    <w:rsid w:val="001E5B95"/>
    <w:rsid w:val="001F7378"/>
    <w:rsid w:val="00203641"/>
    <w:rsid w:val="00211123"/>
    <w:rsid w:val="00211AF1"/>
    <w:rsid w:val="00211E44"/>
    <w:rsid w:val="00213771"/>
    <w:rsid w:val="00236A8D"/>
    <w:rsid w:val="002423D6"/>
    <w:rsid w:val="00261F8D"/>
    <w:rsid w:val="002708AB"/>
    <w:rsid w:val="00272265"/>
    <w:rsid w:val="00273A50"/>
    <w:rsid w:val="0029269D"/>
    <w:rsid w:val="002B7CB2"/>
    <w:rsid w:val="002C131C"/>
    <w:rsid w:val="002C7BB8"/>
    <w:rsid w:val="002D152B"/>
    <w:rsid w:val="002D1605"/>
    <w:rsid w:val="00304BF0"/>
    <w:rsid w:val="003210DB"/>
    <w:rsid w:val="00377268"/>
    <w:rsid w:val="003930EA"/>
    <w:rsid w:val="003A2088"/>
    <w:rsid w:val="003A2E15"/>
    <w:rsid w:val="003A4551"/>
    <w:rsid w:val="003C4D97"/>
    <w:rsid w:val="004017A5"/>
    <w:rsid w:val="00401863"/>
    <w:rsid w:val="00411F3D"/>
    <w:rsid w:val="00417AD8"/>
    <w:rsid w:val="004202B8"/>
    <w:rsid w:val="00433E52"/>
    <w:rsid w:val="00437A0A"/>
    <w:rsid w:val="0044668D"/>
    <w:rsid w:val="0049688E"/>
    <w:rsid w:val="004C0001"/>
    <w:rsid w:val="004C2857"/>
    <w:rsid w:val="004D0602"/>
    <w:rsid w:val="004D10E0"/>
    <w:rsid w:val="004E3258"/>
    <w:rsid w:val="005025E1"/>
    <w:rsid w:val="00506A36"/>
    <w:rsid w:val="005151F2"/>
    <w:rsid w:val="00543CE6"/>
    <w:rsid w:val="00553026"/>
    <w:rsid w:val="005549DD"/>
    <w:rsid w:val="00585ECA"/>
    <w:rsid w:val="0059023C"/>
    <w:rsid w:val="005A03AA"/>
    <w:rsid w:val="005A64ED"/>
    <w:rsid w:val="005B3C4E"/>
    <w:rsid w:val="005C33E0"/>
    <w:rsid w:val="005D54CF"/>
    <w:rsid w:val="005D5E64"/>
    <w:rsid w:val="00617256"/>
    <w:rsid w:val="00650D25"/>
    <w:rsid w:val="00651399"/>
    <w:rsid w:val="00662275"/>
    <w:rsid w:val="00673DF8"/>
    <w:rsid w:val="00680E34"/>
    <w:rsid w:val="006A39BD"/>
    <w:rsid w:val="006B73F6"/>
    <w:rsid w:val="006E50B3"/>
    <w:rsid w:val="00707569"/>
    <w:rsid w:val="0071575C"/>
    <w:rsid w:val="00731AF8"/>
    <w:rsid w:val="007C3241"/>
    <w:rsid w:val="007F29CE"/>
    <w:rsid w:val="007F7E28"/>
    <w:rsid w:val="00800148"/>
    <w:rsid w:val="008140EB"/>
    <w:rsid w:val="00824E63"/>
    <w:rsid w:val="00834940"/>
    <w:rsid w:val="00842048"/>
    <w:rsid w:val="00843FC6"/>
    <w:rsid w:val="00856BCD"/>
    <w:rsid w:val="0087478F"/>
    <w:rsid w:val="00883852"/>
    <w:rsid w:val="00892D99"/>
    <w:rsid w:val="008B2BA5"/>
    <w:rsid w:val="008C7B20"/>
    <w:rsid w:val="008E6084"/>
    <w:rsid w:val="008F37F9"/>
    <w:rsid w:val="0091339E"/>
    <w:rsid w:val="00931D9F"/>
    <w:rsid w:val="00935A86"/>
    <w:rsid w:val="00936215"/>
    <w:rsid w:val="00986F53"/>
    <w:rsid w:val="009A307C"/>
    <w:rsid w:val="009C4F9B"/>
    <w:rsid w:val="009F05E7"/>
    <w:rsid w:val="009F32DF"/>
    <w:rsid w:val="00A373AE"/>
    <w:rsid w:val="00A40D5B"/>
    <w:rsid w:val="00A5624E"/>
    <w:rsid w:val="00A6284C"/>
    <w:rsid w:val="00A64908"/>
    <w:rsid w:val="00A807F5"/>
    <w:rsid w:val="00A8348A"/>
    <w:rsid w:val="00A9741D"/>
    <w:rsid w:val="00AC0398"/>
    <w:rsid w:val="00AC1CAD"/>
    <w:rsid w:val="00AC58C3"/>
    <w:rsid w:val="00AD386C"/>
    <w:rsid w:val="00AE41AB"/>
    <w:rsid w:val="00AF3436"/>
    <w:rsid w:val="00AF51F0"/>
    <w:rsid w:val="00B11BE5"/>
    <w:rsid w:val="00B42359"/>
    <w:rsid w:val="00B425FF"/>
    <w:rsid w:val="00B606ED"/>
    <w:rsid w:val="00B7369A"/>
    <w:rsid w:val="00B91837"/>
    <w:rsid w:val="00B972BF"/>
    <w:rsid w:val="00BA42B3"/>
    <w:rsid w:val="00BA4C5B"/>
    <w:rsid w:val="00BD189C"/>
    <w:rsid w:val="00BD73EA"/>
    <w:rsid w:val="00BE4E7F"/>
    <w:rsid w:val="00C03F6B"/>
    <w:rsid w:val="00C310B1"/>
    <w:rsid w:val="00C3219E"/>
    <w:rsid w:val="00C51C0F"/>
    <w:rsid w:val="00C6395F"/>
    <w:rsid w:val="00C66A0B"/>
    <w:rsid w:val="00C81626"/>
    <w:rsid w:val="00CA0D7F"/>
    <w:rsid w:val="00CB2A15"/>
    <w:rsid w:val="00CC20FF"/>
    <w:rsid w:val="00CC3031"/>
    <w:rsid w:val="00D00CB1"/>
    <w:rsid w:val="00D172D8"/>
    <w:rsid w:val="00D22D09"/>
    <w:rsid w:val="00D33037"/>
    <w:rsid w:val="00D33F23"/>
    <w:rsid w:val="00D405C4"/>
    <w:rsid w:val="00D46485"/>
    <w:rsid w:val="00D77634"/>
    <w:rsid w:val="00D874B7"/>
    <w:rsid w:val="00D97569"/>
    <w:rsid w:val="00DE4E4E"/>
    <w:rsid w:val="00DE54BC"/>
    <w:rsid w:val="00E05948"/>
    <w:rsid w:val="00E322A1"/>
    <w:rsid w:val="00E3441F"/>
    <w:rsid w:val="00E43014"/>
    <w:rsid w:val="00E63836"/>
    <w:rsid w:val="00E66563"/>
    <w:rsid w:val="00E816F8"/>
    <w:rsid w:val="00E836B3"/>
    <w:rsid w:val="00E851AF"/>
    <w:rsid w:val="00EB3CF9"/>
    <w:rsid w:val="00EC5490"/>
    <w:rsid w:val="00EC7992"/>
    <w:rsid w:val="00EC7EF0"/>
    <w:rsid w:val="00ED59C0"/>
    <w:rsid w:val="00EE3F56"/>
    <w:rsid w:val="00EF6827"/>
    <w:rsid w:val="00F072BE"/>
    <w:rsid w:val="00F14426"/>
    <w:rsid w:val="00F166D0"/>
    <w:rsid w:val="00F17ED4"/>
    <w:rsid w:val="00F377A5"/>
    <w:rsid w:val="00F3799D"/>
    <w:rsid w:val="00F4063E"/>
    <w:rsid w:val="00F40C5E"/>
    <w:rsid w:val="00F41D76"/>
    <w:rsid w:val="00F46F5C"/>
    <w:rsid w:val="00F55C90"/>
    <w:rsid w:val="00F63E5A"/>
    <w:rsid w:val="00F707BC"/>
    <w:rsid w:val="00F712AF"/>
    <w:rsid w:val="00F72D6A"/>
    <w:rsid w:val="00F81262"/>
    <w:rsid w:val="00F9646E"/>
    <w:rsid w:val="00FB005C"/>
    <w:rsid w:val="00FB0EDF"/>
    <w:rsid w:val="00FC428A"/>
    <w:rsid w:val="00FE75EB"/>
    <w:rsid w:val="00FF3F50"/>
    <w:rsid w:val="00FF5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schemas-tilde-lv/tildestengine" w:name="date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1A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C3241"/>
    <w:pPr>
      <w:keepNext/>
      <w:jc w:val="right"/>
      <w:outlineLvl w:val="0"/>
    </w:pPr>
    <w:rPr>
      <w:sz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C3241"/>
    <w:pPr>
      <w:keepNext/>
      <w:outlineLvl w:val="1"/>
    </w:pPr>
    <w:rPr>
      <w:sz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D152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D152B"/>
    <w:rPr>
      <w:rFonts w:ascii="Cambria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C639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03AA"/>
    <w:rPr>
      <w:rFonts w:cs="Times New Roman"/>
      <w:sz w:val="2"/>
    </w:rPr>
  </w:style>
  <w:style w:type="paragraph" w:styleId="BodyText">
    <w:name w:val="Body Text"/>
    <w:basedOn w:val="Normal"/>
    <w:link w:val="BodyTextChar"/>
    <w:uiPriority w:val="99"/>
    <w:rsid w:val="007C3241"/>
    <w:rPr>
      <w:sz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D152B"/>
    <w:rPr>
      <w:rFonts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7C3241"/>
    <w:pPr>
      <w:jc w:val="both"/>
    </w:pPr>
    <w:rPr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2D152B"/>
    <w:rPr>
      <w:rFonts w:cs="Times New Roman"/>
      <w:sz w:val="24"/>
      <w:szCs w:val="24"/>
    </w:rPr>
  </w:style>
  <w:style w:type="paragraph" w:customStyle="1" w:styleId="naisf">
    <w:name w:val="naisf"/>
    <w:basedOn w:val="Normal"/>
    <w:uiPriority w:val="99"/>
    <w:rsid w:val="007C3241"/>
    <w:pPr>
      <w:spacing w:before="100" w:after="100"/>
      <w:ind w:firstLine="500"/>
      <w:jc w:val="both"/>
    </w:pPr>
  </w:style>
  <w:style w:type="paragraph" w:styleId="Header">
    <w:name w:val="header"/>
    <w:basedOn w:val="Normal"/>
    <w:link w:val="HeaderChar"/>
    <w:uiPriority w:val="99"/>
    <w:rsid w:val="007C3241"/>
    <w:pPr>
      <w:tabs>
        <w:tab w:val="center" w:pos="4153"/>
        <w:tab w:val="right" w:pos="8306"/>
      </w:tabs>
    </w:pPr>
    <w:rPr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D152B"/>
    <w:rPr>
      <w:rFonts w:cs="Times New Roman"/>
      <w:sz w:val="24"/>
      <w:szCs w:val="24"/>
    </w:rPr>
  </w:style>
  <w:style w:type="paragraph" w:customStyle="1" w:styleId="tvhtmlmktable">
    <w:name w:val="tv_html mk_table"/>
    <w:basedOn w:val="Normal"/>
    <w:uiPriority w:val="99"/>
    <w:rsid w:val="007C3241"/>
    <w:pPr>
      <w:spacing w:before="100" w:beforeAutospacing="1" w:after="100" w:afterAutospacing="1"/>
    </w:pPr>
    <w:rPr>
      <w:rFonts w:ascii="Verdana" w:hAnsi="Verdana"/>
    </w:rPr>
  </w:style>
  <w:style w:type="paragraph" w:styleId="Footer">
    <w:name w:val="footer"/>
    <w:basedOn w:val="Normal"/>
    <w:link w:val="FooterChar"/>
    <w:uiPriority w:val="99"/>
    <w:rsid w:val="007C3241"/>
    <w:pPr>
      <w:tabs>
        <w:tab w:val="center" w:pos="4153"/>
        <w:tab w:val="right" w:pos="8306"/>
      </w:tabs>
    </w:pPr>
    <w:rPr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D152B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7C3241"/>
    <w:rPr>
      <w:rFonts w:cs="Times New Roman"/>
    </w:rPr>
  </w:style>
  <w:style w:type="character" w:styleId="Hyperlink">
    <w:name w:val="Hyperlink"/>
    <w:basedOn w:val="DefaultParagraphFont"/>
    <w:uiPriority w:val="99"/>
    <w:rsid w:val="007C3241"/>
    <w:rPr>
      <w:rFonts w:cs="Times New Roman"/>
      <w:color w:val="0000FF"/>
      <w:u w:val="single"/>
    </w:rPr>
  </w:style>
  <w:style w:type="paragraph" w:customStyle="1" w:styleId="tabula">
    <w:name w:val="tabula"/>
    <w:basedOn w:val="Normal"/>
    <w:uiPriority w:val="99"/>
    <w:rsid w:val="007C3241"/>
    <w:pPr>
      <w:tabs>
        <w:tab w:val="left" w:pos="5954"/>
      </w:tabs>
    </w:pPr>
    <w:rPr>
      <w:rFonts w:ascii="Arial" w:hAnsi="Arial"/>
      <w:sz w:val="20"/>
      <w:szCs w:val="20"/>
    </w:rPr>
  </w:style>
  <w:style w:type="character" w:styleId="Strong">
    <w:name w:val="Strong"/>
    <w:basedOn w:val="DefaultParagraphFont"/>
    <w:uiPriority w:val="99"/>
    <w:qFormat/>
    <w:rsid w:val="00FF5DE9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103766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7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768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7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770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771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78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772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78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776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78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779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7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782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7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784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8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785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7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786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77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792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7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794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79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797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8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798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7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800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7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803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8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804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7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809">
      <w:marLeft w:val="60"/>
      <w:marRight w:val="6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7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2.jpeg"/><Relationship Id="rId26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footer" Target="footer10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footer" Target="footer7.xml"/><Relationship Id="rId33" Type="http://schemas.openxmlformats.org/officeDocument/2006/relationships/header" Target="header13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image" Target="media/image4.jpeg"/><Relationship Id="rId29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9.xml"/><Relationship Id="rId32" Type="http://schemas.openxmlformats.org/officeDocument/2006/relationships/image" Target="media/image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36" Type="http://schemas.openxmlformats.org/officeDocument/2006/relationships/footer" Target="footer11.xml"/><Relationship Id="rId10" Type="http://schemas.openxmlformats.org/officeDocument/2006/relationships/footer" Target="footer2.xml"/><Relationship Id="rId19" Type="http://schemas.openxmlformats.org/officeDocument/2006/relationships/image" Target="media/image3.jpeg"/><Relationship Id="rId31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header" Target="header8.xml"/><Relationship Id="rId27" Type="http://schemas.openxmlformats.org/officeDocument/2006/relationships/header" Target="header11.xml"/><Relationship Id="rId30" Type="http://schemas.openxmlformats.org/officeDocument/2006/relationships/footer" Target="footer9.xml"/><Relationship Id="rId35" Type="http://schemas.openxmlformats.org/officeDocument/2006/relationships/header" Target="header14.xml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126</Pages>
  <Words>-32766</Words>
  <Characters>-32766</Characters>
  <Application>Microsoft Office Outlook</Application>
  <DocSecurity>0</DocSecurity>
  <Lines>0</Lines>
  <Paragraphs>0</Paragraphs>
  <ScaleCrop>false</ScaleCrop>
  <Company>VARAM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Grozījumi MK 1999.gada 9.marta noteikumos Nr.83 'Noteikumi par dabas parkiem"</dc:title>
  <dc:subject>VSS-599</dc:subject>
  <dc:creator>Ivita Ozoliņa</dc:creator>
  <cp:keywords/>
  <dc:description>ivita.ozolina@varam.gov.lv67026424</dc:description>
  <cp:lastModifiedBy>Gita Sniega</cp:lastModifiedBy>
  <cp:revision>3</cp:revision>
  <cp:lastPrinted>2011-09-26T07:35:00Z</cp:lastPrinted>
  <dcterms:created xsi:type="dcterms:W3CDTF">2011-09-26T07:30:00Z</dcterms:created>
  <dcterms:modified xsi:type="dcterms:W3CDTF">2011-09-26T07:38:00Z</dcterms:modified>
</cp:coreProperties>
</file>