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84C" w:rsidRDefault="0052484C" w:rsidP="00EA20B4">
      <w:pPr>
        <w:tabs>
          <w:tab w:val="left" w:pos="6663"/>
        </w:tabs>
        <w:rPr>
          <w:sz w:val="28"/>
        </w:rPr>
      </w:pPr>
    </w:p>
    <w:p w:rsidR="0052484C" w:rsidRDefault="0052484C" w:rsidP="00EA20B4">
      <w:pPr>
        <w:tabs>
          <w:tab w:val="left" w:pos="6663"/>
        </w:tabs>
        <w:rPr>
          <w:sz w:val="28"/>
        </w:rPr>
      </w:pPr>
    </w:p>
    <w:p w:rsidR="0052484C" w:rsidRDefault="0052484C" w:rsidP="00EA20B4">
      <w:pPr>
        <w:tabs>
          <w:tab w:val="left" w:pos="6663"/>
        </w:tabs>
        <w:rPr>
          <w:sz w:val="28"/>
        </w:rPr>
      </w:pPr>
    </w:p>
    <w:p w:rsidR="0052484C" w:rsidRDefault="0052484C" w:rsidP="00EA20B4">
      <w:pPr>
        <w:tabs>
          <w:tab w:val="left" w:pos="6663"/>
        </w:tabs>
        <w:rPr>
          <w:sz w:val="28"/>
        </w:rPr>
      </w:pPr>
    </w:p>
    <w:p w:rsidR="0052484C" w:rsidRDefault="0052484C" w:rsidP="00EA20B4">
      <w:pPr>
        <w:tabs>
          <w:tab w:val="left" w:pos="6663"/>
        </w:tabs>
        <w:rPr>
          <w:sz w:val="28"/>
        </w:rPr>
      </w:pPr>
    </w:p>
    <w:p w:rsidR="0052484C" w:rsidRPr="0004751D" w:rsidRDefault="0052484C" w:rsidP="00EA20B4">
      <w:pPr>
        <w:tabs>
          <w:tab w:val="left" w:pos="6663"/>
        </w:tabs>
        <w:rPr>
          <w:sz w:val="28"/>
          <w:szCs w:val="28"/>
        </w:rPr>
      </w:pPr>
      <w:r w:rsidRPr="0004751D">
        <w:rPr>
          <w:sz w:val="28"/>
          <w:szCs w:val="28"/>
        </w:rPr>
        <w:t>2011.gada</w:t>
      </w:r>
      <w:r>
        <w:rPr>
          <w:sz w:val="28"/>
          <w:szCs w:val="28"/>
        </w:rPr>
        <w:t xml:space="preserve"> 20. septembrī</w:t>
      </w:r>
      <w:r w:rsidRPr="0004751D">
        <w:rPr>
          <w:sz w:val="28"/>
          <w:szCs w:val="28"/>
        </w:rPr>
        <w:t xml:space="preserve">            </w:t>
      </w:r>
      <w:r w:rsidRPr="0004751D">
        <w:rPr>
          <w:sz w:val="28"/>
          <w:szCs w:val="28"/>
        </w:rPr>
        <w:tab/>
        <w:t>Noteikumi Nr.</w:t>
      </w:r>
      <w:r>
        <w:rPr>
          <w:sz w:val="28"/>
          <w:szCs w:val="28"/>
        </w:rPr>
        <w:t xml:space="preserve"> 713</w:t>
      </w:r>
    </w:p>
    <w:p w:rsidR="0052484C" w:rsidRDefault="0052484C" w:rsidP="00EA20B4">
      <w:pPr>
        <w:tabs>
          <w:tab w:val="left" w:pos="6663"/>
        </w:tabs>
        <w:rPr>
          <w:sz w:val="28"/>
        </w:rPr>
      </w:pPr>
      <w:r>
        <w:rPr>
          <w:sz w:val="28"/>
        </w:rPr>
        <w:t>Rīgā</w:t>
      </w:r>
      <w:r>
        <w:rPr>
          <w:sz w:val="28"/>
        </w:rPr>
        <w:tab/>
        <w:t>(prot. Nr. 53 22.§)</w:t>
      </w:r>
    </w:p>
    <w:p w:rsidR="0052484C" w:rsidRPr="008D2805" w:rsidRDefault="0052484C" w:rsidP="00EA20B4">
      <w:pPr>
        <w:jc w:val="center"/>
        <w:rPr>
          <w:sz w:val="28"/>
          <w:szCs w:val="28"/>
        </w:rPr>
      </w:pPr>
    </w:p>
    <w:p w:rsidR="0052484C" w:rsidRPr="00974575" w:rsidRDefault="0052484C" w:rsidP="00EA20B4">
      <w:pPr>
        <w:jc w:val="center"/>
        <w:rPr>
          <w:b/>
          <w:sz w:val="28"/>
          <w:szCs w:val="28"/>
        </w:rPr>
      </w:pPr>
      <w:r w:rsidRPr="00974575">
        <w:rPr>
          <w:b/>
          <w:sz w:val="28"/>
          <w:szCs w:val="28"/>
        </w:rPr>
        <w:t xml:space="preserve">Grozījumi Ministru kabineta </w:t>
      </w:r>
      <w:smartTag w:uri="schemas-tilde-lv/tildestengine" w:element="date">
        <w:smartTagPr>
          <w:attr w:name="Year" w:val="2006"/>
          <w:attr w:name="Month" w:val="4"/>
          <w:attr w:name="Day" w:val="4"/>
        </w:smartTagPr>
        <w:r w:rsidRPr="00974575">
          <w:rPr>
            <w:b/>
            <w:sz w:val="28"/>
            <w:szCs w:val="28"/>
          </w:rPr>
          <w:t>2006.gada 4.aprīļa</w:t>
        </w:r>
      </w:smartTag>
      <w:r w:rsidRPr="00974575">
        <w:rPr>
          <w:b/>
          <w:sz w:val="28"/>
          <w:szCs w:val="28"/>
        </w:rPr>
        <w:t xml:space="preserve"> noteikumos Nr.265 </w:t>
      </w:r>
      <w:r>
        <w:rPr>
          <w:b/>
          <w:sz w:val="28"/>
          <w:szCs w:val="28"/>
        </w:rPr>
        <w:t>"</w:t>
      </w:r>
      <w:r w:rsidRPr="00974575">
        <w:rPr>
          <w:b/>
          <w:sz w:val="28"/>
          <w:szCs w:val="28"/>
        </w:rPr>
        <w:t>Ārstniecības iestāžu medicīniskās un uzskaites dokumentācijas lietvedības kārtība</w:t>
      </w:r>
      <w:r>
        <w:rPr>
          <w:b/>
          <w:sz w:val="28"/>
          <w:szCs w:val="28"/>
        </w:rPr>
        <w:t>"</w:t>
      </w:r>
    </w:p>
    <w:p w:rsidR="0052484C" w:rsidRPr="00043DF6" w:rsidRDefault="0052484C" w:rsidP="00EA20B4">
      <w:pPr>
        <w:rPr>
          <w:sz w:val="28"/>
          <w:szCs w:val="28"/>
        </w:rPr>
      </w:pPr>
    </w:p>
    <w:p w:rsidR="0052484C" w:rsidRDefault="0052484C" w:rsidP="00EA20B4">
      <w:pPr>
        <w:jc w:val="right"/>
        <w:rPr>
          <w:sz w:val="28"/>
          <w:szCs w:val="28"/>
        </w:rPr>
      </w:pPr>
      <w:r>
        <w:rPr>
          <w:sz w:val="28"/>
          <w:szCs w:val="28"/>
        </w:rPr>
        <w:t>Izdoti saskaņā ar</w:t>
      </w:r>
      <w:r w:rsidRPr="008D2805">
        <w:rPr>
          <w:sz w:val="28"/>
          <w:szCs w:val="28"/>
        </w:rPr>
        <w:t xml:space="preserve"> </w:t>
      </w:r>
    </w:p>
    <w:p w:rsidR="0052484C" w:rsidRPr="00974575" w:rsidRDefault="0052484C" w:rsidP="008D2805">
      <w:pPr>
        <w:jc w:val="right"/>
        <w:rPr>
          <w:sz w:val="28"/>
          <w:szCs w:val="28"/>
        </w:rPr>
      </w:pPr>
      <w:r w:rsidRPr="00974575">
        <w:rPr>
          <w:sz w:val="28"/>
          <w:szCs w:val="28"/>
        </w:rPr>
        <w:t>Ārstniecības</w:t>
      </w:r>
      <w:r>
        <w:rPr>
          <w:sz w:val="28"/>
          <w:szCs w:val="28"/>
        </w:rPr>
        <w:t xml:space="preserve"> likuma </w:t>
      </w:r>
      <w:r w:rsidRPr="00974575">
        <w:rPr>
          <w:sz w:val="28"/>
          <w:szCs w:val="28"/>
        </w:rPr>
        <w:t>59.pantu</w:t>
      </w:r>
    </w:p>
    <w:p w:rsidR="0052484C" w:rsidRDefault="0052484C" w:rsidP="00EA20B4">
      <w:pPr>
        <w:jc w:val="both"/>
        <w:rPr>
          <w:sz w:val="28"/>
          <w:szCs w:val="28"/>
        </w:rPr>
      </w:pPr>
    </w:p>
    <w:p w:rsidR="0052484C" w:rsidRPr="00DD23CA" w:rsidRDefault="0052484C" w:rsidP="00EA20B4">
      <w:pPr>
        <w:ind w:firstLine="720"/>
        <w:jc w:val="both"/>
        <w:rPr>
          <w:sz w:val="28"/>
          <w:szCs w:val="28"/>
        </w:rPr>
      </w:pPr>
      <w:r w:rsidRPr="00DD23CA">
        <w:rPr>
          <w:sz w:val="28"/>
          <w:szCs w:val="28"/>
        </w:rPr>
        <w:t xml:space="preserve">Izdarīt Ministru kabineta </w:t>
      </w:r>
      <w:smartTag w:uri="schemas-tilde-lv/tildestengine" w:element="date">
        <w:smartTagPr>
          <w:attr w:name="Year" w:val="2006"/>
          <w:attr w:name="Month" w:val="4"/>
          <w:attr w:name="Day" w:val="4"/>
        </w:smartTagPr>
        <w:r w:rsidRPr="00DD23CA">
          <w:rPr>
            <w:sz w:val="28"/>
            <w:szCs w:val="28"/>
          </w:rPr>
          <w:t>2006.gada 4.aprīļa</w:t>
        </w:r>
      </w:smartTag>
      <w:r w:rsidRPr="00DD23CA">
        <w:rPr>
          <w:sz w:val="28"/>
          <w:szCs w:val="28"/>
        </w:rPr>
        <w:t xml:space="preserve"> noteikumos Nr.265 </w:t>
      </w:r>
      <w:r>
        <w:rPr>
          <w:sz w:val="28"/>
          <w:szCs w:val="28"/>
        </w:rPr>
        <w:t>"</w:t>
      </w:r>
      <w:r w:rsidRPr="00DD23CA">
        <w:rPr>
          <w:sz w:val="28"/>
          <w:szCs w:val="28"/>
        </w:rPr>
        <w:t>Ārstniecības iestāžu medicīniskās un uzskaites dokumentācijas lietvedības kārtība</w:t>
      </w:r>
      <w:r>
        <w:rPr>
          <w:sz w:val="28"/>
          <w:szCs w:val="28"/>
        </w:rPr>
        <w:t>"</w:t>
      </w:r>
      <w:r w:rsidRPr="00DD23CA">
        <w:rPr>
          <w:sz w:val="28"/>
          <w:szCs w:val="28"/>
        </w:rPr>
        <w:t xml:space="preserve"> (Latvijas Vēstnesis, 2006, 57.nr.; 2008, 61.nr.; 2009, 166.nr.) šādus grozījumus:</w:t>
      </w:r>
    </w:p>
    <w:p w:rsidR="0052484C" w:rsidRPr="00E711FF" w:rsidRDefault="0052484C" w:rsidP="00EA20B4">
      <w:pPr>
        <w:ind w:firstLine="720"/>
        <w:jc w:val="both"/>
        <w:rPr>
          <w:sz w:val="28"/>
          <w:szCs w:val="28"/>
        </w:rPr>
      </w:pPr>
    </w:p>
    <w:p w:rsidR="0052484C" w:rsidRDefault="0052484C" w:rsidP="00EA20B4">
      <w:pPr>
        <w:pStyle w:val="ListParagraph"/>
        <w:ind w:left="1000" w:hanging="300"/>
        <w:jc w:val="both"/>
        <w:rPr>
          <w:sz w:val="28"/>
          <w:szCs w:val="28"/>
        </w:rPr>
      </w:pPr>
      <w:r>
        <w:rPr>
          <w:sz w:val="28"/>
          <w:szCs w:val="28"/>
        </w:rPr>
        <w:t>1. I</w:t>
      </w:r>
      <w:r w:rsidRPr="00DD23CA">
        <w:rPr>
          <w:sz w:val="28"/>
          <w:szCs w:val="28"/>
        </w:rPr>
        <w:t>zteikt noteikumu nosaukumu šādā redakcijā:</w:t>
      </w:r>
    </w:p>
    <w:p w:rsidR="0052484C" w:rsidRPr="00DD23CA" w:rsidRDefault="0052484C" w:rsidP="00EA20B4">
      <w:pPr>
        <w:ind w:firstLine="720"/>
        <w:jc w:val="both"/>
        <w:rPr>
          <w:sz w:val="28"/>
          <w:szCs w:val="28"/>
        </w:rPr>
      </w:pPr>
    </w:p>
    <w:p w:rsidR="0052484C" w:rsidRPr="00EC2DCB" w:rsidRDefault="0052484C" w:rsidP="008D2805">
      <w:pPr>
        <w:jc w:val="center"/>
        <w:rPr>
          <w:sz w:val="28"/>
          <w:szCs w:val="28"/>
        </w:rPr>
      </w:pPr>
      <w:r w:rsidRPr="008D2805">
        <w:rPr>
          <w:sz w:val="28"/>
          <w:szCs w:val="28"/>
        </w:rPr>
        <w:t>"</w:t>
      </w:r>
      <w:r w:rsidRPr="00FC6D16">
        <w:rPr>
          <w:b/>
          <w:sz w:val="28"/>
          <w:szCs w:val="28"/>
        </w:rPr>
        <w:t>Medicīnisko</w:t>
      </w:r>
      <w:r>
        <w:rPr>
          <w:b/>
          <w:sz w:val="28"/>
          <w:szCs w:val="28"/>
        </w:rPr>
        <w:t xml:space="preserve"> dokumentu lietvedības kārtība</w:t>
      </w:r>
      <w:r w:rsidRPr="008D2805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:rsidR="0052484C" w:rsidRDefault="0052484C" w:rsidP="00EA20B4">
      <w:pPr>
        <w:ind w:left="720"/>
        <w:jc w:val="both"/>
        <w:rPr>
          <w:sz w:val="28"/>
          <w:szCs w:val="28"/>
        </w:rPr>
      </w:pPr>
    </w:p>
    <w:p w:rsidR="0052484C" w:rsidRPr="00DD23CA" w:rsidRDefault="0052484C" w:rsidP="00EA20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 A</w:t>
      </w:r>
      <w:r w:rsidRPr="00DD23CA">
        <w:rPr>
          <w:sz w:val="28"/>
          <w:szCs w:val="28"/>
        </w:rPr>
        <w:t xml:space="preserve">izstāt noteikumu tekstā vārdus un zīmes </w:t>
      </w:r>
      <w:r>
        <w:rPr>
          <w:sz w:val="28"/>
          <w:szCs w:val="28"/>
        </w:rPr>
        <w:t>"</w:t>
      </w:r>
      <w:r w:rsidRPr="00DD23CA">
        <w:rPr>
          <w:sz w:val="28"/>
          <w:szCs w:val="28"/>
        </w:rPr>
        <w:t xml:space="preserve">administratīvās teritorijas kods </w:t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>
        <w:rPr>
          <w:sz w:val="28"/>
          <w:szCs w:val="28"/>
        </w:rPr>
        <w:t>"</w:t>
      </w:r>
      <w:r w:rsidRPr="00DD23CA">
        <w:rPr>
          <w:sz w:val="28"/>
          <w:szCs w:val="28"/>
        </w:rPr>
        <w:t xml:space="preserve"> (attiecīgā locījumā) ar vārdiem un zīmēm </w:t>
      </w:r>
      <w:r>
        <w:rPr>
          <w:sz w:val="28"/>
          <w:szCs w:val="28"/>
        </w:rPr>
        <w:t>"</w:t>
      </w:r>
      <w:r w:rsidRPr="00DD23CA">
        <w:rPr>
          <w:sz w:val="28"/>
          <w:szCs w:val="28"/>
        </w:rPr>
        <w:t>adminis</w:t>
      </w:r>
      <w:r>
        <w:rPr>
          <w:sz w:val="28"/>
          <w:szCs w:val="28"/>
        </w:rPr>
        <w:softHyphen/>
      </w:r>
      <w:r w:rsidRPr="00DD23CA">
        <w:rPr>
          <w:sz w:val="28"/>
          <w:szCs w:val="28"/>
        </w:rPr>
        <w:t xml:space="preserve">tratīvās teritorijas kods </w:t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 w:rsidRPr="00DD23CA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D23CA">
        <w:rPr>
          <w:sz w:val="28"/>
          <w:szCs w:val="28"/>
        </w:rPr>
        <w:instrText xml:space="preserve"> FORMCHECKBOX </w:instrText>
      </w:r>
      <w:r w:rsidRPr="00DD23CA">
        <w:rPr>
          <w:sz w:val="28"/>
          <w:szCs w:val="28"/>
        </w:rPr>
      </w:r>
      <w:r w:rsidRPr="00DD23CA">
        <w:rPr>
          <w:sz w:val="28"/>
          <w:szCs w:val="28"/>
        </w:rPr>
        <w:fldChar w:fldCharType="end"/>
      </w:r>
      <w:r>
        <w:rPr>
          <w:sz w:val="28"/>
          <w:szCs w:val="28"/>
        </w:rPr>
        <w:t>" (attiecīgā locījumā).</w:t>
      </w:r>
    </w:p>
    <w:p w:rsidR="0052484C" w:rsidRDefault="0052484C" w:rsidP="00EA20B4">
      <w:pPr>
        <w:jc w:val="both"/>
        <w:rPr>
          <w:sz w:val="28"/>
          <w:szCs w:val="28"/>
        </w:rPr>
      </w:pPr>
    </w:p>
    <w:p w:rsidR="0052484C" w:rsidRDefault="0052484C" w:rsidP="0067488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 I</w:t>
      </w:r>
      <w:r w:rsidRPr="00DD23CA">
        <w:rPr>
          <w:sz w:val="28"/>
          <w:szCs w:val="28"/>
        </w:rPr>
        <w:t>zteikt 1.punktu šādā redakcijā:</w:t>
      </w:r>
    </w:p>
    <w:p w:rsidR="0052484C" w:rsidRPr="00DD23CA" w:rsidRDefault="0052484C" w:rsidP="00674881">
      <w:pPr>
        <w:pStyle w:val="ListParagraph"/>
        <w:ind w:left="1000"/>
        <w:jc w:val="both"/>
        <w:rPr>
          <w:sz w:val="28"/>
          <w:szCs w:val="28"/>
        </w:rPr>
      </w:pPr>
    </w:p>
    <w:p w:rsidR="0052484C" w:rsidRDefault="0052484C" w:rsidP="00EA20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"1. Noteikumi nosaka ārstniecības iestāžu medicīnisko dokumentu lietvedības kārtību (turpmāk – lietvedības kārtība)."</w:t>
      </w:r>
    </w:p>
    <w:p w:rsidR="0052484C" w:rsidRDefault="0052484C" w:rsidP="00EA20B4">
      <w:pPr>
        <w:ind w:left="720"/>
        <w:jc w:val="both"/>
        <w:rPr>
          <w:sz w:val="28"/>
          <w:szCs w:val="28"/>
        </w:rPr>
      </w:pPr>
    </w:p>
    <w:p w:rsidR="0052484C" w:rsidRPr="00DD23CA" w:rsidRDefault="0052484C" w:rsidP="00EA20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 A</w:t>
      </w:r>
      <w:r w:rsidRPr="00DD23CA">
        <w:rPr>
          <w:sz w:val="28"/>
          <w:szCs w:val="28"/>
        </w:rPr>
        <w:t xml:space="preserve">izstāt 5.punktā vārdus </w:t>
      </w:r>
      <w:r>
        <w:rPr>
          <w:sz w:val="28"/>
          <w:szCs w:val="28"/>
        </w:rPr>
        <w:t>"M</w:t>
      </w:r>
      <w:r w:rsidRPr="00DD23CA">
        <w:rPr>
          <w:sz w:val="28"/>
          <w:szCs w:val="28"/>
        </w:rPr>
        <w:t>edicīniskā un uzskaites dokumentācija</w:t>
      </w:r>
      <w:r>
        <w:rPr>
          <w:sz w:val="28"/>
          <w:szCs w:val="28"/>
        </w:rPr>
        <w:t>"</w:t>
      </w:r>
      <w:r w:rsidRPr="00DD23CA">
        <w:rPr>
          <w:sz w:val="28"/>
          <w:szCs w:val="28"/>
        </w:rPr>
        <w:t xml:space="preserve"> ar v</w:t>
      </w:r>
      <w:r>
        <w:rPr>
          <w:sz w:val="28"/>
          <w:szCs w:val="28"/>
        </w:rPr>
        <w:t>ārdiem "Medicīniskie dokumenti".</w:t>
      </w:r>
    </w:p>
    <w:p w:rsidR="0052484C" w:rsidRDefault="0052484C" w:rsidP="00EA20B4">
      <w:pPr>
        <w:jc w:val="both"/>
        <w:rPr>
          <w:sz w:val="28"/>
          <w:szCs w:val="28"/>
        </w:rPr>
      </w:pPr>
    </w:p>
    <w:p w:rsidR="0052484C" w:rsidRDefault="0052484C" w:rsidP="00EA20B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5. Papildināt II nodaļu</w:t>
      </w:r>
      <w:r w:rsidRPr="00DD23CA">
        <w:rPr>
          <w:sz w:val="28"/>
          <w:szCs w:val="28"/>
        </w:rPr>
        <w:t xml:space="preserve"> ar 9.</w:t>
      </w:r>
      <w:r w:rsidRPr="00DD23CA"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perscript"/>
        </w:rPr>
        <w:t> </w:t>
      </w:r>
      <w:r w:rsidRPr="00DD23CA">
        <w:rPr>
          <w:sz w:val="28"/>
          <w:szCs w:val="28"/>
        </w:rPr>
        <w:t>punktu šādā redakcijā:</w:t>
      </w:r>
    </w:p>
    <w:p w:rsidR="0052484C" w:rsidRPr="00EA20B4" w:rsidRDefault="0052484C" w:rsidP="00EA20B4">
      <w:pPr>
        <w:pStyle w:val="ListParagraph"/>
        <w:ind w:left="0" w:firstLine="720"/>
        <w:jc w:val="both"/>
        <w:rPr>
          <w:sz w:val="28"/>
          <w:szCs w:val="28"/>
          <w:lang w:eastAsia="lv-LV"/>
        </w:rPr>
      </w:pPr>
      <w:r>
        <w:br w:type="page"/>
      </w:r>
      <w:r w:rsidRPr="00EA20B4">
        <w:rPr>
          <w:sz w:val="28"/>
          <w:szCs w:val="28"/>
        </w:rPr>
        <w:t>"</w:t>
      </w:r>
      <w:r w:rsidRPr="00EA20B4">
        <w:rPr>
          <w:sz w:val="28"/>
          <w:szCs w:val="28"/>
          <w:lang w:eastAsia="lv-LV"/>
        </w:rPr>
        <w:t>9.</w:t>
      </w:r>
      <w:r w:rsidRPr="00EA20B4">
        <w:rPr>
          <w:sz w:val="28"/>
          <w:szCs w:val="28"/>
          <w:vertAlign w:val="superscript"/>
          <w:lang w:eastAsia="lv-LV"/>
        </w:rPr>
        <w:t>1</w:t>
      </w:r>
      <w:r>
        <w:rPr>
          <w:sz w:val="28"/>
          <w:szCs w:val="28"/>
          <w:lang w:eastAsia="lv-LV"/>
        </w:rPr>
        <w:t> </w:t>
      </w:r>
      <w:r w:rsidRPr="00EA20B4">
        <w:rPr>
          <w:sz w:val="28"/>
          <w:szCs w:val="28"/>
          <w:lang w:eastAsia="lv-LV"/>
        </w:rPr>
        <w:t>Medicīniskos ierakstus par veselības aprūpi mājās pabeidz un nodod glabāšanā ārstniecības iestādes kartotēkā septiņ</w:t>
      </w:r>
      <w:r>
        <w:rPr>
          <w:sz w:val="28"/>
          <w:szCs w:val="28"/>
          <w:lang w:eastAsia="lv-LV"/>
        </w:rPr>
        <w:t>u</w:t>
      </w:r>
      <w:r w:rsidRPr="00EA20B4">
        <w:rPr>
          <w:sz w:val="28"/>
          <w:szCs w:val="28"/>
          <w:lang w:eastAsia="lv-LV"/>
        </w:rPr>
        <w:t xml:space="preserve"> dien</w:t>
      </w:r>
      <w:r>
        <w:rPr>
          <w:sz w:val="28"/>
          <w:szCs w:val="28"/>
          <w:lang w:eastAsia="lv-LV"/>
        </w:rPr>
        <w:t>u laikā</w:t>
      </w:r>
      <w:r w:rsidRPr="00EA20B4">
        <w:rPr>
          <w:sz w:val="28"/>
          <w:szCs w:val="28"/>
          <w:lang w:eastAsia="lv-LV"/>
        </w:rPr>
        <w:t xml:space="preserve"> pēc mājas aprūpes epizodes pabeigšanas."</w:t>
      </w:r>
    </w:p>
    <w:p w:rsidR="0052484C" w:rsidRPr="009119CE" w:rsidRDefault="0052484C" w:rsidP="00EA20B4">
      <w:pPr>
        <w:jc w:val="both"/>
        <w:rPr>
          <w:sz w:val="28"/>
          <w:szCs w:val="28"/>
          <w:lang w:eastAsia="lv-LV"/>
        </w:rPr>
      </w:pPr>
    </w:p>
    <w:p w:rsidR="0052484C" w:rsidRDefault="0052484C" w:rsidP="00EA20B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6. P</w:t>
      </w:r>
      <w:r w:rsidRPr="00D93F77">
        <w:rPr>
          <w:sz w:val="28"/>
          <w:szCs w:val="28"/>
        </w:rPr>
        <w:t>apildināt noteikumus ar 14.</w:t>
      </w:r>
      <w:r w:rsidRPr="00D93F77"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perscript"/>
        </w:rPr>
        <w:t> </w:t>
      </w:r>
      <w:r w:rsidRPr="00D93F77">
        <w:rPr>
          <w:sz w:val="28"/>
          <w:szCs w:val="28"/>
        </w:rPr>
        <w:t>punktu šādā redakcijā:</w:t>
      </w:r>
    </w:p>
    <w:p w:rsidR="0052484C" w:rsidRPr="00D93F77" w:rsidRDefault="0052484C" w:rsidP="00EA20B4">
      <w:pPr>
        <w:pStyle w:val="ListParagraph"/>
        <w:jc w:val="both"/>
        <w:rPr>
          <w:sz w:val="28"/>
          <w:szCs w:val="28"/>
        </w:rPr>
      </w:pPr>
    </w:p>
    <w:p w:rsidR="0052484C" w:rsidRDefault="0052484C" w:rsidP="00EA20B4">
      <w:pPr>
        <w:ind w:firstLine="700"/>
        <w:jc w:val="both"/>
        <w:rPr>
          <w:sz w:val="28"/>
          <w:szCs w:val="28"/>
          <w:lang w:eastAsia="lv-LV"/>
        </w:rPr>
      </w:pPr>
      <w:r>
        <w:rPr>
          <w:sz w:val="28"/>
          <w:szCs w:val="28"/>
        </w:rPr>
        <w:t>"</w:t>
      </w:r>
      <w:r w:rsidRPr="009119CE">
        <w:rPr>
          <w:sz w:val="28"/>
          <w:szCs w:val="28"/>
          <w:lang w:eastAsia="lv-LV"/>
        </w:rPr>
        <w:t>14.</w:t>
      </w:r>
      <w:r w:rsidRPr="009119CE">
        <w:rPr>
          <w:sz w:val="28"/>
          <w:szCs w:val="28"/>
          <w:vertAlign w:val="superscript"/>
          <w:lang w:eastAsia="lv-LV"/>
        </w:rPr>
        <w:t>1</w:t>
      </w:r>
      <w:r>
        <w:rPr>
          <w:sz w:val="28"/>
          <w:szCs w:val="28"/>
          <w:lang w:eastAsia="lv-LV"/>
        </w:rPr>
        <w:t> Epikrīzi par veselības aprūpi mājās aizpilda divos eksemplāros, ja pabeigta veselības aprūpe mājās vai tās epizode. Vienu eksemplāru</w:t>
      </w:r>
      <w:r w:rsidRPr="009119CE">
        <w:rPr>
          <w:sz w:val="28"/>
          <w:szCs w:val="28"/>
          <w:lang w:eastAsia="lv-LV"/>
        </w:rPr>
        <w:t xml:space="preserve"> </w:t>
      </w:r>
      <w:r>
        <w:rPr>
          <w:sz w:val="28"/>
          <w:szCs w:val="28"/>
          <w:lang w:eastAsia="lv-LV"/>
        </w:rPr>
        <w:t xml:space="preserve">nodod pacienta </w:t>
      </w:r>
      <w:r w:rsidRPr="009119CE">
        <w:rPr>
          <w:sz w:val="28"/>
          <w:szCs w:val="28"/>
          <w:lang w:eastAsia="lv-LV"/>
        </w:rPr>
        <w:t xml:space="preserve">ģimenes ārstam, </w:t>
      </w:r>
      <w:r>
        <w:rPr>
          <w:sz w:val="28"/>
          <w:szCs w:val="28"/>
          <w:lang w:eastAsia="lv-LV"/>
        </w:rPr>
        <w:t>otru eksemplāru pievieno</w:t>
      </w:r>
      <w:r w:rsidRPr="009119CE">
        <w:rPr>
          <w:sz w:val="28"/>
          <w:szCs w:val="28"/>
          <w:lang w:eastAsia="lv-LV"/>
        </w:rPr>
        <w:t xml:space="preserve"> </w:t>
      </w:r>
      <w:r>
        <w:rPr>
          <w:sz w:val="28"/>
          <w:szCs w:val="28"/>
          <w:lang w:eastAsia="lv-LV"/>
        </w:rPr>
        <w:t>p</w:t>
      </w:r>
      <w:r w:rsidRPr="009119CE">
        <w:rPr>
          <w:sz w:val="28"/>
          <w:szCs w:val="28"/>
          <w:lang w:eastAsia="lv-LV"/>
        </w:rPr>
        <w:t xml:space="preserve">acienta </w:t>
      </w:r>
      <w:r>
        <w:rPr>
          <w:sz w:val="28"/>
          <w:szCs w:val="28"/>
          <w:lang w:eastAsia="lv-LV"/>
        </w:rPr>
        <w:t>kartei."</w:t>
      </w:r>
    </w:p>
    <w:p w:rsidR="0052484C" w:rsidRPr="009119CE" w:rsidRDefault="0052484C" w:rsidP="00EA20B4">
      <w:pPr>
        <w:jc w:val="both"/>
        <w:rPr>
          <w:sz w:val="28"/>
          <w:szCs w:val="28"/>
          <w:lang w:eastAsia="lv-LV"/>
        </w:rPr>
      </w:pPr>
    </w:p>
    <w:p w:rsidR="0052484C" w:rsidRPr="00D93F77" w:rsidRDefault="0052484C" w:rsidP="00EA20B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7. Svītrot 20.punktu.</w:t>
      </w:r>
    </w:p>
    <w:p w:rsidR="0052484C" w:rsidRDefault="0052484C" w:rsidP="00EA20B4">
      <w:pPr>
        <w:pStyle w:val="ListParagraph"/>
        <w:rPr>
          <w:sz w:val="28"/>
          <w:szCs w:val="28"/>
        </w:rPr>
      </w:pPr>
    </w:p>
    <w:p w:rsidR="0052484C" w:rsidRPr="00D93F77" w:rsidRDefault="0052484C" w:rsidP="008D2805">
      <w:pPr>
        <w:ind w:firstLine="720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8. P</w:t>
      </w:r>
      <w:r w:rsidRPr="00D93F77">
        <w:rPr>
          <w:sz w:val="28"/>
          <w:szCs w:val="28"/>
          <w:lang w:eastAsia="lv-LV"/>
        </w:rPr>
        <w:t xml:space="preserve">apildināt 28.punktu aiz vārda </w:t>
      </w:r>
      <w:r>
        <w:rPr>
          <w:sz w:val="28"/>
          <w:szCs w:val="28"/>
          <w:lang w:eastAsia="lv-LV"/>
        </w:rPr>
        <w:t>"</w:t>
      </w:r>
      <w:r w:rsidRPr="00D93F77">
        <w:rPr>
          <w:sz w:val="28"/>
          <w:szCs w:val="28"/>
          <w:lang w:eastAsia="lv-LV"/>
        </w:rPr>
        <w:t>drukāti</w:t>
      </w:r>
      <w:r>
        <w:rPr>
          <w:sz w:val="28"/>
          <w:szCs w:val="28"/>
          <w:lang w:eastAsia="lv-LV"/>
        </w:rPr>
        <w:t>"</w:t>
      </w:r>
      <w:r w:rsidRPr="00D93F77">
        <w:rPr>
          <w:sz w:val="28"/>
          <w:szCs w:val="28"/>
          <w:lang w:eastAsia="lv-LV"/>
        </w:rPr>
        <w:t xml:space="preserve"> ar vārdiem </w:t>
      </w:r>
      <w:r>
        <w:rPr>
          <w:sz w:val="28"/>
          <w:szCs w:val="28"/>
          <w:lang w:eastAsia="lv-LV"/>
        </w:rPr>
        <w:t>"</w:t>
      </w:r>
      <w:r w:rsidRPr="00D93F77">
        <w:rPr>
          <w:sz w:val="28"/>
          <w:szCs w:val="28"/>
          <w:lang w:eastAsia="lv-LV"/>
        </w:rPr>
        <w:t>izņemot epikr</w:t>
      </w:r>
      <w:r>
        <w:rPr>
          <w:sz w:val="28"/>
          <w:szCs w:val="28"/>
          <w:lang w:eastAsia="lv-LV"/>
        </w:rPr>
        <w:t>īzi par veselības aprūpi mājās".</w:t>
      </w:r>
    </w:p>
    <w:p w:rsidR="0052484C" w:rsidRPr="00FF561D" w:rsidRDefault="0052484C" w:rsidP="00EA20B4">
      <w:pPr>
        <w:pStyle w:val="ListParagraph"/>
        <w:rPr>
          <w:sz w:val="28"/>
          <w:szCs w:val="28"/>
          <w:lang w:eastAsia="lv-LV"/>
        </w:rPr>
      </w:pPr>
    </w:p>
    <w:p w:rsidR="0052484C" w:rsidRDefault="0052484C" w:rsidP="00EA20B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9. I</w:t>
      </w:r>
      <w:r w:rsidRPr="00D93F77">
        <w:rPr>
          <w:sz w:val="28"/>
          <w:szCs w:val="28"/>
        </w:rPr>
        <w:t>zteikt 31. un 32.punktu šādā redakcijā:</w:t>
      </w:r>
    </w:p>
    <w:p w:rsidR="0052484C" w:rsidRPr="00D93F77" w:rsidRDefault="0052484C" w:rsidP="00EA20B4">
      <w:pPr>
        <w:pStyle w:val="ListParagraph"/>
        <w:jc w:val="both"/>
        <w:rPr>
          <w:sz w:val="28"/>
          <w:szCs w:val="28"/>
        </w:rPr>
      </w:pPr>
    </w:p>
    <w:p w:rsidR="0052484C" w:rsidRPr="003B0120" w:rsidRDefault="0052484C" w:rsidP="00EA20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Pr="003B0120">
        <w:rPr>
          <w:sz w:val="28"/>
          <w:szCs w:val="28"/>
        </w:rPr>
        <w:t>31.</w:t>
      </w:r>
      <w:r>
        <w:rPr>
          <w:sz w:val="28"/>
          <w:szCs w:val="28"/>
        </w:rPr>
        <w:t> </w:t>
      </w:r>
      <w:r w:rsidRPr="003B0120">
        <w:rPr>
          <w:sz w:val="28"/>
          <w:szCs w:val="28"/>
        </w:rPr>
        <w:t>Stacionārās ārstniecības iestādes izmanto šo noteikumu 1., 2., 3., 4., 5., 6., 7., 8., 9., 10., 11., 12., 13., 14., 15.,</w:t>
      </w:r>
      <w:r>
        <w:rPr>
          <w:sz w:val="28"/>
          <w:szCs w:val="28"/>
        </w:rPr>
        <w:t xml:space="preserve"> </w:t>
      </w:r>
      <w:r w:rsidRPr="003B0120">
        <w:rPr>
          <w:sz w:val="28"/>
          <w:szCs w:val="28"/>
        </w:rPr>
        <w:t xml:space="preserve">18., 19., 20., 22., 23., 24., 26., 28., 29., 30., 32., 33., 34., 35., 36., 37., 38., 39., 40., 41., 42., 43., 44., </w:t>
      </w:r>
      <w:r w:rsidRPr="00C676C9">
        <w:rPr>
          <w:sz w:val="28"/>
          <w:szCs w:val="28"/>
        </w:rPr>
        <w:t>83.,</w:t>
      </w:r>
      <w:r>
        <w:rPr>
          <w:sz w:val="28"/>
          <w:szCs w:val="28"/>
        </w:rPr>
        <w:t xml:space="preserve"> 85., 89., 90.,</w:t>
      </w:r>
      <w:r w:rsidRPr="003B0120">
        <w:rPr>
          <w:sz w:val="28"/>
          <w:szCs w:val="28"/>
        </w:rPr>
        <w:t xml:space="preserve"> 91.</w:t>
      </w:r>
      <w:r>
        <w:rPr>
          <w:sz w:val="28"/>
          <w:szCs w:val="28"/>
        </w:rPr>
        <w:t xml:space="preserve"> un 94.</w:t>
      </w:r>
      <w:r w:rsidRPr="003B0120">
        <w:rPr>
          <w:sz w:val="28"/>
          <w:szCs w:val="28"/>
        </w:rPr>
        <w:t>pielikumā</w:t>
      </w:r>
      <w:r w:rsidRPr="00713B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minētās </w:t>
      </w:r>
      <w:r w:rsidRPr="003B0120">
        <w:rPr>
          <w:sz w:val="28"/>
          <w:szCs w:val="28"/>
        </w:rPr>
        <w:t xml:space="preserve">uzskaites </w:t>
      </w:r>
      <w:smartTag w:uri="schemas-tilde-lv/tildestengine" w:element="veidnes">
        <w:smartTagPr>
          <w:attr w:name="baseform" w:val="veidlap|a"/>
          <w:attr w:name="id" w:val="-1"/>
          <w:attr w:name="text" w:val="veidlapas"/>
        </w:smartTagPr>
        <w:r w:rsidRPr="003B0120">
          <w:rPr>
            <w:sz w:val="28"/>
            <w:szCs w:val="28"/>
          </w:rPr>
          <w:t>veidlapas</w:t>
        </w:r>
      </w:smartTag>
      <w:r w:rsidRPr="003B0120">
        <w:rPr>
          <w:sz w:val="28"/>
          <w:szCs w:val="28"/>
        </w:rPr>
        <w:t>.</w:t>
      </w:r>
    </w:p>
    <w:p w:rsidR="0052484C" w:rsidRDefault="0052484C" w:rsidP="00EA20B4">
      <w:pPr>
        <w:ind w:firstLine="709"/>
        <w:jc w:val="both"/>
        <w:rPr>
          <w:sz w:val="28"/>
          <w:szCs w:val="28"/>
        </w:rPr>
      </w:pPr>
    </w:p>
    <w:p w:rsidR="0052484C" w:rsidRDefault="0052484C" w:rsidP="00EA20B4">
      <w:pPr>
        <w:ind w:firstLine="709"/>
        <w:jc w:val="both"/>
        <w:rPr>
          <w:sz w:val="28"/>
          <w:szCs w:val="28"/>
        </w:rPr>
      </w:pPr>
      <w:r w:rsidRPr="003B0120">
        <w:rPr>
          <w:sz w:val="28"/>
          <w:szCs w:val="28"/>
        </w:rPr>
        <w:t>32.</w:t>
      </w:r>
      <w:r>
        <w:rPr>
          <w:sz w:val="28"/>
          <w:szCs w:val="28"/>
        </w:rPr>
        <w:t> </w:t>
      </w:r>
      <w:r w:rsidRPr="003B0120">
        <w:rPr>
          <w:sz w:val="28"/>
          <w:szCs w:val="28"/>
        </w:rPr>
        <w:t>Ambulatorās ārstniecības iestādes atbilstoši savam darbības profilam izmanto šo noteikumu 12., 14., 15., 18., 19., 20., 22., 23., 24., 26.,</w:t>
      </w:r>
      <w:r>
        <w:rPr>
          <w:sz w:val="28"/>
          <w:szCs w:val="28"/>
        </w:rPr>
        <w:t xml:space="preserve"> </w:t>
      </w:r>
      <w:r w:rsidRPr="003B0120">
        <w:rPr>
          <w:sz w:val="28"/>
          <w:szCs w:val="28"/>
        </w:rPr>
        <w:t xml:space="preserve">30., 32., 33., 39., 40., 41., 42., 43., 44., 45., 46., 47., 49., </w:t>
      </w:r>
      <w:r>
        <w:rPr>
          <w:sz w:val="28"/>
          <w:szCs w:val="28"/>
        </w:rPr>
        <w:t xml:space="preserve">51., </w:t>
      </w:r>
      <w:r w:rsidRPr="003B0120">
        <w:rPr>
          <w:sz w:val="28"/>
          <w:szCs w:val="28"/>
        </w:rPr>
        <w:t xml:space="preserve">53., 57., 58., 60., 61., </w:t>
      </w:r>
      <w:r>
        <w:rPr>
          <w:sz w:val="28"/>
          <w:szCs w:val="28"/>
        </w:rPr>
        <w:t xml:space="preserve">84., </w:t>
      </w:r>
      <w:r w:rsidRPr="003B0120">
        <w:rPr>
          <w:sz w:val="28"/>
          <w:szCs w:val="28"/>
        </w:rPr>
        <w:t>85.,</w:t>
      </w:r>
      <w:r>
        <w:rPr>
          <w:sz w:val="28"/>
          <w:szCs w:val="28"/>
        </w:rPr>
        <w:t xml:space="preserve"> </w:t>
      </w:r>
      <w:r w:rsidRPr="003B0120">
        <w:rPr>
          <w:sz w:val="28"/>
          <w:szCs w:val="28"/>
        </w:rPr>
        <w:t>89</w:t>
      </w:r>
      <w:r>
        <w:rPr>
          <w:sz w:val="28"/>
          <w:szCs w:val="28"/>
        </w:rPr>
        <w:t xml:space="preserve">., 90., 91., 92., 94., 95. un 96.pielikumā minētās </w:t>
      </w:r>
      <w:r w:rsidRPr="003B0120">
        <w:rPr>
          <w:sz w:val="28"/>
          <w:szCs w:val="28"/>
        </w:rPr>
        <w:t>uzskaites veidlapas</w:t>
      </w:r>
      <w:r>
        <w:rPr>
          <w:sz w:val="28"/>
          <w:szCs w:val="28"/>
        </w:rPr>
        <w:t>."</w:t>
      </w:r>
    </w:p>
    <w:p w:rsidR="0052484C" w:rsidRDefault="0052484C" w:rsidP="00EA20B4">
      <w:pPr>
        <w:ind w:firstLine="709"/>
        <w:jc w:val="both"/>
        <w:rPr>
          <w:sz w:val="28"/>
          <w:szCs w:val="28"/>
        </w:rPr>
      </w:pPr>
    </w:p>
    <w:p w:rsidR="0052484C" w:rsidRDefault="0052484C" w:rsidP="00EA20B4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D93F77">
        <w:rPr>
          <w:sz w:val="28"/>
          <w:szCs w:val="28"/>
        </w:rPr>
        <w:t xml:space="preserve"> Papildināt noteikumus ar 32.</w:t>
      </w:r>
      <w:r w:rsidRPr="00D93F77"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perscript"/>
        </w:rPr>
        <w:t> </w:t>
      </w:r>
      <w:r w:rsidRPr="00D93F77">
        <w:rPr>
          <w:sz w:val="28"/>
          <w:szCs w:val="28"/>
        </w:rPr>
        <w:t>punktu šādā redakcijā:</w:t>
      </w:r>
    </w:p>
    <w:p w:rsidR="0052484C" w:rsidRPr="00D93F77" w:rsidRDefault="0052484C" w:rsidP="00EA20B4">
      <w:pPr>
        <w:ind w:left="709"/>
        <w:jc w:val="both"/>
        <w:rPr>
          <w:sz w:val="28"/>
          <w:szCs w:val="28"/>
        </w:rPr>
      </w:pPr>
    </w:p>
    <w:p w:rsidR="0052484C" w:rsidRDefault="0052484C" w:rsidP="00EA20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Pr="00326F86">
        <w:rPr>
          <w:sz w:val="28"/>
          <w:szCs w:val="28"/>
        </w:rPr>
        <w:t>32.</w:t>
      </w:r>
      <w:r w:rsidRPr="00326F86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 Ambulatorās ārstniecības iestādes atbilstoši savam </w:t>
      </w:r>
      <w:r w:rsidRPr="00326F86">
        <w:rPr>
          <w:sz w:val="28"/>
          <w:szCs w:val="28"/>
        </w:rPr>
        <w:t xml:space="preserve">darbības profilam </w:t>
      </w:r>
      <w:r>
        <w:rPr>
          <w:sz w:val="28"/>
          <w:szCs w:val="28"/>
        </w:rPr>
        <w:t xml:space="preserve">var izmantot </w:t>
      </w:r>
      <w:r w:rsidRPr="00326F86">
        <w:rPr>
          <w:sz w:val="28"/>
          <w:szCs w:val="28"/>
        </w:rPr>
        <w:t xml:space="preserve">šo noteikumu </w:t>
      </w:r>
      <w:r>
        <w:rPr>
          <w:sz w:val="28"/>
          <w:szCs w:val="28"/>
        </w:rPr>
        <w:t xml:space="preserve">16. un </w:t>
      </w:r>
      <w:r w:rsidRPr="00326F86">
        <w:rPr>
          <w:sz w:val="28"/>
          <w:szCs w:val="28"/>
        </w:rPr>
        <w:t>93.</w:t>
      </w:r>
      <w:r>
        <w:rPr>
          <w:sz w:val="28"/>
          <w:szCs w:val="28"/>
        </w:rPr>
        <w:t>pielikumā minēto uzskaites veidlapu."</w:t>
      </w:r>
    </w:p>
    <w:p w:rsidR="0052484C" w:rsidRDefault="0052484C" w:rsidP="00EA20B4">
      <w:pPr>
        <w:ind w:firstLine="709"/>
        <w:jc w:val="both"/>
        <w:rPr>
          <w:sz w:val="28"/>
          <w:szCs w:val="28"/>
        </w:rPr>
      </w:pPr>
    </w:p>
    <w:p w:rsidR="0052484C" w:rsidRDefault="0052484C" w:rsidP="00EA20B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D93F77">
        <w:rPr>
          <w:sz w:val="28"/>
          <w:szCs w:val="28"/>
        </w:rPr>
        <w:t xml:space="preserve"> Izteikt 34.punktu šādā redakcijā:</w:t>
      </w:r>
    </w:p>
    <w:p w:rsidR="0052484C" w:rsidRPr="00D93F77" w:rsidRDefault="0052484C" w:rsidP="00EA20B4">
      <w:pPr>
        <w:ind w:left="720"/>
        <w:jc w:val="both"/>
        <w:rPr>
          <w:sz w:val="28"/>
          <w:szCs w:val="28"/>
        </w:rPr>
      </w:pPr>
    </w:p>
    <w:p w:rsidR="0052484C" w:rsidRDefault="0052484C" w:rsidP="00EA20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Pr="003B0120">
        <w:rPr>
          <w:sz w:val="28"/>
          <w:szCs w:val="28"/>
        </w:rPr>
        <w:t>34.</w:t>
      </w:r>
      <w:r>
        <w:rPr>
          <w:sz w:val="28"/>
          <w:szCs w:val="28"/>
        </w:rPr>
        <w:t> </w:t>
      </w:r>
      <w:r w:rsidRPr="003B0120">
        <w:rPr>
          <w:sz w:val="28"/>
          <w:szCs w:val="28"/>
        </w:rPr>
        <w:t>Ārstniecības iestādes izmanto šo noteikumu 54., 59., 70., 73., 75., 76., 77., 79., 80., 81., 82.</w:t>
      </w:r>
      <w:r>
        <w:rPr>
          <w:sz w:val="28"/>
          <w:szCs w:val="28"/>
        </w:rPr>
        <w:t xml:space="preserve"> un</w:t>
      </w:r>
      <w:r w:rsidRPr="003B0120">
        <w:rPr>
          <w:sz w:val="28"/>
          <w:szCs w:val="28"/>
        </w:rPr>
        <w:t xml:space="preserve"> 88.pielikumā</w:t>
      </w:r>
      <w:r w:rsidRPr="003643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minētās </w:t>
      </w:r>
      <w:r w:rsidRPr="003B0120">
        <w:rPr>
          <w:sz w:val="28"/>
          <w:szCs w:val="28"/>
        </w:rPr>
        <w:t>standarta me</w:t>
      </w:r>
      <w:r>
        <w:rPr>
          <w:sz w:val="28"/>
          <w:szCs w:val="28"/>
        </w:rPr>
        <w:t>dicīniskās veidlapas."</w:t>
      </w:r>
    </w:p>
    <w:p w:rsidR="0052484C" w:rsidRDefault="0052484C" w:rsidP="00EA20B4">
      <w:pPr>
        <w:ind w:firstLine="709"/>
        <w:jc w:val="both"/>
        <w:rPr>
          <w:sz w:val="28"/>
          <w:szCs w:val="28"/>
        </w:rPr>
      </w:pPr>
    </w:p>
    <w:p w:rsidR="0052484C" w:rsidRDefault="0052484C" w:rsidP="00EA20B4">
      <w:pPr>
        <w:pStyle w:val="ListParagraph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12. I</w:t>
      </w:r>
      <w:r w:rsidRPr="00D93F77">
        <w:rPr>
          <w:sz w:val="28"/>
          <w:szCs w:val="28"/>
        </w:rPr>
        <w:t>zteikt 35.4.</w:t>
      </w:r>
      <w:r>
        <w:rPr>
          <w:sz w:val="28"/>
          <w:szCs w:val="28"/>
        </w:rPr>
        <w:t xml:space="preserve"> un </w:t>
      </w:r>
      <w:r w:rsidRPr="00EA20B4">
        <w:rPr>
          <w:sz w:val="28"/>
          <w:szCs w:val="28"/>
        </w:rPr>
        <w:t>35.5.</w:t>
      </w:r>
      <w:r w:rsidRPr="00D93F77">
        <w:rPr>
          <w:sz w:val="28"/>
          <w:szCs w:val="28"/>
        </w:rPr>
        <w:t xml:space="preserve">apakšpunktu šādā redakcijā: </w:t>
      </w:r>
    </w:p>
    <w:p w:rsidR="0052484C" w:rsidRPr="00D93F77" w:rsidRDefault="0052484C" w:rsidP="00EA20B4">
      <w:pPr>
        <w:pStyle w:val="ListParagraph"/>
        <w:ind w:left="709"/>
        <w:jc w:val="both"/>
        <w:rPr>
          <w:sz w:val="28"/>
          <w:szCs w:val="28"/>
        </w:rPr>
      </w:pPr>
    </w:p>
    <w:p w:rsidR="0052484C" w:rsidRDefault="0052484C" w:rsidP="00EA20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"35.4. </w:t>
      </w:r>
      <w:r w:rsidRPr="00F03FFF">
        <w:rPr>
          <w:sz w:val="28"/>
          <w:szCs w:val="28"/>
        </w:rPr>
        <w:t xml:space="preserve">šo noteikumu 4., 7., 9., 11., 23., 32., 38., 42., 45., 46., </w:t>
      </w:r>
      <w:r>
        <w:rPr>
          <w:sz w:val="28"/>
          <w:szCs w:val="28"/>
        </w:rPr>
        <w:t xml:space="preserve">51., </w:t>
      </w:r>
      <w:r w:rsidRPr="00F03FFF">
        <w:rPr>
          <w:sz w:val="28"/>
          <w:szCs w:val="28"/>
        </w:rPr>
        <w:t>58., 60., 66., 68., 79., 80., 81.,</w:t>
      </w:r>
      <w:r>
        <w:rPr>
          <w:sz w:val="28"/>
          <w:szCs w:val="28"/>
        </w:rPr>
        <w:t xml:space="preserve"> 82., 90. un 91.pielikumā minētajās</w:t>
      </w:r>
      <w:r w:rsidRPr="00F03FFF">
        <w:rPr>
          <w:sz w:val="28"/>
          <w:szCs w:val="28"/>
        </w:rPr>
        <w:t xml:space="preserve"> </w:t>
      </w:r>
      <w:smartTag w:uri="schemas-tilde-lv/tildestengine" w:element="veidnes">
        <w:smartTagPr>
          <w:attr w:name="text" w:val="veidlapās"/>
          <w:attr w:name="id" w:val="-1"/>
          <w:attr w:name="baseform" w:val="veidlap|a"/>
        </w:smartTagPr>
        <w:r w:rsidRPr="00F03FFF">
          <w:rPr>
            <w:sz w:val="28"/>
            <w:szCs w:val="28"/>
          </w:rPr>
          <w:t>veidlapās</w:t>
        </w:r>
      </w:smartTag>
      <w:r w:rsidRPr="00F03FFF">
        <w:rPr>
          <w:sz w:val="28"/>
          <w:szCs w:val="28"/>
        </w:rPr>
        <w:t>, glabā piecus gadus pēc pēdējā ieraksta;</w:t>
      </w:r>
    </w:p>
    <w:p w:rsidR="0052484C" w:rsidRPr="000D19AF" w:rsidRDefault="0052484C" w:rsidP="00EA20B4">
      <w:pPr>
        <w:ind w:firstLine="720"/>
        <w:jc w:val="both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t>35.5. šo noteikumu 6. un 57.pielikumā minētajās veidlapās, glabā 10 gadus pēc pēdējā ieraksta;".</w:t>
      </w:r>
    </w:p>
    <w:p w:rsidR="0052484C" w:rsidRDefault="0052484C" w:rsidP="00EA20B4">
      <w:pPr>
        <w:ind w:firstLine="720"/>
        <w:jc w:val="both"/>
        <w:rPr>
          <w:sz w:val="28"/>
          <w:szCs w:val="28"/>
        </w:rPr>
      </w:pPr>
    </w:p>
    <w:p w:rsidR="0052484C" w:rsidRDefault="0052484C" w:rsidP="00EA20B4">
      <w:pPr>
        <w:pStyle w:val="ListParagraph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13. I</w:t>
      </w:r>
      <w:r w:rsidRPr="00D93F77">
        <w:rPr>
          <w:sz w:val="28"/>
          <w:szCs w:val="28"/>
        </w:rPr>
        <w:t>zteikt 3</w:t>
      </w:r>
      <w:r>
        <w:rPr>
          <w:sz w:val="28"/>
          <w:szCs w:val="28"/>
        </w:rPr>
        <w:t>5.8.apakšpunktu šādā redakcijā:</w:t>
      </w:r>
    </w:p>
    <w:p w:rsidR="0052484C" w:rsidRPr="00D93F77" w:rsidRDefault="0052484C" w:rsidP="00EA20B4">
      <w:pPr>
        <w:pStyle w:val="ListParagraph"/>
        <w:ind w:left="0" w:firstLine="700"/>
        <w:jc w:val="both"/>
        <w:rPr>
          <w:sz w:val="28"/>
          <w:szCs w:val="28"/>
        </w:rPr>
      </w:pPr>
    </w:p>
    <w:p w:rsidR="0052484C" w:rsidRDefault="0052484C" w:rsidP="00EA20B4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Pr="002C1196">
        <w:rPr>
          <w:sz w:val="28"/>
          <w:szCs w:val="28"/>
        </w:rPr>
        <w:t>35.8.</w:t>
      </w:r>
      <w:r>
        <w:rPr>
          <w:sz w:val="28"/>
          <w:szCs w:val="28"/>
        </w:rPr>
        <w:t> </w:t>
      </w:r>
      <w:r w:rsidRPr="002C1196">
        <w:rPr>
          <w:sz w:val="28"/>
          <w:szCs w:val="28"/>
        </w:rPr>
        <w:t>šo noteikumu 1., 2., 3., 13., 14., 19., 20., 22., 30., 34., 35., 47., 49., 59., 64., 70., 73., 76., 77.</w:t>
      </w:r>
      <w:r>
        <w:rPr>
          <w:sz w:val="28"/>
          <w:szCs w:val="28"/>
        </w:rPr>
        <w:t>, 84., 93. un 95.</w:t>
      </w:r>
      <w:r w:rsidRPr="00974575">
        <w:rPr>
          <w:sz w:val="28"/>
          <w:szCs w:val="28"/>
        </w:rPr>
        <w:t>pielikum</w:t>
      </w:r>
      <w:r>
        <w:rPr>
          <w:sz w:val="28"/>
          <w:szCs w:val="28"/>
        </w:rPr>
        <w:t>ā</w:t>
      </w:r>
      <w:r w:rsidRPr="002C1196">
        <w:rPr>
          <w:sz w:val="28"/>
          <w:szCs w:val="28"/>
        </w:rPr>
        <w:t xml:space="preserve"> </w:t>
      </w:r>
      <w:r>
        <w:rPr>
          <w:sz w:val="28"/>
          <w:szCs w:val="28"/>
        </w:rPr>
        <w:t>minētajās veidlapās,</w:t>
      </w:r>
      <w:r w:rsidRPr="002C1196">
        <w:rPr>
          <w:sz w:val="28"/>
          <w:szCs w:val="28"/>
        </w:rPr>
        <w:t xml:space="preserve"> glabā 75</w:t>
      </w:r>
      <w:r>
        <w:rPr>
          <w:sz w:val="28"/>
          <w:szCs w:val="28"/>
        </w:rPr>
        <w:t> </w:t>
      </w:r>
      <w:r w:rsidRPr="002C1196">
        <w:rPr>
          <w:sz w:val="28"/>
          <w:szCs w:val="28"/>
        </w:rPr>
        <w:t>gadus pēc</w:t>
      </w:r>
      <w:r>
        <w:rPr>
          <w:sz w:val="28"/>
          <w:szCs w:val="28"/>
        </w:rPr>
        <w:t xml:space="preserve"> pēdējā ieraksta;".</w:t>
      </w:r>
    </w:p>
    <w:p w:rsidR="0052484C" w:rsidRDefault="0052484C" w:rsidP="00EA20B4">
      <w:pPr>
        <w:ind w:firstLine="700"/>
        <w:jc w:val="both"/>
        <w:rPr>
          <w:sz w:val="28"/>
          <w:szCs w:val="28"/>
        </w:rPr>
      </w:pPr>
    </w:p>
    <w:p w:rsidR="0052484C" w:rsidRDefault="0052484C" w:rsidP="00EA20B4">
      <w:pPr>
        <w:pStyle w:val="ListParagraph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14. Papildināt noteikumus ar 38.punktu šādā redakcijā:</w:t>
      </w:r>
    </w:p>
    <w:p w:rsidR="0052484C" w:rsidRDefault="0052484C" w:rsidP="00EA20B4">
      <w:pPr>
        <w:pStyle w:val="ListParagraph"/>
        <w:ind w:left="0" w:firstLine="700"/>
        <w:jc w:val="both"/>
        <w:rPr>
          <w:sz w:val="28"/>
          <w:szCs w:val="28"/>
        </w:rPr>
      </w:pPr>
    </w:p>
    <w:p w:rsidR="0052484C" w:rsidRPr="000E4D02" w:rsidRDefault="0052484C" w:rsidP="00EA20B4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"38. Šo noteikumu 5., 10., 19., 21., 24., 26., 29., 40., 41., 51. un 61.pielikumā minētās uzskaites veidlapas, kas iegādātas līdz 2011.gada 31.decembrim, var izmantot ne ilgāk kā līdz 2012.gada 31.decembrim."</w:t>
      </w:r>
    </w:p>
    <w:p w:rsidR="0052484C" w:rsidRPr="00D93F77" w:rsidRDefault="0052484C" w:rsidP="00EA20B4">
      <w:pPr>
        <w:ind w:firstLine="700"/>
        <w:jc w:val="both"/>
        <w:rPr>
          <w:sz w:val="28"/>
          <w:szCs w:val="28"/>
        </w:rPr>
      </w:pPr>
    </w:p>
    <w:p w:rsidR="0052484C" w:rsidRPr="00D93F77" w:rsidRDefault="0052484C" w:rsidP="00EA20B4">
      <w:pPr>
        <w:pStyle w:val="ListParagraph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15. </w:t>
      </w:r>
      <w:r w:rsidRPr="00D93F77">
        <w:rPr>
          <w:sz w:val="28"/>
          <w:szCs w:val="28"/>
        </w:rPr>
        <w:t>Izteikt 5.pielikumu šādā redakcijā:</w:t>
      </w:r>
    </w:p>
    <w:p w:rsidR="0052484C" w:rsidRDefault="0052484C" w:rsidP="00EA20B4">
      <w:pPr>
        <w:ind w:firstLine="700"/>
        <w:jc w:val="both"/>
        <w:rPr>
          <w:sz w:val="28"/>
          <w:szCs w:val="28"/>
        </w:rPr>
        <w:sectPr w:rsidR="0052484C" w:rsidSect="003B3E48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18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:rsidR="0052484C" w:rsidRPr="00F235A0" w:rsidRDefault="0052484C" w:rsidP="00EA20B4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"</w:t>
      </w:r>
      <w:r w:rsidRPr="00F235A0">
        <w:rPr>
          <w:sz w:val="28"/>
          <w:szCs w:val="28"/>
        </w:rPr>
        <w:t>5.pielikums</w:t>
      </w:r>
    </w:p>
    <w:p w:rsidR="0052484C" w:rsidRPr="00F235A0" w:rsidRDefault="0052484C" w:rsidP="00EA20B4">
      <w:pPr>
        <w:ind w:firstLine="720"/>
        <w:jc w:val="right"/>
        <w:rPr>
          <w:sz w:val="28"/>
          <w:szCs w:val="28"/>
        </w:rPr>
      </w:pPr>
      <w:r w:rsidRPr="00F235A0">
        <w:rPr>
          <w:sz w:val="28"/>
          <w:szCs w:val="28"/>
        </w:rPr>
        <w:t>Ministru kabineta</w:t>
      </w:r>
    </w:p>
    <w:p w:rsidR="0052484C" w:rsidRPr="00F235A0" w:rsidRDefault="0052484C" w:rsidP="00EA20B4">
      <w:pPr>
        <w:ind w:left="5040"/>
        <w:jc w:val="right"/>
        <w:rPr>
          <w:sz w:val="28"/>
          <w:szCs w:val="28"/>
        </w:rPr>
      </w:pPr>
      <w:r>
        <w:rPr>
          <w:sz w:val="28"/>
          <w:szCs w:val="28"/>
        </w:rPr>
        <w:t>2006.</w:t>
      </w:r>
      <w:r w:rsidRPr="00F235A0">
        <w:rPr>
          <w:sz w:val="28"/>
          <w:szCs w:val="28"/>
        </w:rPr>
        <w:t>gada</w:t>
      </w:r>
      <w:r>
        <w:rPr>
          <w:sz w:val="28"/>
          <w:szCs w:val="28"/>
        </w:rPr>
        <w:t xml:space="preserve"> 4.aprīļa</w:t>
      </w:r>
    </w:p>
    <w:p w:rsidR="0052484C" w:rsidRDefault="0052484C" w:rsidP="00EA20B4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noteikumiem Nr.265</w:t>
      </w:r>
    </w:p>
    <w:p w:rsidR="0052484C" w:rsidRPr="00F235A0" w:rsidRDefault="0052484C" w:rsidP="00EA20B4">
      <w:pPr>
        <w:ind w:firstLine="720"/>
        <w:jc w:val="right"/>
        <w:rPr>
          <w:sz w:val="28"/>
          <w:szCs w:val="28"/>
        </w:rPr>
      </w:pPr>
    </w:p>
    <w:tbl>
      <w:tblPr>
        <w:tblW w:w="14062" w:type="dxa"/>
        <w:jc w:val="center"/>
        <w:tblInd w:w="4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2"/>
        <w:gridCol w:w="1108"/>
        <w:gridCol w:w="662"/>
        <w:gridCol w:w="1032"/>
        <w:gridCol w:w="968"/>
        <w:gridCol w:w="64"/>
        <w:gridCol w:w="1246"/>
        <w:gridCol w:w="990"/>
        <w:gridCol w:w="270"/>
        <w:gridCol w:w="1296"/>
        <w:gridCol w:w="534"/>
        <w:gridCol w:w="510"/>
        <w:gridCol w:w="1440"/>
        <w:gridCol w:w="1080"/>
        <w:gridCol w:w="1080"/>
        <w:gridCol w:w="900"/>
        <w:gridCol w:w="820"/>
        <w:gridCol w:w="30"/>
        <w:gridCol w:w="10"/>
      </w:tblGrid>
      <w:tr w:rsidR="0052484C" w:rsidRPr="00FB4499" w:rsidTr="00331ECA">
        <w:trPr>
          <w:cantSplit/>
          <w:jc w:val="center"/>
        </w:trPr>
        <w:tc>
          <w:tcPr>
            <w:tcW w:w="14062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52484C" w:rsidRPr="00F235A0" w:rsidRDefault="0052484C" w:rsidP="00EA20B4">
            <w:pPr>
              <w:pStyle w:val="Header"/>
              <w:rPr>
                <w:bCs/>
                <w:sz w:val="24"/>
                <w:szCs w:val="24"/>
              </w:rPr>
            </w:pPr>
            <w:r w:rsidRPr="00F235A0">
              <w:rPr>
                <w:bCs/>
                <w:sz w:val="24"/>
                <w:szCs w:val="24"/>
              </w:rPr>
              <w:t>Ārstniecības iestādes nosaukums</w:t>
            </w:r>
          </w:p>
        </w:tc>
      </w:tr>
      <w:tr w:rsidR="0052484C" w:rsidRPr="00FB4499" w:rsidTr="00331ECA">
        <w:trPr>
          <w:cantSplit/>
          <w:jc w:val="center"/>
        </w:trPr>
        <w:tc>
          <w:tcPr>
            <w:tcW w:w="14062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52484C" w:rsidRPr="00F235A0" w:rsidRDefault="0052484C" w:rsidP="00EA20B4">
            <w:pPr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Kods</w:t>
            </w:r>
            <w:r w:rsidRPr="00F235A0">
              <w:rPr>
                <w:b/>
                <w:sz w:val="24"/>
                <w:szCs w:val="24"/>
              </w:rPr>
              <w:t xml:space="preserve"> </w:t>
            </w:r>
            <w:r w:rsidRPr="00F235A0"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5A0">
              <w:rPr>
                <w:b/>
                <w:sz w:val="24"/>
                <w:szCs w:val="24"/>
              </w:rPr>
              <w:instrText xml:space="preserve"> FORMCHECKBOX </w:instrText>
            </w:r>
            <w:r w:rsidRPr="00F235A0">
              <w:rPr>
                <w:b/>
                <w:sz w:val="24"/>
                <w:szCs w:val="24"/>
              </w:rPr>
            </w:r>
            <w:r w:rsidRPr="00F235A0">
              <w:rPr>
                <w:b/>
                <w:sz w:val="24"/>
                <w:szCs w:val="24"/>
              </w:rPr>
              <w:fldChar w:fldCharType="end"/>
            </w:r>
            <w:r w:rsidRPr="00F235A0">
              <w:rPr>
                <w:b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5A0">
              <w:rPr>
                <w:b/>
                <w:sz w:val="24"/>
                <w:szCs w:val="24"/>
              </w:rPr>
              <w:instrText xml:space="preserve"> FORMCHECKBOX </w:instrText>
            </w:r>
            <w:r w:rsidRPr="00F235A0">
              <w:rPr>
                <w:b/>
                <w:sz w:val="24"/>
                <w:szCs w:val="24"/>
              </w:rPr>
            </w:r>
            <w:r w:rsidRPr="00F235A0">
              <w:rPr>
                <w:b/>
                <w:sz w:val="24"/>
                <w:szCs w:val="24"/>
              </w:rPr>
              <w:fldChar w:fldCharType="end"/>
            </w:r>
            <w:r w:rsidRPr="00F235A0">
              <w:rPr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5A0">
              <w:rPr>
                <w:b/>
                <w:sz w:val="24"/>
                <w:szCs w:val="24"/>
              </w:rPr>
              <w:instrText xml:space="preserve"> FORMCHECKBOX </w:instrText>
            </w:r>
            <w:r w:rsidRPr="00F235A0">
              <w:rPr>
                <w:b/>
                <w:sz w:val="24"/>
                <w:szCs w:val="24"/>
              </w:rPr>
            </w:r>
            <w:r w:rsidRPr="00F235A0">
              <w:rPr>
                <w:b/>
                <w:sz w:val="24"/>
                <w:szCs w:val="24"/>
              </w:rPr>
              <w:fldChar w:fldCharType="end"/>
            </w:r>
            <w:r w:rsidRPr="00F235A0">
              <w:rPr>
                <w:b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5A0">
              <w:rPr>
                <w:b/>
                <w:sz w:val="24"/>
                <w:szCs w:val="24"/>
              </w:rPr>
              <w:instrText xml:space="preserve"> FORMCHECKBOX </w:instrText>
            </w:r>
            <w:r w:rsidRPr="00F235A0">
              <w:rPr>
                <w:b/>
                <w:sz w:val="24"/>
                <w:szCs w:val="24"/>
              </w:rPr>
            </w:r>
            <w:r w:rsidRPr="00F235A0">
              <w:rPr>
                <w:b/>
                <w:sz w:val="24"/>
                <w:szCs w:val="24"/>
              </w:rPr>
              <w:fldChar w:fldCharType="end"/>
            </w:r>
            <w:r w:rsidRPr="00F235A0">
              <w:rPr>
                <w:b/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5A0">
              <w:rPr>
                <w:b/>
                <w:sz w:val="24"/>
                <w:szCs w:val="24"/>
              </w:rPr>
              <w:instrText xml:space="preserve"> FORMCHECKBOX </w:instrText>
            </w:r>
            <w:r w:rsidRPr="00F235A0">
              <w:rPr>
                <w:b/>
                <w:sz w:val="24"/>
                <w:szCs w:val="24"/>
              </w:rPr>
            </w:r>
            <w:r w:rsidRPr="00F235A0">
              <w:rPr>
                <w:b/>
                <w:sz w:val="24"/>
                <w:szCs w:val="24"/>
              </w:rPr>
              <w:fldChar w:fldCharType="end"/>
            </w:r>
            <w:r w:rsidRPr="00F235A0">
              <w:rPr>
                <w:b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5A0">
              <w:rPr>
                <w:b/>
                <w:sz w:val="24"/>
                <w:szCs w:val="24"/>
              </w:rPr>
              <w:instrText xml:space="preserve"> FORMCHECKBOX </w:instrText>
            </w:r>
            <w:r w:rsidRPr="00F235A0">
              <w:rPr>
                <w:b/>
                <w:sz w:val="24"/>
                <w:szCs w:val="24"/>
              </w:rPr>
            </w:r>
            <w:r w:rsidRPr="00F235A0">
              <w:rPr>
                <w:b/>
                <w:sz w:val="24"/>
                <w:szCs w:val="24"/>
              </w:rPr>
              <w:fldChar w:fldCharType="end"/>
            </w:r>
            <w:r w:rsidRPr="00F235A0">
              <w:rPr>
                <w:b/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5A0">
              <w:rPr>
                <w:b/>
                <w:sz w:val="24"/>
                <w:szCs w:val="24"/>
              </w:rPr>
              <w:instrText xml:space="preserve"> FORMCHECKBOX </w:instrText>
            </w:r>
            <w:r w:rsidRPr="00F235A0">
              <w:rPr>
                <w:b/>
                <w:sz w:val="24"/>
                <w:szCs w:val="24"/>
              </w:rPr>
            </w:r>
            <w:r w:rsidRPr="00F235A0">
              <w:rPr>
                <w:b/>
                <w:sz w:val="24"/>
                <w:szCs w:val="24"/>
              </w:rPr>
              <w:fldChar w:fldCharType="end"/>
            </w:r>
            <w:r w:rsidRPr="00F235A0">
              <w:rPr>
                <w:b/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5A0">
              <w:rPr>
                <w:b/>
                <w:sz w:val="24"/>
                <w:szCs w:val="24"/>
              </w:rPr>
              <w:instrText xml:space="preserve"> FORMCHECKBOX </w:instrText>
            </w:r>
            <w:r w:rsidRPr="00F235A0">
              <w:rPr>
                <w:b/>
                <w:sz w:val="24"/>
                <w:szCs w:val="24"/>
              </w:rPr>
            </w:r>
            <w:r w:rsidRPr="00F235A0">
              <w:rPr>
                <w:b/>
                <w:sz w:val="24"/>
                <w:szCs w:val="24"/>
              </w:rPr>
              <w:fldChar w:fldCharType="end"/>
            </w:r>
            <w:r w:rsidRPr="00F235A0">
              <w:rPr>
                <w:b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5A0">
              <w:rPr>
                <w:b/>
                <w:sz w:val="24"/>
                <w:szCs w:val="24"/>
              </w:rPr>
              <w:instrText xml:space="preserve"> FORMCHECKBOX </w:instrText>
            </w:r>
            <w:r w:rsidRPr="00F235A0">
              <w:rPr>
                <w:b/>
                <w:sz w:val="24"/>
                <w:szCs w:val="24"/>
              </w:rPr>
            </w:r>
            <w:r w:rsidRPr="00F235A0">
              <w:rPr>
                <w:b/>
                <w:sz w:val="24"/>
                <w:szCs w:val="24"/>
              </w:rPr>
              <w:fldChar w:fldCharType="end"/>
            </w:r>
          </w:p>
        </w:tc>
      </w:tr>
      <w:tr w:rsidR="0052484C" w:rsidRPr="00FB4499" w:rsidTr="00331ECA">
        <w:trPr>
          <w:cantSplit/>
          <w:jc w:val="center"/>
        </w:trPr>
        <w:tc>
          <w:tcPr>
            <w:tcW w:w="14062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52484C" w:rsidRPr="00993AAB" w:rsidRDefault="0052484C" w:rsidP="00EA20B4">
            <w:pPr>
              <w:jc w:val="center"/>
              <w:rPr>
                <w:b/>
                <w:bCs/>
                <w:sz w:val="28"/>
                <w:szCs w:val="28"/>
              </w:rPr>
            </w:pPr>
            <w:r w:rsidRPr="00993AAB">
              <w:rPr>
                <w:b/>
                <w:bCs/>
                <w:sz w:val="28"/>
                <w:szCs w:val="28"/>
              </w:rPr>
              <w:t xml:space="preserve">Stacionāra pacientu kustības un gultu fonda uzskaites lapa </w:t>
            </w:r>
          </w:p>
        </w:tc>
      </w:tr>
      <w:tr w:rsidR="0052484C" w:rsidRPr="00FB4499" w:rsidTr="00331ECA">
        <w:trPr>
          <w:cantSplit/>
          <w:jc w:val="center"/>
        </w:trPr>
        <w:tc>
          <w:tcPr>
            <w:tcW w:w="14062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52484C" w:rsidRPr="00993AAB" w:rsidRDefault="0052484C" w:rsidP="00EA20B4">
            <w:pPr>
              <w:jc w:val="center"/>
              <w:rPr>
                <w:sz w:val="28"/>
                <w:szCs w:val="28"/>
              </w:rPr>
            </w:pPr>
            <w:r w:rsidRPr="00993AAB">
              <w:rPr>
                <w:sz w:val="28"/>
                <w:szCs w:val="28"/>
              </w:rPr>
              <w:t>(veidlapa Nr.007/u)</w:t>
            </w:r>
          </w:p>
        </w:tc>
      </w:tr>
      <w:tr w:rsidR="0052484C" w:rsidRPr="00FB4499" w:rsidTr="00331ECA">
        <w:trPr>
          <w:cantSplit/>
          <w:jc w:val="center"/>
        </w:trPr>
        <w:tc>
          <w:tcPr>
            <w:tcW w:w="14062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  <w:r w:rsidRPr="00FB4499">
              <w:rPr>
                <w:sz w:val="22"/>
                <w:szCs w:val="22"/>
              </w:rPr>
              <w:t>_________________________________________________________</w:t>
            </w:r>
          </w:p>
          <w:p w:rsidR="0052484C" w:rsidRPr="00993AAB" w:rsidRDefault="0052484C" w:rsidP="00EA20B4">
            <w:pPr>
              <w:jc w:val="center"/>
            </w:pPr>
            <w:r w:rsidRPr="00993AAB">
              <w:t>(nodaļas nosaukums, attiecīgās ārstniecības nozares gultu profils)</w:t>
            </w:r>
          </w:p>
          <w:p w:rsidR="0052484C" w:rsidRPr="00993AAB" w:rsidRDefault="0052484C" w:rsidP="00EA20B4">
            <w:pPr>
              <w:jc w:val="center"/>
              <w:rPr>
                <w:b/>
                <w:sz w:val="24"/>
                <w:szCs w:val="24"/>
              </w:rPr>
            </w:pPr>
          </w:p>
          <w:p w:rsidR="0052484C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993AAB">
              <w:rPr>
                <w:b/>
                <w:sz w:val="24"/>
                <w:szCs w:val="24"/>
              </w:rPr>
              <w:t>I. Kopsavilkums</w:t>
            </w:r>
          </w:p>
          <w:p w:rsidR="0052484C" w:rsidRPr="00FB4499" w:rsidRDefault="0052484C" w:rsidP="00EA20B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2484C" w:rsidRPr="00FB4499" w:rsidTr="00424CA4">
        <w:trPr>
          <w:cantSplit/>
          <w:trHeight w:hRule="exact" w:val="373"/>
          <w:jc w:val="center"/>
        </w:trPr>
        <w:tc>
          <w:tcPr>
            <w:tcW w:w="11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Pro</w:t>
            </w:r>
            <w:r>
              <w:rPr>
                <w:sz w:val="24"/>
                <w:szCs w:val="24"/>
              </w:rPr>
              <w:softHyphen/>
            </w:r>
            <w:r w:rsidRPr="00993AAB">
              <w:rPr>
                <w:sz w:val="24"/>
                <w:szCs w:val="24"/>
              </w:rPr>
              <w:t>fila</w:t>
            </w:r>
          </w:p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kods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Faktiski atvērtās gultas</w:t>
            </w:r>
          </w:p>
        </w:tc>
        <w:tc>
          <w:tcPr>
            <w:tcW w:w="83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Pārskata perio</w:t>
            </w:r>
            <w:r>
              <w:rPr>
                <w:sz w:val="24"/>
                <w:szCs w:val="24"/>
              </w:rPr>
              <w:t xml:space="preserve">dā _________________  </w:t>
            </w:r>
            <w:r w:rsidRPr="00993AAB">
              <w:rPr>
                <w:sz w:val="24"/>
                <w:szCs w:val="24"/>
              </w:rPr>
              <w:t xml:space="preserve">    Datums (dd.mm.gggg</w:t>
            </w:r>
            <w:r>
              <w:rPr>
                <w:sz w:val="24"/>
                <w:szCs w:val="24"/>
              </w:rPr>
              <w:t>.</w:t>
            </w:r>
            <w:r w:rsidRPr="00993AAB">
              <w:rPr>
                <w:sz w:val="24"/>
                <w:szCs w:val="24"/>
              </w:rPr>
              <w:t xml:space="preserve">) </w:t>
            </w:r>
            <w:r w:rsidRPr="00A11A10">
              <w:rPr>
                <w:sz w:val="28"/>
                <w:szCs w:val="28"/>
              </w:rPr>
              <w:t>□□.□□.□□□□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Konkrētās</w:t>
            </w:r>
            <w:r w:rsidRPr="00993AAB">
              <w:rPr>
                <w:i/>
                <w:sz w:val="24"/>
                <w:szCs w:val="24"/>
              </w:rPr>
              <w:t xml:space="preserve"> </w:t>
            </w:r>
            <w:r w:rsidRPr="00993AAB">
              <w:rPr>
                <w:sz w:val="24"/>
                <w:szCs w:val="24"/>
              </w:rPr>
              <w:t>dienas sākumā</w:t>
            </w:r>
          </w:p>
        </w:tc>
      </w:tr>
      <w:tr w:rsidR="0052484C" w:rsidRPr="00FB4499" w:rsidTr="00424CA4">
        <w:trPr>
          <w:cantSplit/>
          <w:jc w:val="center"/>
        </w:trPr>
        <w:tc>
          <w:tcPr>
            <w:tcW w:w="11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993AAB">
              <w:rPr>
                <w:sz w:val="24"/>
                <w:szCs w:val="24"/>
              </w:rPr>
              <w:t>acientu skaits pagājušās diennakts sākumā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993AAB">
              <w:rPr>
                <w:sz w:val="24"/>
                <w:szCs w:val="24"/>
              </w:rPr>
              <w:t xml:space="preserve">estājušos pacientu skaits </w:t>
            </w:r>
            <w:r>
              <w:rPr>
                <w:sz w:val="24"/>
                <w:szCs w:val="24"/>
              </w:rPr>
              <w:br/>
            </w:r>
            <w:r w:rsidRPr="00993AAB">
              <w:rPr>
                <w:sz w:val="24"/>
                <w:szCs w:val="24"/>
              </w:rPr>
              <w:t>(bez pārvesta</w:t>
            </w:r>
            <w:r>
              <w:rPr>
                <w:sz w:val="24"/>
                <w:szCs w:val="24"/>
              </w:rPr>
              <w:softHyphen/>
            </w:r>
            <w:r w:rsidRPr="00993AAB">
              <w:rPr>
                <w:sz w:val="24"/>
                <w:szCs w:val="24"/>
              </w:rPr>
              <w:t>jiem stacionāra ietvaros)</w:t>
            </w:r>
          </w:p>
        </w:tc>
        <w:tc>
          <w:tcPr>
            <w:tcW w:w="25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993AAB">
              <w:rPr>
                <w:sz w:val="24"/>
                <w:szCs w:val="24"/>
              </w:rPr>
              <w:t>tacionāra ietvaros pārvesto pacientu skaits</w:t>
            </w:r>
          </w:p>
        </w:tc>
        <w:tc>
          <w:tcPr>
            <w:tcW w:w="24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993AAB">
              <w:rPr>
                <w:sz w:val="24"/>
                <w:szCs w:val="24"/>
              </w:rPr>
              <w:t>zrakstītie pacienti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993AAB">
              <w:rPr>
                <w:sz w:val="24"/>
                <w:szCs w:val="24"/>
              </w:rPr>
              <w:t>iruši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993AAB">
              <w:rPr>
                <w:sz w:val="24"/>
                <w:szCs w:val="24"/>
              </w:rPr>
              <w:t>acientu skaits</w:t>
            </w:r>
          </w:p>
        </w:tc>
        <w:tc>
          <w:tcPr>
            <w:tcW w:w="17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993AAB">
              <w:rPr>
                <w:sz w:val="24"/>
                <w:szCs w:val="24"/>
              </w:rPr>
              <w:t>rīvās vietas</w:t>
            </w:r>
          </w:p>
        </w:tc>
      </w:tr>
      <w:tr w:rsidR="0052484C" w:rsidRPr="00FB4499" w:rsidTr="00424CA4">
        <w:trPr>
          <w:gridAfter w:val="1"/>
          <w:wAfter w:w="10" w:type="dxa"/>
          <w:cantSplit/>
          <w:jc w:val="center"/>
        </w:trPr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no citām nodaļām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uz citām nodaļām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pavisam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iCs/>
                <w:sz w:val="24"/>
                <w:szCs w:val="24"/>
              </w:rPr>
            </w:pPr>
            <w:r w:rsidRPr="00993AAB">
              <w:rPr>
                <w:iCs/>
                <w:sz w:val="24"/>
                <w:szCs w:val="24"/>
              </w:rPr>
              <w:t>no tiem</w:t>
            </w:r>
          </w:p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pārvesti uz citiem stacionāriem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vīriešu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sieviešu</w:t>
            </w:r>
          </w:p>
        </w:tc>
      </w:tr>
      <w:tr w:rsidR="0052484C" w:rsidRPr="00FB4499" w:rsidTr="00EA2E34">
        <w:trPr>
          <w:gridAfter w:val="1"/>
          <w:wAfter w:w="10" w:type="dxa"/>
          <w:cantSplit/>
          <w:trHeight w:hRule="exact" w:val="301"/>
          <w:jc w:val="center"/>
        </w:trPr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2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6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484C" w:rsidRPr="00993AAB" w:rsidRDefault="0052484C" w:rsidP="00EA2E34">
            <w:pPr>
              <w:jc w:val="center"/>
            </w:pPr>
            <w:r w:rsidRPr="00993AAB">
              <w:t>12</w:t>
            </w:r>
          </w:p>
        </w:tc>
      </w:tr>
      <w:tr w:rsidR="0052484C" w:rsidRPr="00FB4499" w:rsidTr="00331ECA">
        <w:trPr>
          <w:gridAfter w:val="1"/>
          <w:wAfter w:w="10" w:type="dxa"/>
          <w:cantSplit/>
          <w:jc w:val="center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993AAB" w:rsidRDefault="0052484C" w:rsidP="00EA20B4">
            <w:pPr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Pavisam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</w:tr>
      <w:tr w:rsidR="0052484C" w:rsidRPr="00FB4499" w:rsidTr="00331ECA">
        <w:trPr>
          <w:gridAfter w:val="1"/>
          <w:wAfter w:w="10" w:type="dxa"/>
          <w:cantSplit/>
          <w:jc w:val="center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993AAB" w:rsidRDefault="0052484C" w:rsidP="00993AAB">
            <w:pPr>
              <w:ind w:left="94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tajā skaitā pēc gultām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</w:tr>
      <w:tr w:rsidR="0052484C" w:rsidRPr="00FB4499" w:rsidTr="00331ECA">
        <w:trPr>
          <w:gridAfter w:val="1"/>
          <w:wAfter w:w="10" w:type="dxa"/>
          <w:cantSplit/>
          <w:jc w:val="center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</w:tr>
      <w:tr w:rsidR="0052484C" w:rsidRPr="00FB4499" w:rsidTr="00331ECA">
        <w:trPr>
          <w:gridAfter w:val="1"/>
          <w:wAfter w:w="10" w:type="dxa"/>
          <w:cantSplit/>
          <w:jc w:val="center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</w:tr>
      <w:tr w:rsidR="0052484C" w:rsidRPr="00FB4499" w:rsidTr="00331ECA">
        <w:trPr>
          <w:gridAfter w:val="1"/>
          <w:wAfter w:w="10" w:type="dxa"/>
          <w:cantSplit/>
          <w:jc w:val="center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FB4499" w:rsidRDefault="0052484C" w:rsidP="00EA20B4">
            <w:pPr>
              <w:jc w:val="center"/>
              <w:rPr>
                <w:sz w:val="22"/>
                <w:szCs w:val="22"/>
              </w:rPr>
            </w:pPr>
          </w:p>
        </w:tc>
      </w:tr>
      <w:tr w:rsidR="0052484C" w:rsidRPr="00993AAB" w:rsidTr="00331E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2" w:type="dxa"/>
          <w:wAfter w:w="40" w:type="dxa"/>
          <w:cantSplit/>
          <w:jc w:val="center"/>
        </w:trPr>
        <w:tc>
          <w:tcPr>
            <w:tcW w:w="14000" w:type="dxa"/>
            <w:gridSpan w:val="16"/>
            <w:tcBorders>
              <w:top w:val="nil"/>
              <w:left w:val="nil"/>
              <w:right w:val="nil"/>
            </w:tcBorders>
          </w:tcPr>
          <w:p w:rsidR="0052484C" w:rsidRPr="00993AAB" w:rsidRDefault="0052484C" w:rsidP="00EA20B4">
            <w:pPr>
              <w:jc w:val="center"/>
              <w:rPr>
                <w:b/>
                <w:sz w:val="24"/>
                <w:szCs w:val="24"/>
                <w:highlight w:val="red"/>
              </w:rPr>
            </w:pPr>
          </w:p>
          <w:p w:rsidR="0052484C" w:rsidRPr="00993AAB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993AAB">
              <w:rPr>
                <w:b/>
                <w:sz w:val="24"/>
                <w:szCs w:val="24"/>
              </w:rPr>
              <w:t xml:space="preserve">II. Pacientu saraksts </w:t>
            </w:r>
          </w:p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993AAB" w:rsidTr="00424C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2" w:type="dxa"/>
          <w:wAfter w:w="40" w:type="dxa"/>
          <w:cantSplit/>
          <w:jc w:val="center"/>
        </w:trPr>
        <w:tc>
          <w:tcPr>
            <w:tcW w:w="1770" w:type="dxa"/>
            <w:gridSpan w:val="2"/>
            <w:vMerge w:val="restart"/>
            <w:tcBorders>
              <w:top w:val="nil"/>
            </w:tcBorders>
            <w:vAlign w:val="center"/>
          </w:tcPr>
          <w:p w:rsidR="0052484C" w:rsidRPr="00993AAB" w:rsidRDefault="0052484C" w:rsidP="00993AAB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Uzņemto pacientu vārds, uzvārds</w:t>
            </w:r>
          </w:p>
        </w:tc>
        <w:tc>
          <w:tcPr>
            <w:tcW w:w="2000" w:type="dxa"/>
            <w:gridSpan w:val="2"/>
            <w:vMerge w:val="restart"/>
            <w:tcBorders>
              <w:top w:val="nil"/>
            </w:tcBorders>
            <w:vAlign w:val="center"/>
          </w:tcPr>
          <w:p w:rsidR="0052484C" w:rsidRPr="00993AAB" w:rsidRDefault="0052484C" w:rsidP="00993AAB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No citām nodaļām pārvesto pacientu vārds, uzvārds</w:t>
            </w:r>
          </w:p>
        </w:tc>
        <w:tc>
          <w:tcPr>
            <w:tcW w:w="2300" w:type="dxa"/>
            <w:gridSpan w:val="3"/>
            <w:vMerge w:val="restart"/>
            <w:vAlign w:val="center"/>
          </w:tcPr>
          <w:p w:rsidR="0052484C" w:rsidRPr="00993AAB" w:rsidRDefault="0052484C" w:rsidP="00993AAB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Izrakstīto pacientu vārds, uzvārds</w:t>
            </w:r>
          </w:p>
        </w:tc>
        <w:tc>
          <w:tcPr>
            <w:tcW w:w="4050" w:type="dxa"/>
            <w:gridSpan w:val="5"/>
            <w:tcBorders>
              <w:top w:val="nil"/>
            </w:tcBorders>
            <w:vAlign w:val="center"/>
          </w:tcPr>
          <w:p w:rsidR="0052484C" w:rsidRPr="00993AAB" w:rsidRDefault="0052484C" w:rsidP="00993AAB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Pārvesto pacientu vārds, uzvārds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52484C" w:rsidRPr="00993AAB" w:rsidRDefault="0052484C" w:rsidP="00993AAB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Mirušo pacientu vārds, uzvārds</w:t>
            </w:r>
          </w:p>
        </w:tc>
        <w:tc>
          <w:tcPr>
            <w:tcW w:w="1720" w:type="dxa"/>
            <w:gridSpan w:val="2"/>
            <w:vMerge w:val="restart"/>
            <w:vAlign w:val="center"/>
          </w:tcPr>
          <w:p w:rsidR="0052484C" w:rsidRPr="00993AAB" w:rsidRDefault="0052484C" w:rsidP="00993AAB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Uz laiku atlaisto pacientu vārds, uzvārds</w:t>
            </w:r>
          </w:p>
        </w:tc>
      </w:tr>
      <w:tr w:rsidR="0052484C" w:rsidRPr="00993AAB" w:rsidTr="00424C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2" w:type="dxa"/>
          <w:wAfter w:w="40" w:type="dxa"/>
          <w:jc w:val="center"/>
        </w:trPr>
        <w:tc>
          <w:tcPr>
            <w:tcW w:w="1770" w:type="dxa"/>
            <w:gridSpan w:val="2"/>
            <w:vMerge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Merge/>
            <w:tcBorders>
              <w:bottom w:val="nil"/>
            </w:tcBorders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vMerge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tcBorders>
              <w:top w:val="nil"/>
            </w:tcBorders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uz tā paša stacionāra citām nodaļām</w:t>
            </w:r>
          </w:p>
        </w:tc>
        <w:tc>
          <w:tcPr>
            <w:tcW w:w="1950" w:type="dxa"/>
            <w:gridSpan w:val="2"/>
            <w:tcBorders>
              <w:top w:val="nil"/>
            </w:tcBorders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  <w:r w:rsidRPr="00993AAB">
              <w:rPr>
                <w:sz w:val="24"/>
                <w:szCs w:val="24"/>
              </w:rPr>
              <w:t>uz citiem stacionāriem</w:t>
            </w:r>
          </w:p>
        </w:tc>
        <w:tc>
          <w:tcPr>
            <w:tcW w:w="2160" w:type="dxa"/>
            <w:gridSpan w:val="2"/>
            <w:vMerge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Merge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EA2E34" w:rsidTr="00331E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2" w:type="dxa"/>
          <w:wAfter w:w="40" w:type="dxa"/>
          <w:trHeight w:hRule="exact" w:val="320"/>
          <w:jc w:val="center"/>
        </w:trPr>
        <w:tc>
          <w:tcPr>
            <w:tcW w:w="1770" w:type="dxa"/>
            <w:gridSpan w:val="2"/>
            <w:vAlign w:val="center"/>
          </w:tcPr>
          <w:p w:rsidR="0052484C" w:rsidRPr="00EA2E34" w:rsidRDefault="0052484C" w:rsidP="00EA20B4">
            <w:pPr>
              <w:jc w:val="center"/>
            </w:pPr>
            <w:r w:rsidRPr="00EA2E34">
              <w:t>1</w:t>
            </w:r>
          </w:p>
        </w:tc>
        <w:tc>
          <w:tcPr>
            <w:tcW w:w="2000" w:type="dxa"/>
            <w:gridSpan w:val="2"/>
            <w:vAlign w:val="center"/>
          </w:tcPr>
          <w:p w:rsidR="0052484C" w:rsidRPr="00EA2E34" w:rsidRDefault="0052484C" w:rsidP="00EA20B4">
            <w:pPr>
              <w:jc w:val="center"/>
            </w:pPr>
            <w:r w:rsidRPr="00EA2E34">
              <w:t>2</w:t>
            </w:r>
          </w:p>
        </w:tc>
        <w:tc>
          <w:tcPr>
            <w:tcW w:w="2300" w:type="dxa"/>
            <w:gridSpan w:val="3"/>
            <w:vAlign w:val="center"/>
          </w:tcPr>
          <w:p w:rsidR="0052484C" w:rsidRPr="00EA2E34" w:rsidRDefault="0052484C" w:rsidP="00EA20B4">
            <w:pPr>
              <w:jc w:val="center"/>
            </w:pPr>
            <w:r w:rsidRPr="00EA2E34">
              <w:t>3</w:t>
            </w:r>
          </w:p>
        </w:tc>
        <w:tc>
          <w:tcPr>
            <w:tcW w:w="2100" w:type="dxa"/>
            <w:gridSpan w:val="3"/>
            <w:vAlign w:val="center"/>
          </w:tcPr>
          <w:p w:rsidR="0052484C" w:rsidRPr="00EA2E34" w:rsidRDefault="0052484C" w:rsidP="00EA20B4">
            <w:pPr>
              <w:jc w:val="center"/>
            </w:pPr>
            <w:r w:rsidRPr="00EA2E34">
              <w:t>4</w:t>
            </w:r>
          </w:p>
        </w:tc>
        <w:tc>
          <w:tcPr>
            <w:tcW w:w="1950" w:type="dxa"/>
            <w:gridSpan w:val="2"/>
            <w:vAlign w:val="center"/>
          </w:tcPr>
          <w:p w:rsidR="0052484C" w:rsidRPr="00EA2E34" w:rsidRDefault="0052484C" w:rsidP="00EA20B4">
            <w:pPr>
              <w:jc w:val="center"/>
            </w:pPr>
            <w:r w:rsidRPr="00EA2E34">
              <w:t>5</w:t>
            </w:r>
          </w:p>
        </w:tc>
        <w:tc>
          <w:tcPr>
            <w:tcW w:w="2160" w:type="dxa"/>
            <w:gridSpan w:val="2"/>
            <w:vAlign w:val="center"/>
          </w:tcPr>
          <w:p w:rsidR="0052484C" w:rsidRPr="00EA2E34" w:rsidRDefault="0052484C" w:rsidP="00EA20B4">
            <w:pPr>
              <w:jc w:val="center"/>
            </w:pPr>
            <w:r w:rsidRPr="00EA2E34">
              <w:t>6</w:t>
            </w:r>
          </w:p>
        </w:tc>
        <w:tc>
          <w:tcPr>
            <w:tcW w:w="1720" w:type="dxa"/>
            <w:gridSpan w:val="2"/>
            <w:vAlign w:val="center"/>
          </w:tcPr>
          <w:p w:rsidR="0052484C" w:rsidRPr="00EA2E34" w:rsidRDefault="0052484C" w:rsidP="00EA20B4">
            <w:pPr>
              <w:jc w:val="center"/>
            </w:pPr>
            <w:r w:rsidRPr="00EA2E34">
              <w:t>7</w:t>
            </w:r>
          </w:p>
        </w:tc>
      </w:tr>
      <w:tr w:rsidR="0052484C" w:rsidRPr="00993AAB" w:rsidTr="00331E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2" w:type="dxa"/>
          <w:wAfter w:w="40" w:type="dxa"/>
          <w:trHeight w:hRule="exact" w:val="320"/>
          <w:jc w:val="center"/>
        </w:trPr>
        <w:tc>
          <w:tcPr>
            <w:tcW w:w="177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00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3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95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72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</w:tr>
      <w:tr w:rsidR="0052484C" w:rsidRPr="00993AAB" w:rsidTr="00331E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2" w:type="dxa"/>
          <w:wAfter w:w="40" w:type="dxa"/>
          <w:trHeight w:hRule="exact" w:val="320"/>
          <w:jc w:val="center"/>
        </w:trPr>
        <w:tc>
          <w:tcPr>
            <w:tcW w:w="177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00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3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95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72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</w:tr>
      <w:tr w:rsidR="0052484C" w:rsidRPr="00993AAB" w:rsidTr="00331E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2" w:type="dxa"/>
          <w:wAfter w:w="40" w:type="dxa"/>
          <w:trHeight w:hRule="exact" w:val="320"/>
          <w:jc w:val="center"/>
        </w:trPr>
        <w:tc>
          <w:tcPr>
            <w:tcW w:w="177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00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3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95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72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</w:tr>
      <w:tr w:rsidR="0052484C" w:rsidRPr="00993AAB" w:rsidTr="00331E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2" w:type="dxa"/>
          <w:wAfter w:w="40" w:type="dxa"/>
          <w:trHeight w:hRule="exact" w:val="320"/>
          <w:jc w:val="center"/>
        </w:trPr>
        <w:tc>
          <w:tcPr>
            <w:tcW w:w="177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00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3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95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72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</w:tr>
      <w:tr w:rsidR="0052484C" w:rsidRPr="00993AAB" w:rsidTr="00331E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2" w:type="dxa"/>
          <w:wAfter w:w="40" w:type="dxa"/>
          <w:trHeight w:hRule="exact" w:val="320"/>
          <w:jc w:val="center"/>
        </w:trPr>
        <w:tc>
          <w:tcPr>
            <w:tcW w:w="177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00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3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00" w:type="dxa"/>
            <w:gridSpan w:val="3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95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720" w:type="dxa"/>
            <w:gridSpan w:val="2"/>
            <w:vAlign w:val="center"/>
          </w:tcPr>
          <w:p w:rsidR="0052484C" w:rsidRPr="00993AAB" w:rsidRDefault="0052484C" w:rsidP="00EA20B4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</w:tr>
    </w:tbl>
    <w:p w:rsidR="0052484C" w:rsidRPr="00993AAB" w:rsidRDefault="0052484C" w:rsidP="00EA20B4">
      <w:pPr>
        <w:ind w:firstLine="720"/>
        <w:rPr>
          <w:sz w:val="24"/>
          <w:szCs w:val="24"/>
        </w:rPr>
      </w:pPr>
    </w:p>
    <w:p w:rsidR="0052484C" w:rsidRPr="00993AAB" w:rsidRDefault="0052484C" w:rsidP="00EA20B4">
      <w:pPr>
        <w:ind w:firstLine="720"/>
        <w:rPr>
          <w:sz w:val="24"/>
          <w:szCs w:val="24"/>
        </w:rPr>
      </w:pPr>
      <w:r w:rsidRPr="00993AAB">
        <w:rPr>
          <w:sz w:val="24"/>
          <w:szCs w:val="24"/>
        </w:rPr>
        <w:t>Datums (dd.mm.gggg</w:t>
      </w:r>
      <w:r>
        <w:rPr>
          <w:sz w:val="24"/>
          <w:szCs w:val="24"/>
        </w:rPr>
        <w:t>.</w:t>
      </w:r>
      <w:r w:rsidRPr="00993AAB">
        <w:rPr>
          <w:sz w:val="24"/>
          <w:szCs w:val="24"/>
        </w:rPr>
        <w:t xml:space="preserve">) </w:t>
      </w:r>
      <w:r w:rsidRPr="00A11A10">
        <w:rPr>
          <w:sz w:val="28"/>
          <w:szCs w:val="28"/>
        </w:rPr>
        <w:t>□□.□□.□□□□.</w:t>
      </w:r>
      <w:r w:rsidRPr="00993AAB">
        <w:rPr>
          <w:sz w:val="24"/>
          <w:szCs w:val="24"/>
        </w:rPr>
        <w:t xml:space="preserve">                                                                              </w:t>
      </w:r>
    </w:p>
    <w:p w:rsidR="0052484C" w:rsidRPr="00993AAB" w:rsidRDefault="0052484C" w:rsidP="00EA20B4">
      <w:pPr>
        <w:ind w:firstLine="720"/>
        <w:rPr>
          <w:sz w:val="24"/>
          <w:szCs w:val="24"/>
        </w:rPr>
      </w:pPr>
      <w:r w:rsidRPr="00993AAB">
        <w:rPr>
          <w:sz w:val="24"/>
          <w:szCs w:val="24"/>
        </w:rPr>
        <w:t>Medicīnas māsa _____________________________</w:t>
      </w:r>
      <w:r>
        <w:rPr>
          <w:sz w:val="24"/>
          <w:szCs w:val="24"/>
        </w:rPr>
        <w:t xml:space="preserve">            </w:t>
      </w:r>
      <w:r w:rsidRPr="00993AAB">
        <w:rPr>
          <w:sz w:val="24"/>
          <w:szCs w:val="24"/>
        </w:rPr>
        <w:t>_________</w:t>
      </w:r>
      <w:r>
        <w:rPr>
          <w:sz w:val="24"/>
          <w:szCs w:val="24"/>
        </w:rPr>
        <w:t>__________</w:t>
      </w:r>
    </w:p>
    <w:p w:rsidR="0052484C" w:rsidRDefault="0052484C" w:rsidP="00735653">
      <w:pPr>
        <w:ind w:left="3200" w:firstLine="60"/>
        <w:rPr>
          <w:sz w:val="22"/>
          <w:szCs w:val="22"/>
        </w:rPr>
      </w:pPr>
      <w:r w:rsidRPr="00EE7A81">
        <w:t xml:space="preserve">(vārds, uzvārds)                         </w:t>
      </w:r>
      <w:r>
        <w:t xml:space="preserve">         </w:t>
      </w:r>
      <w:r w:rsidRPr="00EE7A81">
        <w:t xml:space="preserve">                    (paraksts)</w:t>
      </w:r>
      <w:r w:rsidRPr="00EE7A81">
        <w:rPr>
          <w:sz w:val="24"/>
          <w:szCs w:val="24"/>
        </w:rPr>
        <w:t>"</w:t>
      </w:r>
      <w:r>
        <w:rPr>
          <w:sz w:val="24"/>
          <w:szCs w:val="24"/>
        </w:rPr>
        <w:t>.</w:t>
      </w:r>
    </w:p>
    <w:p w:rsidR="0052484C" w:rsidRDefault="0052484C" w:rsidP="00EA20B4">
      <w:pPr>
        <w:ind w:left="8640" w:firstLine="720"/>
        <w:rPr>
          <w:sz w:val="22"/>
          <w:szCs w:val="22"/>
        </w:rPr>
      </w:pPr>
    </w:p>
    <w:p w:rsidR="0052484C" w:rsidRPr="00BF4F01" w:rsidRDefault="0052484C" w:rsidP="00EA20B4">
      <w:pPr>
        <w:jc w:val="both"/>
        <w:rPr>
          <w:sz w:val="28"/>
          <w:szCs w:val="28"/>
        </w:rPr>
      </w:pPr>
    </w:p>
    <w:p w:rsidR="0052484C" w:rsidRPr="000C547E" w:rsidRDefault="0052484C" w:rsidP="00EA20B4">
      <w:pPr>
        <w:pStyle w:val="ListParagraph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  <w:t>16. Izteikt 10.pielikumu šādā redakcijā:</w:t>
      </w:r>
    </w:p>
    <w:p w:rsidR="0052484C" w:rsidRPr="00436E17" w:rsidRDefault="0052484C" w:rsidP="00B931D2">
      <w:pPr>
        <w:pStyle w:val="ListParagraph"/>
        <w:ind w:left="525" w:right="378"/>
        <w:jc w:val="right"/>
        <w:rPr>
          <w:sz w:val="28"/>
          <w:szCs w:val="28"/>
        </w:rPr>
      </w:pPr>
      <w:r>
        <w:rPr>
          <w:sz w:val="28"/>
          <w:szCs w:val="28"/>
        </w:rPr>
        <w:t>"</w:t>
      </w:r>
      <w:r w:rsidRPr="00436E17">
        <w:rPr>
          <w:sz w:val="28"/>
          <w:szCs w:val="28"/>
        </w:rPr>
        <w:t>10.pielikums</w:t>
      </w:r>
    </w:p>
    <w:p w:rsidR="0052484C" w:rsidRPr="00436E17" w:rsidRDefault="0052484C" w:rsidP="00B931D2">
      <w:pPr>
        <w:pStyle w:val="ListParagraph"/>
        <w:ind w:left="525" w:right="378"/>
        <w:jc w:val="right"/>
        <w:rPr>
          <w:sz w:val="28"/>
          <w:szCs w:val="28"/>
        </w:rPr>
      </w:pPr>
      <w:r w:rsidRPr="00436E17">
        <w:rPr>
          <w:sz w:val="28"/>
          <w:szCs w:val="28"/>
        </w:rPr>
        <w:t>Ministru kabineta</w:t>
      </w:r>
    </w:p>
    <w:p w:rsidR="0052484C" w:rsidRPr="00F235A0" w:rsidRDefault="0052484C" w:rsidP="00B931D2">
      <w:pPr>
        <w:ind w:left="5040" w:right="378"/>
        <w:jc w:val="right"/>
        <w:rPr>
          <w:sz w:val="28"/>
          <w:szCs w:val="28"/>
        </w:rPr>
      </w:pPr>
      <w:r>
        <w:rPr>
          <w:sz w:val="28"/>
          <w:szCs w:val="28"/>
        </w:rPr>
        <w:t>2006.</w:t>
      </w:r>
      <w:r w:rsidRPr="00F235A0">
        <w:rPr>
          <w:sz w:val="28"/>
          <w:szCs w:val="28"/>
        </w:rPr>
        <w:t>gada</w:t>
      </w:r>
      <w:r>
        <w:rPr>
          <w:sz w:val="28"/>
          <w:szCs w:val="28"/>
        </w:rPr>
        <w:t xml:space="preserve"> 4.aprīļa</w:t>
      </w:r>
    </w:p>
    <w:p w:rsidR="0052484C" w:rsidRPr="00F235A0" w:rsidRDefault="0052484C" w:rsidP="00B931D2">
      <w:pPr>
        <w:ind w:right="378" w:firstLine="720"/>
        <w:jc w:val="right"/>
        <w:rPr>
          <w:sz w:val="28"/>
          <w:szCs w:val="28"/>
        </w:rPr>
      </w:pPr>
      <w:r>
        <w:rPr>
          <w:sz w:val="28"/>
          <w:szCs w:val="28"/>
        </w:rPr>
        <w:t>noteikumiem Nr.265</w:t>
      </w:r>
    </w:p>
    <w:p w:rsidR="0052484C" w:rsidRPr="00436E17" w:rsidRDefault="0052484C" w:rsidP="00EA20B4">
      <w:pPr>
        <w:rPr>
          <w:sz w:val="24"/>
        </w:rPr>
      </w:pPr>
    </w:p>
    <w:tbl>
      <w:tblPr>
        <w:tblW w:w="1479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389"/>
        <w:gridCol w:w="1276"/>
        <w:gridCol w:w="1276"/>
        <w:gridCol w:w="1468"/>
        <w:gridCol w:w="1260"/>
        <w:gridCol w:w="1080"/>
        <w:gridCol w:w="1104"/>
        <w:gridCol w:w="1297"/>
        <w:gridCol w:w="1133"/>
        <w:gridCol w:w="1426"/>
        <w:gridCol w:w="2081"/>
      </w:tblGrid>
      <w:tr w:rsidR="0052484C" w:rsidTr="00EC2DCB">
        <w:trPr>
          <w:cantSplit/>
          <w:jc w:val="center"/>
        </w:trPr>
        <w:tc>
          <w:tcPr>
            <w:tcW w:w="1479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2484C" w:rsidRPr="00735653" w:rsidRDefault="0052484C" w:rsidP="00EA20B4">
            <w:pPr>
              <w:pStyle w:val="Heading2"/>
              <w:ind w:left="0"/>
              <w:rPr>
                <w:sz w:val="24"/>
              </w:rPr>
            </w:pPr>
            <w:r w:rsidRPr="00735653">
              <w:rPr>
                <w:sz w:val="24"/>
              </w:rPr>
              <w:t>Ārstniecības iestādes nosaukums _____________________________________________________________________</w:t>
            </w:r>
          </w:p>
        </w:tc>
      </w:tr>
      <w:tr w:rsidR="0052484C" w:rsidTr="00EC2DCB">
        <w:trPr>
          <w:cantSplit/>
          <w:jc w:val="center"/>
        </w:trPr>
        <w:tc>
          <w:tcPr>
            <w:tcW w:w="1479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2484C" w:rsidRPr="00735653" w:rsidRDefault="0052484C" w:rsidP="00EA20B4">
            <w:pPr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 xml:space="preserve">Kods </w:t>
            </w:r>
            <w:r w:rsidRPr="0073565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653">
              <w:rPr>
                <w:sz w:val="24"/>
                <w:szCs w:val="24"/>
              </w:rPr>
              <w:instrText xml:space="preserve"> FORMCHECKBOX </w:instrText>
            </w:r>
            <w:r w:rsidRPr="00735653">
              <w:rPr>
                <w:sz w:val="24"/>
                <w:szCs w:val="24"/>
              </w:rPr>
            </w:r>
            <w:r w:rsidRPr="00735653">
              <w:rPr>
                <w:sz w:val="24"/>
                <w:szCs w:val="24"/>
              </w:rPr>
              <w:fldChar w:fldCharType="end"/>
            </w:r>
            <w:r w:rsidRPr="00735653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653">
              <w:rPr>
                <w:sz w:val="24"/>
                <w:szCs w:val="24"/>
              </w:rPr>
              <w:instrText xml:space="preserve"> FORMCHECKBOX </w:instrText>
            </w:r>
            <w:r w:rsidRPr="00735653">
              <w:rPr>
                <w:sz w:val="24"/>
                <w:szCs w:val="24"/>
              </w:rPr>
            </w:r>
            <w:r w:rsidRPr="00735653">
              <w:rPr>
                <w:sz w:val="24"/>
                <w:szCs w:val="24"/>
              </w:rPr>
              <w:fldChar w:fldCharType="end"/>
            </w:r>
            <w:r w:rsidRPr="00735653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653">
              <w:rPr>
                <w:sz w:val="24"/>
                <w:szCs w:val="24"/>
              </w:rPr>
              <w:instrText xml:space="preserve"> FORMCHECKBOX </w:instrText>
            </w:r>
            <w:r w:rsidRPr="00735653">
              <w:rPr>
                <w:sz w:val="24"/>
                <w:szCs w:val="24"/>
              </w:rPr>
            </w:r>
            <w:r w:rsidRPr="00735653">
              <w:rPr>
                <w:sz w:val="24"/>
                <w:szCs w:val="24"/>
              </w:rPr>
              <w:fldChar w:fldCharType="end"/>
            </w:r>
            <w:r w:rsidRPr="00735653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653">
              <w:rPr>
                <w:sz w:val="24"/>
                <w:szCs w:val="24"/>
              </w:rPr>
              <w:instrText xml:space="preserve"> FORMCHECKBOX </w:instrText>
            </w:r>
            <w:r w:rsidRPr="00735653">
              <w:rPr>
                <w:sz w:val="24"/>
                <w:szCs w:val="24"/>
              </w:rPr>
            </w:r>
            <w:r w:rsidRPr="00735653">
              <w:rPr>
                <w:sz w:val="24"/>
                <w:szCs w:val="24"/>
              </w:rPr>
              <w:fldChar w:fldCharType="end"/>
            </w:r>
            <w:r w:rsidRPr="00735653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653">
              <w:rPr>
                <w:sz w:val="24"/>
                <w:szCs w:val="24"/>
              </w:rPr>
              <w:instrText xml:space="preserve"> FORMCHECKBOX </w:instrText>
            </w:r>
            <w:r w:rsidRPr="00735653">
              <w:rPr>
                <w:sz w:val="24"/>
                <w:szCs w:val="24"/>
              </w:rPr>
            </w:r>
            <w:r w:rsidRPr="00735653">
              <w:rPr>
                <w:sz w:val="24"/>
                <w:szCs w:val="24"/>
              </w:rPr>
              <w:fldChar w:fldCharType="end"/>
            </w:r>
            <w:r w:rsidRPr="00735653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653">
              <w:rPr>
                <w:sz w:val="24"/>
                <w:szCs w:val="24"/>
              </w:rPr>
              <w:instrText xml:space="preserve"> FORMCHECKBOX </w:instrText>
            </w:r>
            <w:r w:rsidRPr="00735653">
              <w:rPr>
                <w:sz w:val="24"/>
                <w:szCs w:val="24"/>
              </w:rPr>
            </w:r>
            <w:r w:rsidRPr="00735653">
              <w:rPr>
                <w:sz w:val="24"/>
                <w:szCs w:val="24"/>
              </w:rPr>
              <w:fldChar w:fldCharType="end"/>
            </w:r>
            <w:r w:rsidRPr="00735653">
              <w:rPr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653">
              <w:rPr>
                <w:sz w:val="24"/>
                <w:szCs w:val="24"/>
              </w:rPr>
              <w:instrText xml:space="preserve"> FORMCHECKBOX </w:instrText>
            </w:r>
            <w:r w:rsidRPr="00735653">
              <w:rPr>
                <w:sz w:val="24"/>
                <w:szCs w:val="24"/>
              </w:rPr>
            </w:r>
            <w:r w:rsidRPr="00735653">
              <w:rPr>
                <w:sz w:val="24"/>
                <w:szCs w:val="24"/>
              </w:rPr>
              <w:fldChar w:fldCharType="end"/>
            </w:r>
            <w:r w:rsidRPr="00735653">
              <w:rPr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653">
              <w:rPr>
                <w:sz w:val="24"/>
                <w:szCs w:val="24"/>
              </w:rPr>
              <w:instrText xml:space="preserve"> FORMCHECKBOX </w:instrText>
            </w:r>
            <w:r w:rsidRPr="00735653">
              <w:rPr>
                <w:sz w:val="24"/>
                <w:szCs w:val="24"/>
              </w:rPr>
            </w:r>
            <w:r w:rsidRPr="00735653">
              <w:rPr>
                <w:sz w:val="24"/>
                <w:szCs w:val="24"/>
              </w:rPr>
              <w:fldChar w:fldCharType="end"/>
            </w:r>
            <w:r w:rsidRPr="00735653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653">
              <w:rPr>
                <w:sz w:val="24"/>
                <w:szCs w:val="24"/>
              </w:rPr>
              <w:instrText xml:space="preserve"> FORMCHECKBOX </w:instrText>
            </w:r>
            <w:r w:rsidRPr="00735653">
              <w:rPr>
                <w:sz w:val="24"/>
                <w:szCs w:val="24"/>
              </w:rPr>
            </w:r>
            <w:r w:rsidRPr="00735653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rPr>
          <w:cantSplit/>
          <w:jc w:val="center"/>
        </w:trPr>
        <w:tc>
          <w:tcPr>
            <w:tcW w:w="1479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2484C" w:rsidRPr="00EA2E34" w:rsidRDefault="0052484C" w:rsidP="00EA20B4">
            <w:pPr>
              <w:jc w:val="center"/>
              <w:rPr>
                <w:sz w:val="28"/>
              </w:rPr>
            </w:pPr>
          </w:p>
          <w:p w:rsidR="0052484C" w:rsidRDefault="0052484C" w:rsidP="00EA20B4">
            <w:pPr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Pacientu kustības un gultu fonda uzskaites kopsavilkums stacionārā (nodaļā)</w:t>
            </w:r>
          </w:p>
        </w:tc>
      </w:tr>
      <w:tr w:rsidR="0052484C" w:rsidTr="00EC2DCB">
        <w:trPr>
          <w:cantSplit/>
          <w:jc w:val="center"/>
        </w:trPr>
        <w:tc>
          <w:tcPr>
            <w:tcW w:w="1479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2484C" w:rsidRPr="00735653" w:rsidRDefault="0052484C" w:rsidP="00EA20B4">
            <w:pPr>
              <w:jc w:val="center"/>
              <w:rPr>
                <w:bCs/>
                <w:sz w:val="28"/>
                <w:szCs w:val="28"/>
              </w:rPr>
            </w:pPr>
            <w:r w:rsidRPr="00735653">
              <w:rPr>
                <w:bCs/>
                <w:sz w:val="28"/>
                <w:szCs w:val="28"/>
              </w:rPr>
              <w:t>(veidlapa Nr.016/u)</w:t>
            </w:r>
          </w:p>
        </w:tc>
      </w:tr>
      <w:tr w:rsidR="0052484C" w:rsidTr="00EC2DCB">
        <w:trPr>
          <w:cantSplit/>
          <w:jc w:val="center"/>
        </w:trPr>
        <w:tc>
          <w:tcPr>
            <w:tcW w:w="1479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Default="0052484C" w:rsidP="00EA20B4">
            <w:pPr>
              <w:jc w:val="right"/>
              <w:rPr>
                <w:bCs/>
                <w:sz w:val="24"/>
              </w:rPr>
            </w:pPr>
            <w:r>
              <w:rPr>
                <w:sz w:val="24"/>
              </w:rPr>
              <w:t>par ______.gada _________ mēnesi</w:t>
            </w:r>
          </w:p>
        </w:tc>
      </w:tr>
      <w:tr w:rsidR="0052484C" w:rsidRPr="00735653" w:rsidTr="00735653">
        <w:trPr>
          <w:cantSplit/>
          <w:jc w:val="center"/>
        </w:trPr>
        <w:tc>
          <w:tcPr>
            <w:tcW w:w="13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Attiecīgās ārstniecības</w:t>
            </w:r>
            <w:r>
              <w:rPr>
                <w:sz w:val="24"/>
                <w:szCs w:val="24"/>
              </w:rPr>
              <w:t xml:space="preserve"> </w:t>
            </w:r>
            <w:r w:rsidRPr="00735653">
              <w:rPr>
                <w:sz w:val="24"/>
                <w:szCs w:val="24"/>
              </w:rPr>
              <w:t>nozares gultas</w:t>
            </w:r>
            <w:r>
              <w:rPr>
                <w:sz w:val="24"/>
                <w:szCs w:val="24"/>
              </w:rPr>
              <w:t xml:space="preserve"> </w:t>
            </w:r>
            <w:r w:rsidRPr="00735653">
              <w:rPr>
                <w:sz w:val="24"/>
                <w:szCs w:val="24"/>
              </w:rPr>
              <w:t>profils (vajadzīgo ierakstīt)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Faktiskais</w:t>
            </w:r>
            <w:r>
              <w:rPr>
                <w:sz w:val="24"/>
                <w:szCs w:val="24"/>
              </w:rPr>
              <w:t xml:space="preserve"> </w:t>
            </w:r>
            <w:r w:rsidRPr="00735653">
              <w:rPr>
                <w:sz w:val="24"/>
                <w:szCs w:val="24"/>
              </w:rPr>
              <w:t>mēneša (gada) vidējais gultu skaits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Pacientu</w:t>
            </w:r>
            <w:r>
              <w:rPr>
                <w:sz w:val="24"/>
                <w:szCs w:val="24"/>
              </w:rPr>
              <w:t xml:space="preserve"> </w:t>
            </w:r>
            <w:r w:rsidRPr="00735653">
              <w:rPr>
                <w:sz w:val="24"/>
                <w:szCs w:val="24"/>
              </w:rPr>
              <w:t xml:space="preserve">skaits </w:t>
            </w:r>
            <w:r>
              <w:rPr>
                <w:sz w:val="24"/>
                <w:szCs w:val="24"/>
              </w:rPr>
              <w:t>pārskata</w:t>
            </w:r>
            <w:r w:rsidRPr="00735653">
              <w:rPr>
                <w:sz w:val="24"/>
                <w:szCs w:val="24"/>
              </w:rPr>
              <w:t xml:space="preserve"> perioda sākumā</w:t>
            </w:r>
          </w:p>
        </w:tc>
        <w:tc>
          <w:tcPr>
            <w:tcW w:w="7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Pārskata periodā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Pacientu</w:t>
            </w:r>
            <w:r>
              <w:rPr>
                <w:sz w:val="24"/>
                <w:szCs w:val="24"/>
              </w:rPr>
              <w:t xml:space="preserve"> </w:t>
            </w:r>
            <w:r w:rsidRPr="00735653">
              <w:rPr>
                <w:sz w:val="24"/>
                <w:szCs w:val="24"/>
              </w:rPr>
              <w:t>skaits pārskata perioda beigās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Pacientu</w:t>
            </w:r>
            <w:r>
              <w:rPr>
                <w:sz w:val="24"/>
                <w:szCs w:val="24"/>
              </w:rPr>
              <w:t xml:space="preserve"> </w:t>
            </w:r>
            <w:r w:rsidRPr="00735653">
              <w:rPr>
                <w:sz w:val="24"/>
                <w:szCs w:val="24"/>
              </w:rPr>
              <w:t>pavadītais laiks stacionārā (gultasdienas)</w:t>
            </w:r>
          </w:p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735653" w:rsidTr="00735653">
        <w:trPr>
          <w:cantSplit/>
          <w:jc w:val="center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735653">
              <w:rPr>
                <w:sz w:val="24"/>
                <w:szCs w:val="24"/>
              </w:rPr>
              <w:t>estājušos</w:t>
            </w:r>
            <w:r>
              <w:rPr>
                <w:sz w:val="24"/>
                <w:szCs w:val="24"/>
              </w:rPr>
              <w:t xml:space="preserve"> </w:t>
            </w:r>
            <w:r w:rsidRPr="00735653">
              <w:rPr>
                <w:sz w:val="24"/>
                <w:szCs w:val="24"/>
              </w:rPr>
              <w:t>pacientu skaits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735653">
              <w:rPr>
                <w:sz w:val="24"/>
                <w:szCs w:val="24"/>
              </w:rPr>
              <w:t>tacionāra ietvaros</w:t>
            </w:r>
            <w:r>
              <w:rPr>
                <w:sz w:val="24"/>
                <w:szCs w:val="24"/>
              </w:rPr>
              <w:t xml:space="preserve"> </w:t>
            </w:r>
            <w:r w:rsidRPr="00735653">
              <w:rPr>
                <w:sz w:val="24"/>
                <w:szCs w:val="24"/>
              </w:rPr>
              <w:t>pārvesto pacientu</w:t>
            </w:r>
            <w:r>
              <w:rPr>
                <w:sz w:val="24"/>
                <w:szCs w:val="24"/>
              </w:rPr>
              <w:t xml:space="preserve"> </w:t>
            </w:r>
            <w:r w:rsidRPr="00735653">
              <w:rPr>
                <w:sz w:val="24"/>
                <w:szCs w:val="24"/>
              </w:rPr>
              <w:t>skaits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735653">
              <w:rPr>
                <w:sz w:val="24"/>
                <w:szCs w:val="24"/>
              </w:rPr>
              <w:t>zrakstītie pacienti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735653">
              <w:rPr>
                <w:sz w:val="24"/>
                <w:szCs w:val="24"/>
              </w:rPr>
              <w:t>iruši</w:t>
            </w: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735653" w:rsidTr="00735653">
        <w:trPr>
          <w:cantSplit/>
          <w:jc w:val="center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no citām nodaļām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uz citām nodaļām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pavisam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no tiem pārvesti</w:t>
            </w:r>
          </w:p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  <w:r w:rsidRPr="00735653">
              <w:rPr>
                <w:sz w:val="24"/>
                <w:szCs w:val="24"/>
              </w:rPr>
              <w:t>uz citiem stacionāriem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735653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735653" w:rsidTr="00EC2DCB">
        <w:trPr>
          <w:cantSplit/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735653" w:rsidRDefault="0052484C" w:rsidP="00EA20B4">
            <w:pPr>
              <w:jc w:val="center"/>
            </w:pPr>
            <w:r w:rsidRPr="00735653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735653" w:rsidRDefault="0052484C" w:rsidP="00EA20B4">
            <w:pPr>
              <w:jc w:val="center"/>
            </w:pPr>
            <w:r w:rsidRPr="00735653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735653" w:rsidRDefault="0052484C" w:rsidP="00EA20B4">
            <w:pPr>
              <w:jc w:val="center"/>
            </w:pPr>
            <w:r w:rsidRPr="00735653"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EA20B4">
            <w:pPr>
              <w:jc w:val="center"/>
            </w:pPr>
            <w:r w:rsidRPr="00735653"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735653" w:rsidRDefault="0052484C" w:rsidP="00EA20B4">
            <w:pPr>
              <w:jc w:val="center"/>
            </w:pPr>
            <w:r w:rsidRPr="00735653"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735653" w:rsidRDefault="0052484C" w:rsidP="00EA20B4">
            <w:pPr>
              <w:jc w:val="center"/>
            </w:pPr>
            <w:r w:rsidRPr="00735653"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735653" w:rsidRDefault="0052484C" w:rsidP="00EA20B4">
            <w:pPr>
              <w:jc w:val="center"/>
            </w:pPr>
            <w:r w:rsidRPr="00735653">
              <w:t>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735653" w:rsidRDefault="0052484C" w:rsidP="00EA20B4">
            <w:pPr>
              <w:jc w:val="center"/>
            </w:pPr>
            <w:r w:rsidRPr="00735653"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735653" w:rsidRDefault="0052484C" w:rsidP="00EA20B4">
            <w:pPr>
              <w:jc w:val="center"/>
            </w:pPr>
            <w:r w:rsidRPr="00735653">
              <w:t>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735653" w:rsidRDefault="0052484C" w:rsidP="00EA20B4">
            <w:pPr>
              <w:jc w:val="center"/>
            </w:pPr>
            <w:r w:rsidRPr="00735653">
              <w:t>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735653" w:rsidRDefault="0052484C" w:rsidP="00EA20B4">
            <w:pPr>
              <w:jc w:val="center"/>
            </w:pPr>
            <w:r>
              <w:t>11</w:t>
            </w:r>
          </w:p>
        </w:tc>
      </w:tr>
      <w:tr w:rsidR="0052484C" w:rsidTr="00EC2DCB">
        <w:trPr>
          <w:cantSplit/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</w:tr>
      <w:tr w:rsidR="0052484C" w:rsidTr="00EC2DCB">
        <w:trPr>
          <w:cantSplit/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</w:tr>
      <w:tr w:rsidR="0052484C" w:rsidTr="00EC2DCB">
        <w:trPr>
          <w:cantSplit/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Default="0052484C" w:rsidP="00EA20B4">
            <w:pPr>
              <w:jc w:val="center"/>
              <w:rPr>
                <w:sz w:val="22"/>
              </w:rPr>
            </w:pPr>
          </w:p>
        </w:tc>
      </w:tr>
      <w:tr w:rsidR="0052484C" w:rsidTr="00EC2DCB">
        <w:trPr>
          <w:cantSplit/>
          <w:jc w:val="center"/>
        </w:trPr>
        <w:tc>
          <w:tcPr>
            <w:tcW w:w="1479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484C" w:rsidRPr="00EA2E34" w:rsidRDefault="0052484C" w:rsidP="00EA20B4">
            <w:pPr>
              <w:rPr>
                <w:sz w:val="24"/>
                <w:szCs w:val="24"/>
              </w:rPr>
            </w:pPr>
            <w:r w:rsidRPr="00EA2E34">
              <w:rPr>
                <w:sz w:val="24"/>
                <w:szCs w:val="24"/>
              </w:rPr>
              <w:t>Aizpildīšanas datums (dd.mm.gggg</w:t>
            </w:r>
            <w:r>
              <w:rPr>
                <w:sz w:val="24"/>
                <w:szCs w:val="24"/>
              </w:rPr>
              <w:t>.</w:t>
            </w:r>
            <w:r w:rsidRPr="00EA2E34">
              <w:rPr>
                <w:sz w:val="24"/>
                <w:szCs w:val="24"/>
              </w:rPr>
              <w:t xml:space="preserve">)   </w:t>
            </w:r>
            <w:r w:rsidRPr="00EA2E34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E34">
              <w:rPr>
                <w:sz w:val="24"/>
                <w:szCs w:val="24"/>
              </w:rPr>
              <w:instrText xml:space="preserve"> FORMCHECKBOX </w:instrText>
            </w:r>
            <w:r w:rsidRPr="00EA2E34">
              <w:rPr>
                <w:sz w:val="24"/>
                <w:szCs w:val="24"/>
              </w:rPr>
            </w:r>
            <w:r w:rsidRPr="00EA2E34">
              <w:rPr>
                <w:sz w:val="24"/>
                <w:szCs w:val="24"/>
              </w:rPr>
              <w:fldChar w:fldCharType="end"/>
            </w:r>
            <w:r w:rsidRPr="00EA2E34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E34">
              <w:rPr>
                <w:sz w:val="24"/>
                <w:szCs w:val="24"/>
              </w:rPr>
              <w:instrText xml:space="preserve"> FORMCHECKBOX </w:instrText>
            </w:r>
            <w:r w:rsidRPr="00EA2E34">
              <w:rPr>
                <w:sz w:val="24"/>
                <w:szCs w:val="24"/>
              </w:rPr>
            </w:r>
            <w:r w:rsidRPr="00EA2E34">
              <w:rPr>
                <w:sz w:val="24"/>
                <w:szCs w:val="24"/>
              </w:rPr>
              <w:fldChar w:fldCharType="end"/>
            </w:r>
            <w:r w:rsidRPr="00EA2E34">
              <w:rPr>
                <w:sz w:val="24"/>
                <w:szCs w:val="24"/>
              </w:rPr>
              <w:t>.</w:t>
            </w:r>
            <w:r w:rsidRPr="00EA2E34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E34">
              <w:rPr>
                <w:sz w:val="24"/>
                <w:szCs w:val="24"/>
              </w:rPr>
              <w:instrText xml:space="preserve"> FORMCHECKBOX </w:instrText>
            </w:r>
            <w:r w:rsidRPr="00EA2E34">
              <w:rPr>
                <w:sz w:val="24"/>
                <w:szCs w:val="24"/>
              </w:rPr>
            </w:r>
            <w:r w:rsidRPr="00EA2E34">
              <w:rPr>
                <w:sz w:val="24"/>
                <w:szCs w:val="24"/>
              </w:rPr>
              <w:fldChar w:fldCharType="end"/>
            </w:r>
            <w:r w:rsidRPr="00EA2E34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E34">
              <w:rPr>
                <w:sz w:val="24"/>
                <w:szCs w:val="24"/>
              </w:rPr>
              <w:instrText xml:space="preserve"> FORMCHECKBOX </w:instrText>
            </w:r>
            <w:r w:rsidRPr="00EA2E34">
              <w:rPr>
                <w:sz w:val="24"/>
                <w:szCs w:val="24"/>
              </w:rPr>
            </w:r>
            <w:r w:rsidRPr="00EA2E34">
              <w:rPr>
                <w:sz w:val="24"/>
                <w:szCs w:val="24"/>
              </w:rPr>
              <w:fldChar w:fldCharType="end"/>
            </w:r>
            <w:r w:rsidRPr="00EA2E34">
              <w:rPr>
                <w:sz w:val="24"/>
                <w:szCs w:val="24"/>
              </w:rPr>
              <w:t>.</w:t>
            </w:r>
            <w:r w:rsidRPr="00EA2E34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E34">
              <w:rPr>
                <w:sz w:val="24"/>
                <w:szCs w:val="24"/>
              </w:rPr>
              <w:instrText xml:space="preserve"> FORMCHECKBOX </w:instrText>
            </w:r>
            <w:r w:rsidRPr="00EA2E34">
              <w:rPr>
                <w:sz w:val="24"/>
                <w:szCs w:val="24"/>
              </w:rPr>
            </w:r>
            <w:r w:rsidRPr="00EA2E34">
              <w:rPr>
                <w:sz w:val="24"/>
                <w:szCs w:val="24"/>
              </w:rPr>
              <w:fldChar w:fldCharType="end"/>
            </w:r>
            <w:r w:rsidRPr="00EA2E34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E34">
              <w:rPr>
                <w:sz w:val="24"/>
                <w:szCs w:val="24"/>
              </w:rPr>
              <w:instrText xml:space="preserve"> FORMCHECKBOX </w:instrText>
            </w:r>
            <w:r w:rsidRPr="00EA2E34">
              <w:rPr>
                <w:sz w:val="24"/>
                <w:szCs w:val="24"/>
              </w:rPr>
            </w:r>
            <w:r w:rsidRPr="00EA2E34">
              <w:rPr>
                <w:sz w:val="24"/>
                <w:szCs w:val="24"/>
              </w:rPr>
              <w:fldChar w:fldCharType="end"/>
            </w:r>
            <w:r w:rsidRPr="00EA2E34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E34">
              <w:rPr>
                <w:sz w:val="24"/>
                <w:szCs w:val="24"/>
              </w:rPr>
              <w:instrText xml:space="preserve"> FORMCHECKBOX </w:instrText>
            </w:r>
            <w:r w:rsidRPr="00EA2E34">
              <w:rPr>
                <w:sz w:val="24"/>
                <w:szCs w:val="24"/>
              </w:rPr>
            </w:r>
            <w:r w:rsidRPr="00EA2E34">
              <w:rPr>
                <w:sz w:val="24"/>
                <w:szCs w:val="24"/>
              </w:rPr>
              <w:fldChar w:fldCharType="end"/>
            </w:r>
            <w:r w:rsidRPr="00EA2E34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E34">
              <w:rPr>
                <w:sz w:val="24"/>
                <w:szCs w:val="24"/>
              </w:rPr>
              <w:instrText xml:space="preserve"> FORMCHECKBOX </w:instrText>
            </w:r>
            <w:r w:rsidRPr="00EA2E34">
              <w:rPr>
                <w:sz w:val="24"/>
                <w:szCs w:val="24"/>
              </w:rPr>
            </w:r>
            <w:r w:rsidRPr="00EA2E34">
              <w:rPr>
                <w:sz w:val="24"/>
                <w:szCs w:val="24"/>
              </w:rPr>
              <w:fldChar w:fldCharType="end"/>
            </w:r>
            <w:r w:rsidRPr="00EA2E34">
              <w:rPr>
                <w:sz w:val="24"/>
                <w:szCs w:val="24"/>
              </w:rPr>
              <w:t>.</w:t>
            </w:r>
          </w:p>
        </w:tc>
      </w:tr>
      <w:tr w:rsidR="0052484C" w:rsidTr="00EC2DCB">
        <w:trPr>
          <w:cantSplit/>
          <w:trHeight w:val="403"/>
          <w:jc w:val="center"/>
        </w:trPr>
        <w:tc>
          <w:tcPr>
            <w:tcW w:w="1479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2484C" w:rsidRPr="00EA2E34" w:rsidRDefault="0052484C" w:rsidP="00735653">
            <w:pPr>
              <w:rPr>
                <w:sz w:val="24"/>
                <w:szCs w:val="24"/>
              </w:rPr>
            </w:pPr>
            <w:r w:rsidRPr="00EA2E34">
              <w:rPr>
                <w:sz w:val="24"/>
                <w:szCs w:val="24"/>
              </w:rPr>
              <w:t>Izpildītājs______________________________            ___________________</w:t>
            </w:r>
          </w:p>
          <w:p w:rsidR="0052484C" w:rsidRPr="00EA2E34" w:rsidRDefault="0052484C" w:rsidP="00735653">
            <w:pPr>
              <w:ind w:left="2028"/>
              <w:rPr>
                <w:sz w:val="24"/>
                <w:szCs w:val="24"/>
              </w:rPr>
            </w:pPr>
            <w:r w:rsidRPr="00EA2E34">
              <w:t xml:space="preserve">(vārds, uzvārds)                                       </w:t>
            </w:r>
            <w:r>
              <w:t xml:space="preserve">   </w:t>
            </w:r>
            <w:r w:rsidRPr="00EA2E34">
              <w:t xml:space="preserve">         (paraksts)</w:t>
            </w:r>
            <w:r w:rsidRPr="00EA2E34">
              <w:rPr>
                <w:sz w:val="24"/>
                <w:szCs w:val="24"/>
              </w:rPr>
              <w:t xml:space="preserve">                                                Tālruņa numurs__________________________"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52484C" w:rsidRDefault="0052484C" w:rsidP="00EA20B4">
      <w:pPr>
        <w:jc w:val="both"/>
        <w:rPr>
          <w:sz w:val="28"/>
          <w:szCs w:val="28"/>
        </w:rPr>
        <w:sectPr w:rsidR="0052484C" w:rsidSect="00E368E6">
          <w:pgSz w:w="16838" w:h="11906" w:orient="landscape" w:code="9"/>
          <w:pgMar w:top="1797" w:right="709" w:bottom="1797" w:left="851" w:header="709" w:footer="709" w:gutter="0"/>
          <w:cols w:space="708"/>
          <w:docGrid w:linePitch="360"/>
        </w:sectPr>
      </w:pPr>
    </w:p>
    <w:p w:rsidR="0052484C" w:rsidRDefault="0052484C" w:rsidP="00EA20B4">
      <w:pPr>
        <w:pStyle w:val="ListParagraph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17. I</w:t>
      </w:r>
      <w:r w:rsidRPr="00DB739C">
        <w:rPr>
          <w:sz w:val="28"/>
          <w:szCs w:val="28"/>
        </w:rPr>
        <w:t>zteikt 19.pie</w:t>
      </w:r>
      <w:r>
        <w:rPr>
          <w:sz w:val="28"/>
          <w:szCs w:val="28"/>
        </w:rPr>
        <w:t>likuma 4.punktu šādā redakcijā:</w:t>
      </w:r>
    </w:p>
    <w:p w:rsidR="0052484C" w:rsidRPr="00DB739C" w:rsidRDefault="0052484C" w:rsidP="00EA20B4">
      <w:pPr>
        <w:pStyle w:val="ListParagraph"/>
        <w:ind w:left="709"/>
        <w:jc w:val="both"/>
        <w:rPr>
          <w:sz w:val="28"/>
          <w:szCs w:val="28"/>
        </w:rPr>
      </w:pPr>
    </w:p>
    <w:p w:rsidR="0052484C" w:rsidRDefault="0052484C" w:rsidP="00EA20B4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"4. Dzīvesvieta:</w:t>
      </w:r>
    </w:p>
    <w:p w:rsidR="0052484C" w:rsidRDefault="0052484C" w:rsidP="00EA20B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 deklarētā dzīvesvieta, tālruņa numurs _________________________</w:t>
      </w:r>
    </w:p>
    <w:p w:rsidR="0052484C" w:rsidRDefault="0052484C" w:rsidP="00EA20B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4.2. papildu dzīvesvieta, tālruņa numurs _________________________".</w:t>
      </w:r>
    </w:p>
    <w:p w:rsidR="0052484C" w:rsidRPr="000C547E" w:rsidRDefault="0052484C" w:rsidP="00EA20B4">
      <w:pPr>
        <w:jc w:val="both"/>
        <w:rPr>
          <w:sz w:val="28"/>
          <w:szCs w:val="28"/>
        </w:rPr>
      </w:pPr>
    </w:p>
    <w:p w:rsidR="0052484C" w:rsidRPr="00DB739C" w:rsidRDefault="0052484C" w:rsidP="00EA20B4">
      <w:pPr>
        <w:pStyle w:val="ListParagraph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18. Svītrot 21.pielikumu.</w:t>
      </w:r>
    </w:p>
    <w:p w:rsidR="0052484C" w:rsidRPr="00B22D0B" w:rsidRDefault="0052484C" w:rsidP="00EA20B4">
      <w:pPr>
        <w:ind w:left="720"/>
        <w:jc w:val="both"/>
        <w:rPr>
          <w:sz w:val="28"/>
          <w:szCs w:val="28"/>
        </w:rPr>
      </w:pPr>
    </w:p>
    <w:p w:rsidR="0052484C" w:rsidRPr="00DB739C" w:rsidRDefault="0052484C" w:rsidP="00EA20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19. A</w:t>
      </w:r>
      <w:r w:rsidRPr="00DB739C">
        <w:rPr>
          <w:sz w:val="28"/>
          <w:szCs w:val="28"/>
        </w:rPr>
        <w:t>izstāt 24.pielikuma III</w:t>
      </w:r>
      <w:r>
        <w:rPr>
          <w:sz w:val="28"/>
          <w:szCs w:val="28"/>
        </w:rPr>
        <w:t> no</w:t>
      </w:r>
      <w:r w:rsidRPr="00DB739C">
        <w:rPr>
          <w:sz w:val="28"/>
          <w:szCs w:val="28"/>
        </w:rPr>
        <w:t xml:space="preserve">daļā vārdus un zīmes </w:t>
      </w:r>
      <w:r>
        <w:rPr>
          <w:sz w:val="28"/>
          <w:szCs w:val="28"/>
        </w:rPr>
        <w:t>"</w:t>
      </w:r>
      <w:r w:rsidRPr="00DB739C">
        <w:rPr>
          <w:sz w:val="28"/>
          <w:szCs w:val="28"/>
        </w:rPr>
        <w:t xml:space="preserve">Administratīvā teritorija </w:t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>
        <w:rPr>
          <w:sz w:val="28"/>
          <w:szCs w:val="28"/>
        </w:rPr>
        <w:t>"</w:t>
      </w:r>
      <w:r w:rsidRPr="00DB739C">
        <w:rPr>
          <w:sz w:val="28"/>
          <w:szCs w:val="28"/>
        </w:rPr>
        <w:t xml:space="preserve"> ar vārdiem un zīmēm </w:t>
      </w:r>
      <w:r>
        <w:rPr>
          <w:sz w:val="28"/>
          <w:szCs w:val="28"/>
        </w:rPr>
        <w:t>"</w:t>
      </w:r>
      <w:r w:rsidRPr="00DB739C">
        <w:rPr>
          <w:sz w:val="28"/>
          <w:szCs w:val="28"/>
        </w:rPr>
        <w:t xml:space="preserve">Administratīvās teritorijas kods </w:t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 w:rsidRPr="00DB739C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B739C">
        <w:rPr>
          <w:sz w:val="28"/>
          <w:szCs w:val="28"/>
        </w:rPr>
        <w:instrText xml:space="preserve"> FORMCHECKBOX </w:instrText>
      </w:r>
      <w:r w:rsidRPr="00DB739C">
        <w:rPr>
          <w:sz w:val="28"/>
          <w:szCs w:val="28"/>
        </w:rPr>
      </w:r>
      <w:r w:rsidRPr="00DB739C">
        <w:rPr>
          <w:sz w:val="28"/>
          <w:szCs w:val="28"/>
        </w:rPr>
        <w:fldChar w:fldCharType="end"/>
      </w:r>
      <w:r>
        <w:rPr>
          <w:sz w:val="28"/>
          <w:szCs w:val="28"/>
        </w:rPr>
        <w:t>".</w:t>
      </w:r>
    </w:p>
    <w:p w:rsidR="0052484C" w:rsidRPr="00C0304C" w:rsidRDefault="0052484C" w:rsidP="00EA20B4">
      <w:pPr>
        <w:pStyle w:val="ListParagraph"/>
        <w:rPr>
          <w:sz w:val="28"/>
          <w:szCs w:val="28"/>
        </w:rPr>
      </w:pPr>
    </w:p>
    <w:p w:rsidR="0052484C" w:rsidRDefault="0052484C" w:rsidP="00EA20B4">
      <w:pPr>
        <w:pStyle w:val="ListParagraph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20. I</w:t>
      </w:r>
      <w:r w:rsidRPr="00DB739C">
        <w:rPr>
          <w:sz w:val="28"/>
          <w:szCs w:val="28"/>
        </w:rPr>
        <w:t>zteikt 26.pielikumu šādā redakcijā:</w:t>
      </w:r>
    </w:p>
    <w:p w:rsidR="0052484C" w:rsidRPr="00DB739C" w:rsidRDefault="0052484C" w:rsidP="00EA20B4">
      <w:pPr>
        <w:pStyle w:val="ListParagraph"/>
        <w:ind w:left="709"/>
        <w:jc w:val="both"/>
        <w:rPr>
          <w:sz w:val="28"/>
          <w:szCs w:val="28"/>
        </w:rPr>
      </w:pP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"26</w:t>
      </w:r>
      <w:r w:rsidRPr="000D6749">
        <w:rPr>
          <w:sz w:val="28"/>
          <w:szCs w:val="28"/>
        </w:rPr>
        <w:t>.pielikums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Ministru kabineta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smartTag w:uri="urn:schemas-microsoft-com:office:smarttags" w:element="date">
        <w:smartTagPr>
          <w:attr w:name="Year" w:val="2006"/>
          <w:attr w:name="Month" w:val="4"/>
          <w:attr w:name="Day" w:val="4"/>
        </w:smartTagPr>
        <w:smartTag w:uri="schemas-tilde-lv/tildestengine" w:element="date">
          <w:smartTagPr>
            <w:attr w:name="Year" w:val="2006"/>
            <w:attr w:name="Month" w:val="4"/>
            <w:attr w:name="Day" w:val="4"/>
          </w:smartTagPr>
          <w:r w:rsidRPr="000D6749">
            <w:rPr>
              <w:sz w:val="28"/>
              <w:szCs w:val="28"/>
            </w:rPr>
            <w:t>2006.gada 4.aprīļa</w:t>
          </w:r>
        </w:smartTag>
      </w:smartTag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noteikumiem Nr.265</w:t>
      </w:r>
    </w:p>
    <w:p w:rsidR="0052484C" w:rsidRDefault="0052484C" w:rsidP="00EA20B4">
      <w:pPr>
        <w:ind w:left="720"/>
        <w:jc w:val="both"/>
        <w:rPr>
          <w:sz w:val="28"/>
          <w:szCs w:val="28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60"/>
      </w:tblGrid>
      <w:tr w:rsidR="0052484C" w:rsidRPr="00E67476" w:rsidTr="00EC2DCB">
        <w:trPr>
          <w:cantSplit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E67476" w:rsidRDefault="0052484C" w:rsidP="00EA20B4">
            <w:pPr>
              <w:pStyle w:val="Heading1"/>
              <w:rPr>
                <w:sz w:val="24"/>
                <w:szCs w:val="24"/>
              </w:rPr>
            </w:pPr>
            <w:r w:rsidRPr="00E67476">
              <w:rPr>
                <w:sz w:val="24"/>
                <w:szCs w:val="24"/>
              </w:rPr>
              <w:t>Ārstniecības iestādes nosaukums _____________________________________</w:t>
            </w:r>
          </w:p>
        </w:tc>
      </w:tr>
      <w:tr w:rsidR="0052484C" w:rsidRPr="00E67476" w:rsidTr="00EC2DCB">
        <w:trPr>
          <w:cantSplit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E67476" w:rsidRDefault="0052484C" w:rsidP="00EA20B4">
            <w:pPr>
              <w:rPr>
                <w:sz w:val="24"/>
                <w:szCs w:val="24"/>
              </w:rPr>
            </w:pPr>
            <w:r w:rsidRPr="00E67476">
              <w:rPr>
                <w:sz w:val="24"/>
                <w:szCs w:val="24"/>
              </w:rPr>
              <w:t xml:space="preserve">Kods </w:t>
            </w:r>
            <w:r w:rsidRPr="00E67476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476">
              <w:rPr>
                <w:sz w:val="24"/>
                <w:szCs w:val="24"/>
              </w:rPr>
              <w:instrText xml:space="preserve"> FORMCHECKBOX </w:instrText>
            </w:r>
            <w:r w:rsidRPr="00E67476">
              <w:rPr>
                <w:sz w:val="24"/>
                <w:szCs w:val="24"/>
              </w:rPr>
            </w:r>
            <w:r w:rsidRPr="00E67476">
              <w:rPr>
                <w:sz w:val="24"/>
                <w:szCs w:val="24"/>
              </w:rPr>
              <w:fldChar w:fldCharType="end"/>
            </w:r>
            <w:r w:rsidRPr="00E67476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476">
              <w:rPr>
                <w:sz w:val="24"/>
                <w:szCs w:val="24"/>
              </w:rPr>
              <w:instrText xml:space="preserve"> FORMCHECKBOX </w:instrText>
            </w:r>
            <w:r w:rsidRPr="00E67476">
              <w:rPr>
                <w:sz w:val="24"/>
                <w:szCs w:val="24"/>
              </w:rPr>
            </w:r>
            <w:r w:rsidRPr="00E67476">
              <w:rPr>
                <w:sz w:val="24"/>
                <w:szCs w:val="24"/>
              </w:rPr>
              <w:fldChar w:fldCharType="end"/>
            </w:r>
            <w:r w:rsidRPr="00E67476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476">
              <w:rPr>
                <w:sz w:val="24"/>
                <w:szCs w:val="24"/>
              </w:rPr>
              <w:instrText xml:space="preserve"> FORMCHECKBOX </w:instrText>
            </w:r>
            <w:r w:rsidRPr="00E67476">
              <w:rPr>
                <w:sz w:val="24"/>
                <w:szCs w:val="24"/>
              </w:rPr>
            </w:r>
            <w:r w:rsidRPr="00E67476">
              <w:rPr>
                <w:sz w:val="24"/>
                <w:szCs w:val="24"/>
              </w:rPr>
              <w:fldChar w:fldCharType="end"/>
            </w:r>
            <w:r w:rsidRPr="00E67476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476">
              <w:rPr>
                <w:sz w:val="24"/>
                <w:szCs w:val="24"/>
              </w:rPr>
              <w:instrText xml:space="preserve"> FORMCHECKBOX </w:instrText>
            </w:r>
            <w:r w:rsidRPr="00E67476">
              <w:rPr>
                <w:sz w:val="24"/>
                <w:szCs w:val="24"/>
              </w:rPr>
            </w:r>
            <w:r w:rsidRPr="00E67476">
              <w:rPr>
                <w:sz w:val="24"/>
                <w:szCs w:val="24"/>
              </w:rPr>
              <w:fldChar w:fldCharType="end"/>
            </w:r>
            <w:r w:rsidRPr="00E67476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476">
              <w:rPr>
                <w:sz w:val="24"/>
                <w:szCs w:val="24"/>
              </w:rPr>
              <w:instrText xml:space="preserve"> FORMCHECKBOX </w:instrText>
            </w:r>
            <w:r w:rsidRPr="00E67476">
              <w:rPr>
                <w:sz w:val="24"/>
                <w:szCs w:val="24"/>
              </w:rPr>
            </w:r>
            <w:r w:rsidRPr="00E67476">
              <w:rPr>
                <w:sz w:val="24"/>
                <w:szCs w:val="24"/>
              </w:rPr>
              <w:fldChar w:fldCharType="end"/>
            </w:r>
            <w:r w:rsidRPr="00E67476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476">
              <w:rPr>
                <w:sz w:val="24"/>
                <w:szCs w:val="24"/>
              </w:rPr>
              <w:instrText xml:space="preserve"> FORMCHECKBOX </w:instrText>
            </w:r>
            <w:r w:rsidRPr="00E67476">
              <w:rPr>
                <w:sz w:val="24"/>
                <w:szCs w:val="24"/>
              </w:rPr>
            </w:r>
            <w:r w:rsidRPr="00E67476">
              <w:rPr>
                <w:sz w:val="24"/>
                <w:szCs w:val="24"/>
              </w:rPr>
              <w:fldChar w:fldCharType="end"/>
            </w:r>
            <w:r w:rsidRPr="00E67476">
              <w:rPr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476">
              <w:rPr>
                <w:sz w:val="24"/>
                <w:szCs w:val="24"/>
              </w:rPr>
              <w:instrText xml:space="preserve"> FORMCHECKBOX </w:instrText>
            </w:r>
            <w:r w:rsidRPr="00E67476">
              <w:rPr>
                <w:sz w:val="24"/>
                <w:szCs w:val="24"/>
              </w:rPr>
            </w:r>
            <w:r w:rsidRPr="00E67476">
              <w:rPr>
                <w:sz w:val="24"/>
                <w:szCs w:val="24"/>
              </w:rPr>
              <w:fldChar w:fldCharType="end"/>
            </w:r>
            <w:r w:rsidRPr="00E67476">
              <w:rPr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476">
              <w:rPr>
                <w:sz w:val="24"/>
                <w:szCs w:val="24"/>
              </w:rPr>
              <w:instrText xml:space="preserve"> FORMCHECKBOX </w:instrText>
            </w:r>
            <w:r w:rsidRPr="00E67476">
              <w:rPr>
                <w:sz w:val="24"/>
                <w:szCs w:val="24"/>
              </w:rPr>
            </w:r>
            <w:r w:rsidRPr="00E67476">
              <w:rPr>
                <w:sz w:val="24"/>
                <w:szCs w:val="24"/>
              </w:rPr>
              <w:fldChar w:fldCharType="end"/>
            </w:r>
            <w:r w:rsidRPr="00E67476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476">
              <w:rPr>
                <w:sz w:val="24"/>
                <w:szCs w:val="24"/>
              </w:rPr>
              <w:instrText xml:space="preserve"> FORMCHECKBOX </w:instrText>
            </w:r>
            <w:r w:rsidRPr="00E67476">
              <w:rPr>
                <w:sz w:val="24"/>
                <w:szCs w:val="24"/>
              </w:rPr>
            </w:r>
            <w:r w:rsidRPr="00E67476">
              <w:rPr>
                <w:sz w:val="24"/>
                <w:szCs w:val="24"/>
              </w:rPr>
              <w:fldChar w:fldCharType="end"/>
            </w:r>
          </w:p>
        </w:tc>
      </w:tr>
    </w:tbl>
    <w:p w:rsidR="0052484C" w:rsidRDefault="0052484C" w:rsidP="00EA20B4">
      <w:pPr>
        <w:rPr>
          <w:sz w:val="28"/>
          <w:szCs w:val="28"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0"/>
        <w:gridCol w:w="1650"/>
        <w:gridCol w:w="2440"/>
        <w:gridCol w:w="1099"/>
        <w:gridCol w:w="1100"/>
        <w:gridCol w:w="2295"/>
      </w:tblGrid>
      <w:tr w:rsidR="0052484C" w:rsidRPr="00E67476" w:rsidTr="00EC2DCB">
        <w:trPr>
          <w:cantSplit/>
        </w:trPr>
        <w:tc>
          <w:tcPr>
            <w:tcW w:w="939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2484C" w:rsidRPr="00E67476" w:rsidRDefault="0052484C" w:rsidP="00EA20B4">
            <w:pPr>
              <w:pStyle w:val="Heading3"/>
              <w:spacing w:before="0" w:after="0"/>
              <w:rPr>
                <w:b/>
                <w:sz w:val="28"/>
                <w:szCs w:val="28"/>
              </w:rPr>
            </w:pPr>
            <w:r w:rsidRPr="00E67476">
              <w:rPr>
                <w:b/>
                <w:sz w:val="28"/>
                <w:szCs w:val="28"/>
              </w:rPr>
              <w:t>Profilaktiskās potēšanas uzskaites žurnāls</w:t>
            </w:r>
          </w:p>
        </w:tc>
      </w:tr>
      <w:tr w:rsidR="0052484C" w:rsidRPr="00E67476" w:rsidTr="00EC2DCB">
        <w:trPr>
          <w:cantSplit/>
        </w:trPr>
        <w:tc>
          <w:tcPr>
            <w:tcW w:w="939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2484C" w:rsidRPr="00E67476" w:rsidRDefault="0052484C" w:rsidP="00EA20B4">
            <w:pPr>
              <w:jc w:val="center"/>
              <w:rPr>
                <w:sz w:val="28"/>
                <w:szCs w:val="28"/>
              </w:rPr>
            </w:pPr>
            <w:r w:rsidRPr="00E67476">
              <w:rPr>
                <w:sz w:val="28"/>
                <w:szCs w:val="28"/>
              </w:rPr>
              <w:t>(veidlapa Nr.064/u)</w:t>
            </w:r>
          </w:p>
          <w:p w:rsidR="0052484C" w:rsidRPr="00E67476" w:rsidRDefault="0052484C" w:rsidP="00EA20B4">
            <w:pPr>
              <w:jc w:val="center"/>
              <w:rPr>
                <w:sz w:val="28"/>
                <w:szCs w:val="28"/>
              </w:rPr>
            </w:pPr>
          </w:p>
        </w:tc>
      </w:tr>
      <w:tr w:rsidR="0052484C" w:rsidRPr="001B6EC7" w:rsidTr="00EC2DCB">
        <w:trPr>
          <w:cantSplit/>
        </w:trPr>
        <w:tc>
          <w:tcPr>
            <w:tcW w:w="939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2484C" w:rsidRPr="001B6EC7" w:rsidRDefault="0052484C" w:rsidP="00EA20B4">
            <w:pPr>
              <w:pStyle w:val="Footer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Iesākts </w:t>
            </w:r>
            <w:r w:rsidRPr="001B6EC7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_____.gada ___________________</w:t>
            </w:r>
            <w:r w:rsidRPr="001B6EC7">
              <w:rPr>
                <w:sz w:val="24"/>
                <w:szCs w:val="24"/>
              </w:rPr>
              <w:t xml:space="preserve">                   Reģistrācijas numurs</w:t>
            </w:r>
            <w:r>
              <w:rPr>
                <w:sz w:val="24"/>
                <w:szCs w:val="24"/>
              </w:rPr>
              <w:t xml:space="preserve"> </w:t>
            </w:r>
            <w:r w:rsidRPr="001B6EC7">
              <w:rPr>
                <w:sz w:val="24"/>
                <w:szCs w:val="24"/>
              </w:rPr>
              <w:t>__________</w:t>
            </w:r>
          </w:p>
          <w:p w:rsidR="0052484C" w:rsidRPr="001B6EC7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1B6EC7" w:rsidTr="00EC2DCB">
        <w:trPr>
          <w:cantSplit/>
        </w:trPr>
        <w:tc>
          <w:tcPr>
            <w:tcW w:w="9394" w:type="dxa"/>
            <w:gridSpan w:val="6"/>
            <w:tcBorders>
              <w:top w:val="nil"/>
              <w:left w:val="nil"/>
              <w:right w:val="nil"/>
            </w:tcBorders>
          </w:tcPr>
          <w:p w:rsidR="0052484C" w:rsidRPr="001B6EC7" w:rsidRDefault="0052484C" w:rsidP="00EA20B4">
            <w:pPr>
              <w:pStyle w:val="Footer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Pabeigts</w:t>
            </w:r>
            <w:r w:rsidRPr="001B6EC7">
              <w:rPr>
                <w:sz w:val="24"/>
                <w:szCs w:val="24"/>
              </w:rPr>
              <w:t xml:space="preserve"> __</w:t>
            </w:r>
            <w:r>
              <w:rPr>
                <w:sz w:val="24"/>
                <w:szCs w:val="24"/>
              </w:rPr>
              <w:t>_____.gada _________________</w:t>
            </w:r>
            <w:r w:rsidRPr="001B6EC7"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</w:rPr>
              <w:t xml:space="preserve"> </w:t>
            </w:r>
            <w:r w:rsidRPr="001B6EC7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Pr="001B6EC7">
              <w:rPr>
                <w:sz w:val="24"/>
                <w:szCs w:val="24"/>
              </w:rPr>
              <w:t>Reģistrācijas numurs</w:t>
            </w:r>
            <w:r>
              <w:rPr>
                <w:sz w:val="24"/>
                <w:szCs w:val="24"/>
              </w:rPr>
              <w:t xml:space="preserve"> </w:t>
            </w:r>
            <w:r w:rsidRPr="001B6EC7">
              <w:rPr>
                <w:sz w:val="24"/>
                <w:szCs w:val="24"/>
              </w:rPr>
              <w:t>__________</w:t>
            </w:r>
          </w:p>
          <w:p w:rsidR="0052484C" w:rsidRPr="001B6EC7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1B6EC7" w:rsidTr="00B931D2">
        <w:trPr>
          <w:cantSplit/>
          <w:trHeight w:val="672"/>
        </w:trPr>
        <w:tc>
          <w:tcPr>
            <w:tcW w:w="816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Nr.</w:t>
            </w:r>
          </w:p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p.k.</w:t>
            </w:r>
          </w:p>
        </w:tc>
        <w:tc>
          <w:tcPr>
            <w:tcW w:w="1590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Datums (dd.mm.gggg</w:t>
            </w:r>
            <w:r>
              <w:rPr>
                <w:sz w:val="24"/>
                <w:szCs w:val="24"/>
              </w:rPr>
              <w:t>.</w:t>
            </w:r>
            <w:r w:rsidRPr="001B6EC7">
              <w:rPr>
                <w:sz w:val="24"/>
                <w:szCs w:val="24"/>
              </w:rPr>
              <w:t>)</w:t>
            </w:r>
          </w:p>
        </w:tc>
        <w:tc>
          <w:tcPr>
            <w:tcW w:w="2474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Pacienta vārds, uzvārds</w:t>
            </w:r>
          </w:p>
        </w:tc>
        <w:tc>
          <w:tcPr>
            <w:tcW w:w="1100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Personas kods</w:t>
            </w:r>
          </w:p>
        </w:tc>
        <w:tc>
          <w:tcPr>
            <w:tcW w:w="1100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Vakcīna</w:t>
            </w:r>
            <w:r w:rsidRPr="001B6EC7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14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Vakcinācija/</w:t>
            </w:r>
          </w:p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 xml:space="preserve">revakcinācija </w:t>
            </w:r>
            <w:r>
              <w:rPr>
                <w:sz w:val="24"/>
                <w:szCs w:val="24"/>
              </w:rPr>
              <w:br/>
            </w:r>
            <w:r w:rsidRPr="001B6EC7">
              <w:rPr>
                <w:sz w:val="24"/>
                <w:szCs w:val="24"/>
              </w:rPr>
              <w:t>(ieraksta devas kārtas numuru)</w:t>
            </w:r>
          </w:p>
        </w:tc>
      </w:tr>
      <w:tr w:rsidR="0052484C" w:rsidTr="00B931D2">
        <w:trPr>
          <w:cantSplit/>
          <w:trHeight w:val="228"/>
        </w:trPr>
        <w:tc>
          <w:tcPr>
            <w:tcW w:w="816" w:type="dxa"/>
          </w:tcPr>
          <w:p w:rsidR="0052484C" w:rsidRDefault="0052484C" w:rsidP="00EA20B4">
            <w:pPr>
              <w:jc w:val="center"/>
            </w:pPr>
            <w:r>
              <w:t>1</w:t>
            </w:r>
          </w:p>
        </w:tc>
        <w:tc>
          <w:tcPr>
            <w:tcW w:w="1590" w:type="dxa"/>
          </w:tcPr>
          <w:p w:rsidR="0052484C" w:rsidRDefault="0052484C" w:rsidP="00EA20B4">
            <w:pPr>
              <w:jc w:val="center"/>
            </w:pPr>
            <w:r>
              <w:t>2</w:t>
            </w:r>
          </w:p>
        </w:tc>
        <w:tc>
          <w:tcPr>
            <w:tcW w:w="2474" w:type="dxa"/>
          </w:tcPr>
          <w:p w:rsidR="0052484C" w:rsidRDefault="0052484C" w:rsidP="00EA20B4">
            <w:pPr>
              <w:jc w:val="center"/>
            </w:pPr>
            <w:r>
              <w:t>3</w:t>
            </w:r>
          </w:p>
        </w:tc>
        <w:tc>
          <w:tcPr>
            <w:tcW w:w="1100" w:type="dxa"/>
          </w:tcPr>
          <w:p w:rsidR="0052484C" w:rsidRDefault="0052484C" w:rsidP="00EA20B4">
            <w:pPr>
              <w:jc w:val="center"/>
            </w:pPr>
            <w:r>
              <w:t>4</w:t>
            </w:r>
          </w:p>
        </w:tc>
        <w:tc>
          <w:tcPr>
            <w:tcW w:w="1100" w:type="dxa"/>
          </w:tcPr>
          <w:p w:rsidR="0052484C" w:rsidRDefault="0052484C" w:rsidP="00EA20B4">
            <w:pPr>
              <w:jc w:val="center"/>
            </w:pPr>
            <w:r>
              <w:t>5</w:t>
            </w:r>
          </w:p>
        </w:tc>
        <w:tc>
          <w:tcPr>
            <w:tcW w:w="2314" w:type="dxa"/>
          </w:tcPr>
          <w:p w:rsidR="0052484C" w:rsidRDefault="0052484C" w:rsidP="00EA20B4">
            <w:pPr>
              <w:jc w:val="center"/>
            </w:pPr>
            <w:r>
              <w:t>6</w:t>
            </w:r>
          </w:p>
        </w:tc>
      </w:tr>
      <w:tr w:rsidR="0052484C" w:rsidTr="00B931D2">
        <w:trPr>
          <w:cantSplit/>
          <w:trHeight w:val="363"/>
        </w:trPr>
        <w:tc>
          <w:tcPr>
            <w:tcW w:w="816" w:type="dxa"/>
          </w:tcPr>
          <w:p w:rsidR="0052484C" w:rsidRDefault="0052484C" w:rsidP="00EA20B4"/>
        </w:tc>
        <w:tc>
          <w:tcPr>
            <w:tcW w:w="1590" w:type="dxa"/>
          </w:tcPr>
          <w:p w:rsidR="0052484C" w:rsidRDefault="0052484C" w:rsidP="00EA20B4"/>
        </w:tc>
        <w:tc>
          <w:tcPr>
            <w:tcW w:w="2474" w:type="dxa"/>
          </w:tcPr>
          <w:p w:rsidR="0052484C" w:rsidRDefault="0052484C" w:rsidP="00EA20B4"/>
        </w:tc>
        <w:tc>
          <w:tcPr>
            <w:tcW w:w="1100" w:type="dxa"/>
          </w:tcPr>
          <w:p w:rsidR="0052484C" w:rsidRDefault="0052484C" w:rsidP="00EA20B4"/>
        </w:tc>
        <w:tc>
          <w:tcPr>
            <w:tcW w:w="1100" w:type="dxa"/>
          </w:tcPr>
          <w:p w:rsidR="0052484C" w:rsidRDefault="0052484C" w:rsidP="00EA20B4"/>
        </w:tc>
        <w:tc>
          <w:tcPr>
            <w:tcW w:w="2314" w:type="dxa"/>
          </w:tcPr>
          <w:p w:rsidR="0052484C" w:rsidRDefault="0052484C" w:rsidP="00EA20B4"/>
        </w:tc>
      </w:tr>
      <w:tr w:rsidR="0052484C" w:rsidTr="00B931D2">
        <w:trPr>
          <w:cantSplit/>
          <w:trHeight w:val="346"/>
        </w:trPr>
        <w:tc>
          <w:tcPr>
            <w:tcW w:w="816" w:type="dxa"/>
          </w:tcPr>
          <w:p w:rsidR="0052484C" w:rsidRDefault="0052484C" w:rsidP="00EA20B4"/>
        </w:tc>
        <w:tc>
          <w:tcPr>
            <w:tcW w:w="1590" w:type="dxa"/>
          </w:tcPr>
          <w:p w:rsidR="0052484C" w:rsidRDefault="0052484C" w:rsidP="00EA20B4"/>
        </w:tc>
        <w:tc>
          <w:tcPr>
            <w:tcW w:w="2474" w:type="dxa"/>
          </w:tcPr>
          <w:p w:rsidR="0052484C" w:rsidRDefault="0052484C" w:rsidP="00EA20B4"/>
        </w:tc>
        <w:tc>
          <w:tcPr>
            <w:tcW w:w="1100" w:type="dxa"/>
          </w:tcPr>
          <w:p w:rsidR="0052484C" w:rsidRDefault="0052484C" w:rsidP="00EA20B4"/>
        </w:tc>
        <w:tc>
          <w:tcPr>
            <w:tcW w:w="1100" w:type="dxa"/>
          </w:tcPr>
          <w:p w:rsidR="0052484C" w:rsidRDefault="0052484C" w:rsidP="00EA20B4"/>
        </w:tc>
        <w:tc>
          <w:tcPr>
            <w:tcW w:w="2314" w:type="dxa"/>
          </w:tcPr>
          <w:p w:rsidR="0052484C" w:rsidRDefault="0052484C" w:rsidP="00EA20B4"/>
        </w:tc>
      </w:tr>
    </w:tbl>
    <w:p w:rsidR="0052484C" w:rsidRDefault="0052484C" w:rsidP="00EA20B4">
      <w:pPr>
        <w:jc w:val="center"/>
        <w:rPr>
          <w:sz w:val="28"/>
          <w:szCs w:val="28"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80"/>
        <w:gridCol w:w="2800"/>
        <w:gridCol w:w="2500"/>
        <w:gridCol w:w="2314"/>
      </w:tblGrid>
      <w:tr w:rsidR="0052484C" w:rsidRPr="001B6EC7" w:rsidTr="00EC2DCB">
        <w:trPr>
          <w:cantSplit/>
          <w:trHeight w:val="420"/>
        </w:trPr>
        <w:tc>
          <w:tcPr>
            <w:tcW w:w="9394" w:type="dxa"/>
            <w:gridSpan w:val="4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Preparāta</w:t>
            </w:r>
            <w:r w:rsidRPr="001B6EC7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52484C" w:rsidRPr="001B6EC7" w:rsidTr="00B931D2">
        <w:trPr>
          <w:cantSplit/>
          <w:trHeight w:val="420"/>
        </w:trPr>
        <w:tc>
          <w:tcPr>
            <w:tcW w:w="1780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nosaukums</w:t>
            </w:r>
          </w:p>
        </w:tc>
        <w:tc>
          <w:tcPr>
            <w:tcW w:w="2800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 xml:space="preserve">daudzums </w:t>
            </w:r>
            <w:r>
              <w:rPr>
                <w:sz w:val="24"/>
                <w:szCs w:val="24"/>
              </w:rPr>
              <w:br/>
            </w:r>
            <w:r w:rsidRPr="001B6EC7">
              <w:rPr>
                <w:sz w:val="24"/>
                <w:szCs w:val="24"/>
              </w:rPr>
              <w:t>(mililitros vai pilienos)</w:t>
            </w:r>
          </w:p>
        </w:tc>
        <w:tc>
          <w:tcPr>
            <w:tcW w:w="2500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sērija</w:t>
            </w:r>
          </w:p>
        </w:tc>
        <w:tc>
          <w:tcPr>
            <w:tcW w:w="2314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ievadīšanas veids</w:t>
            </w:r>
            <w:r w:rsidRPr="001B6EC7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52484C" w:rsidTr="00B931D2">
        <w:trPr>
          <w:cantSplit/>
          <w:trHeight w:val="286"/>
        </w:trPr>
        <w:tc>
          <w:tcPr>
            <w:tcW w:w="1780" w:type="dxa"/>
          </w:tcPr>
          <w:p w:rsidR="0052484C" w:rsidRDefault="0052484C" w:rsidP="00EA20B4">
            <w:pPr>
              <w:jc w:val="center"/>
            </w:pPr>
            <w:r>
              <w:t>7</w:t>
            </w:r>
          </w:p>
        </w:tc>
        <w:tc>
          <w:tcPr>
            <w:tcW w:w="2800" w:type="dxa"/>
          </w:tcPr>
          <w:p w:rsidR="0052484C" w:rsidRDefault="0052484C" w:rsidP="00EA20B4">
            <w:pPr>
              <w:jc w:val="center"/>
            </w:pPr>
            <w:r>
              <w:t>8</w:t>
            </w:r>
          </w:p>
        </w:tc>
        <w:tc>
          <w:tcPr>
            <w:tcW w:w="2500" w:type="dxa"/>
          </w:tcPr>
          <w:p w:rsidR="0052484C" w:rsidRDefault="0052484C" w:rsidP="00EA20B4">
            <w:pPr>
              <w:jc w:val="center"/>
            </w:pPr>
            <w:r>
              <w:t>9</w:t>
            </w:r>
          </w:p>
        </w:tc>
        <w:tc>
          <w:tcPr>
            <w:tcW w:w="2314" w:type="dxa"/>
          </w:tcPr>
          <w:p w:rsidR="0052484C" w:rsidRDefault="0052484C" w:rsidP="00EA20B4">
            <w:pPr>
              <w:jc w:val="center"/>
            </w:pPr>
            <w:r>
              <w:t>10</w:t>
            </w:r>
          </w:p>
        </w:tc>
      </w:tr>
      <w:tr w:rsidR="0052484C" w:rsidTr="00B931D2">
        <w:trPr>
          <w:cantSplit/>
          <w:trHeight w:val="418"/>
        </w:trPr>
        <w:tc>
          <w:tcPr>
            <w:tcW w:w="1780" w:type="dxa"/>
          </w:tcPr>
          <w:p w:rsidR="0052484C" w:rsidRDefault="0052484C" w:rsidP="00EA20B4">
            <w:pPr>
              <w:jc w:val="center"/>
            </w:pPr>
          </w:p>
        </w:tc>
        <w:tc>
          <w:tcPr>
            <w:tcW w:w="2800" w:type="dxa"/>
          </w:tcPr>
          <w:p w:rsidR="0052484C" w:rsidRDefault="0052484C" w:rsidP="00EA20B4">
            <w:pPr>
              <w:jc w:val="center"/>
            </w:pPr>
          </w:p>
        </w:tc>
        <w:tc>
          <w:tcPr>
            <w:tcW w:w="2500" w:type="dxa"/>
          </w:tcPr>
          <w:p w:rsidR="0052484C" w:rsidRDefault="0052484C" w:rsidP="00EA20B4">
            <w:pPr>
              <w:jc w:val="center"/>
            </w:pPr>
          </w:p>
        </w:tc>
        <w:tc>
          <w:tcPr>
            <w:tcW w:w="2314" w:type="dxa"/>
          </w:tcPr>
          <w:p w:rsidR="0052484C" w:rsidRDefault="0052484C" w:rsidP="00EA20B4">
            <w:pPr>
              <w:jc w:val="center"/>
            </w:pPr>
          </w:p>
        </w:tc>
      </w:tr>
      <w:tr w:rsidR="0052484C" w:rsidTr="00B931D2">
        <w:trPr>
          <w:cantSplit/>
          <w:trHeight w:val="418"/>
        </w:trPr>
        <w:tc>
          <w:tcPr>
            <w:tcW w:w="1780" w:type="dxa"/>
          </w:tcPr>
          <w:p w:rsidR="0052484C" w:rsidRDefault="0052484C" w:rsidP="00EA20B4">
            <w:pPr>
              <w:jc w:val="center"/>
            </w:pPr>
          </w:p>
        </w:tc>
        <w:tc>
          <w:tcPr>
            <w:tcW w:w="2800" w:type="dxa"/>
          </w:tcPr>
          <w:p w:rsidR="0052484C" w:rsidRDefault="0052484C" w:rsidP="00EA20B4">
            <w:pPr>
              <w:jc w:val="center"/>
            </w:pPr>
          </w:p>
        </w:tc>
        <w:tc>
          <w:tcPr>
            <w:tcW w:w="2500" w:type="dxa"/>
          </w:tcPr>
          <w:p w:rsidR="0052484C" w:rsidRDefault="0052484C" w:rsidP="00EA20B4">
            <w:pPr>
              <w:jc w:val="center"/>
            </w:pPr>
          </w:p>
        </w:tc>
        <w:tc>
          <w:tcPr>
            <w:tcW w:w="2314" w:type="dxa"/>
          </w:tcPr>
          <w:p w:rsidR="0052484C" w:rsidRDefault="0052484C" w:rsidP="00EA20B4">
            <w:pPr>
              <w:jc w:val="center"/>
            </w:pPr>
          </w:p>
        </w:tc>
      </w:tr>
    </w:tbl>
    <w:p w:rsidR="0052484C" w:rsidRDefault="0052484C" w:rsidP="00EA20B4">
      <w:pPr>
        <w:jc w:val="center"/>
        <w:rPr>
          <w:sz w:val="28"/>
          <w:szCs w:val="28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60"/>
      </w:tblGrid>
      <w:tr w:rsidR="0052484C" w:rsidRPr="001B6EC7" w:rsidTr="00EC2DCB">
        <w:trPr>
          <w:cantSplit/>
          <w:trHeight w:val="850"/>
        </w:trPr>
        <w:tc>
          <w:tcPr>
            <w:tcW w:w="9360" w:type="dxa"/>
            <w:vAlign w:val="center"/>
          </w:tcPr>
          <w:p w:rsidR="0052484C" w:rsidRPr="001B6EC7" w:rsidRDefault="0052484C" w:rsidP="00EA20B4">
            <w:pPr>
              <w:jc w:val="center"/>
              <w:rPr>
                <w:sz w:val="24"/>
                <w:szCs w:val="24"/>
              </w:rPr>
            </w:pPr>
            <w:r w:rsidRPr="001B6EC7">
              <w:rPr>
                <w:sz w:val="24"/>
                <w:szCs w:val="24"/>
              </w:rPr>
              <w:t>Piezīmes</w:t>
            </w:r>
          </w:p>
        </w:tc>
      </w:tr>
      <w:tr w:rsidR="0052484C" w:rsidTr="00EC2DCB">
        <w:trPr>
          <w:cantSplit/>
          <w:trHeight w:val="274"/>
        </w:trPr>
        <w:tc>
          <w:tcPr>
            <w:tcW w:w="9360" w:type="dxa"/>
          </w:tcPr>
          <w:p w:rsidR="0052484C" w:rsidRDefault="0052484C" w:rsidP="00EA20B4">
            <w:pPr>
              <w:jc w:val="center"/>
            </w:pPr>
            <w:r>
              <w:t>11</w:t>
            </w:r>
          </w:p>
        </w:tc>
      </w:tr>
      <w:tr w:rsidR="0052484C" w:rsidTr="00EC2DCB">
        <w:trPr>
          <w:cantSplit/>
          <w:trHeight w:val="418"/>
        </w:trPr>
        <w:tc>
          <w:tcPr>
            <w:tcW w:w="9360" w:type="dxa"/>
          </w:tcPr>
          <w:p w:rsidR="0052484C" w:rsidRDefault="0052484C" w:rsidP="00EA20B4">
            <w:pPr>
              <w:jc w:val="center"/>
            </w:pPr>
          </w:p>
        </w:tc>
      </w:tr>
      <w:tr w:rsidR="0052484C" w:rsidTr="00EC2DCB">
        <w:trPr>
          <w:cantSplit/>
          <w:trHeight w:val="418"/>
        </w:trPr>
        <w:tc>
          <w:tcPr>
            <w:tcW w:w="9360" w:type="dxa"/>
          </w:tcPr>
          <w:p w:rsidR="0052484C" w:rsidRDefault="0052484C" w:rsidP="00EA20B4">
            <w:pPr>
              <w:jc w:val="center"/>
            </w:pPr>
          </w:p>
        </w:tc>
      </w:tr>
      <w:tr w:rsidR="0052484C" w:rsidRPr="00DA02D1" w:rsidTr="00EC2DCB">
        <w:trPr>
          <w:cantSplit/>
          <w:trHeight w:val="418"/>
        </w:trPr>
        <w:tc>
          <w:tcPr>
            <w:tcW w:w="9360" w:type="dxa"/>
            <w:tcBorders>
              <w:left w:val="nil"/>
              <w:bottom w:val="nil"/>
              <w:right w:val="nil"/>
            </w:tcBorders>
          </w:tcPr>
          <w:p w:rsidR="0052484C" w:rsidRPr="00DA02D1" w:rsidRDefault="0052484C" w:rsidP="00EA20B4">
            <w:pPr>
              <w:pStyle w:val="BodyText"/>
              <w:rPr>
                <w:bCs/>
                <w:sz w:val="24"/>
                <w:szCs w:val="20"/>
              </w:rPr>
            </w:pPr>
          </w:p>
          <w:p w:rsidR="0052484C" w:rsidRPr="00BC3FF0" w:rsidRDefault="0052484C" w:rsidP="00EA20B4">
            <w:pPr>
              <w:pStyle w:val="BodyText"/>
              <w:rPr>
                <w:bCs/>
                <w:sz w:val="24"/>
              </w:rPr>
            </w:pPr>
            <w:r w:rsidRPr="00BC3FF0">
              <w:rPr>
                <w:bCs/>
                <w:sz w:val="24"/>
              </w:rPr>
              <w:t>Piezīmes.</w:t>
            </w:r>
          </w:p>
          <w:p w:rsidR="0052484C" w:rsidRDefault="0052484C" w:rsidP="00EA20B4">
            <w:pPr>
              <w:pStyle w:val="BodyText"/>
              <w:rPr>
                <w:bCs/>
                <w:sz w:val="24"/>
              </w:rPr>
            </w:pPr>
            <w:r w:rsidRPr="00BC3FF0">
              <w:rPr>
                <w:bCs/>
                <w:sz w:val="24"/>
                <w:vertAlign w:val="superscript"/>
              </w:rPr>
              <w:t>1 </w:t>
            </w:r>
            <w:r w:rsidRPr="00BC3FF0">
              <w:rPr>
                <w:bCs/>
                <w:sz w:val="24"/>
              </w:rPr>
              <w:t xml:space="preserve">Vakcinācijas kalendārā norādītais saīsinātais vakcīnas apzīmējums. Ja saīsinājums nav paredzēts, ieraksta infekcijas nosaukumu. </w:t>
            </w:r>
          </w:p>
          <w:p w:rsidR="0052484C" w:rsidRPr="00BC3FF0" w:rsidRDefault="0052484C" w:rsidP="00EA20B4">
            <w:pPr>
              <w:pStyle w:val="BodyText"/>
              <w:rPr>
                <w:bCs/>
                <w:sz w:val="24"/>
              </w:rPr>
            </w:pPr>
            <w:r>
              <w:rPr>
                <w:bCs/>
                <w:sz w:val="24"/>
                <w:vertAlign w:val="superscript"/>
              </w:rPr>
              <w:t>2</w:t>
            </w:r>
            <w:r w:rsidRPr="00BC3FF0">
              <w:rPr>
                <w:bCs/>
                <w:sz w:val="24"/>
                <w:vertAlign w:val="superscript"/>
              </w:rPr>
              <w:t> </w:t>
            </w:r>
            <w:r>
              <w:rPr>
                <w:bCs/>
                <w:sz w:val="24"/>
              </w:rPr>
              <w:t xml:space="preserve">Aili neaizpilda, ja ārstniecības iestādes medicīniskā dokumentācija jau satur medicīniskos ierakstus par preparāta nosaukumu, daudzumu (mililitros, pilienos), sēriju un ievadīšanas veidu. </w:t>
            </w:r>
          </w:p>
          <w:p w:rsidR="0052484C" w:rsidRPr="00DA02D1" w:rsidRDefault="0052484C" w:rsidP="001B6EC7">
            <w:pPr>
              <w:pStyle w:val="ListParagraph"/>
              <w:ind w:left="45"/>
              <w:jc w:val="both"/>
            </w:pPr>
            <w:r>
              <w:rPr>
                <w:sz w:val="24"/>
                <w:szCs w:val="24"/>
                <w:vertAlign w:val="superscript"/>
              </w:rPr>
              <w:t>3 </w:t>
            </w:r>
            <w:r w:rsidRPr="00DB739C">
              <w:rPr>
                <w:sz w:val="24"/>
                <w:szCs w:val="24"/>
              </w:rPr>
              <w:t>Intramuskulāri (</w:t>
            </w:r>
            <w:r w:rsidRPr="00DB739C">
              <w:rPr>
                <w:i/>
                <w:iCs/>
                <w:sz w:val="24"/>
                <w:szCs w:val="24"/>
              </w:rPr>
              <w:t>i/m</w:t>
            </w:r>
            <w:r w:rsidRPr="00DB739C">
              <w:rPr>
                <w:sz w:val="24"/>
                <w:szCs w:val="24"/>
              </w:rPr>
              <w:t>), subkutāni (</w:t>
            </w:r>
            <w:r w:rsidRPr="00DB739C">
              <w:rPr>
                <w:i/>
                <w:iCs/>
                <w:sz w:val="24"/>
                <w:szCs w:val="24"/>
              </w:rPr>
              <w:t>s/c</w:t>
            </w:r>
            <w:r w:rsidRPr="00DB739C">
              <w:rPr>
                <w:sz w:val="24"/>
                <w:szCs w:val="24"/>
              </w:rPr>
              <w:t>), perorāli (</w:t>
            </w:r>
            <w:r w:rsidRPr="00DB739C">
              <w:rPr>
                <w:i/>
                <w:iCs/>
                <w:sz w:val="24"/>
                <w:szCs w:val="24"/>
              </w:rPr>
              <w:t>p/o</w:t>
            </w:r>
            <w:r w:rsidRPr="00DB739C">
              <w:rPr>
                <w:sz w:val="24"/>
                <w:szCs w:val="24"/>
              </w:rPr>
              <w:t>), intrakutāni (</w:t>
            </w:r>
            <w:r w:rsidRPr="00DB739C">
              <w:rPr>
                <w:i/>
                <w:iCs/>
                <w:sz w:val="24"/>
                <w:szCs w:val="24"/>
              </w:rPr>
              <w:t>i/c</w:t>
            </w:r>
            <w:r w:rsidRPr="00DB739C">
              <w:rPr>
                <w:sz w:val="24"/>
                <w:szCs w:val="24"/>
              </w:rPr>
              <w:t>).</w:t>
            </w:r>
            <w:r>
              <w:rPr>
                <w:sz w:val="24"/>
                <w:szCs w:val="24"/>
              </w:rPr>
              <w:t>"</w:t>
            </w:r>
          </w:p>
        </w:tc>
      </w:tr>
    </w:tbl>
    <w:p w:rsidR="0052484C" w:rsidRDefault="0052484C" w:rsidP="00EA20B4">
      <w:pPr>
        <w:jc w:val="both"/>
        <w:rPr>
          <w:sz w:val="28"/>
          <w:szCs w:val="28"/>
        </w:rPr>
      </w:pPr>
    </w:p>
    <w:p w:rsidR="0052484C" w:rsidRDefault="0052484C" w:rsidP="00EA20B4"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21. Svītrot 27.pielikumu.</w:t>
      </w:r>
    </w:p>
    <w:p w:rsidR="0052484C" w:rsidRDefault="0052484C" w:rsidP="00EA20B4">
      <w:pPr>
        <w:pStyle w:val="ListParagraph"/>
        <w:ind w:left="0" w:firstLine="709"/>
        <w:jc w:val="both"/>
        <w:rPr>
          <w:sz w:val="28"/>
          <w:szCs w:val="28"/>
        </w:rPr>
      </w:pPr>
    </w:p>
    <w:p w:rsidR="0052484C" w:rsidRPr="00C0304C" w:rsidRDefault="0052484C" w:rsidP="00EA20B4">
      <w:pPr>
        <w:pStyle w:val="ListParagraph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22. A</w:t>
      </w:r>
      <w:r w:rsidRPr="00C0304C">
        <w:rPr>
          <w:sz w:val="28"/>
          <w:szCs w:val="28"/>
        </w:rPr>
        <w:t xml:space="preserve">izstāt 29.pielikuma 6.punktā vārdus un zīmes </w:t>
      </w:r>
      <w:r>
        <w:rPr>
          <w:sz w:val="28"/>
          <w:szCs w:val="28"/>
        </w:rPr>
        <w:t>"</w:t>
      </w:r>
      <w:r w:rsidRPr="00C0304C">
        <w:rPr>
          <w:sz w:val="28"/>
          <w:szCs w:val="28"/>
        </w:rPr>
        <w:t xml:space="preserve">administratīvā teritorija </w:t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>
        <w:rPr>
          <w:sz w:val="28"/>
          <w:szCs w:val="28"/>
        </w:rPr>
        <w:t>"</w:t>
      </w:r>
      <w:r w:rsidRPr="00C0304C">
        <w:rPr>
          <w:sz w:val="28"/>
          <w:szCs w:val="28"/>
        </w:rPr>
        <w:t xml:space="preserve"> ar vārdiem un zīmēm </w:t>
      </w:r>
      <w:r>
        <w:rPr>
          <w:sz w:val="28"/>
          <w:szCs w:val="28"/>
        </w:rPr>
        <w:t>"</w:t>
      </w:r>
      <w:r w:rsidRPr="00C0304C">
        <w:rPr>
          <w:sz w:val="28"/>
          <w:szCs w:val="28"/>
        </w:rPr>
        <w:t xml:space="preserve">administratīvā teritorija </w:t>
      </w:r>
      <w:r>
        <w:rPr>
          <w:sz w:val="28"/>
          <w:szCs w:val="28"/>
        </w:rPr>
        <w:br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C0304C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304C">
        <w:rPr>
          <w:sz w:val="24"/>
          <w:szCs w:val="24"/>
        </w:rPr>
        <w:instrText xml:space="preserve"> FORMCHECKBOX </w:instrText>
      </w:r>
      <w:r w:rsidRPr="00C0304C">
        <w:rPr>
          <w:sz w:val="24"/>
          <w:szCs w:val="24"/>
        </w:rPr>
      </w:r>
      <w:r w:rsidRPr="00C0304C">
        <w:rPr>
          <w:sz w:val="24"/>
          <w:szCs w:val="24"/>
        </w:rPr>
        <w:fldChar w:fldCharType="end"/>
      </w:r>
      <w:r w:rsidRPr="00957B19">
        <w:rPr>
          <w:sz w:val="28"/>
          <w:szCs w:val="28"/>
        </w:rPr>
        <w:t>".</w:t>
      </w:r>
    </w:p>
    <w:p w:rsidR="0052484C" w:rsidRPr="00C0304C" w:rsidRDefault="0052484C" w:rsidP="00EA20B4">
      <w:pPr>
        <w:ind w:firstLine="709"/>
        <w:jc w:val="both"/>
        <w:rPr>
          <w:sz w:val="28"/>
          <w:szCs w:val="28"/>
        </w:rPr>
      </w:pPr>
    </w:p>
    <w:p w:rsidR="0052484C" w:rsidRDefault="0052484C" w:rsidP="00EA20B4"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23. I</w:t>
      </w:r>
      <w:r w:rsidRPr="00DB739C">
        <w:rPr>
          <w:sz w:val="28"/>
          <w:szCs w:val="28"/>
        </w:rPr>
        <w:t>zteikt 40.pielikuma II daļas 16.punktu šādā redakcijā:</w:t>
      </w:r>
    </w:p>
    <w:p w:rsidR="0052484C" w:rsidRPr="00DB739C" w:rsidRDefault="0052484C" w:rsidP="00EA20B4">
      <w:pPr>
        <w:pStyle w:val="ListParagraph"/>
        <w:ind w:left="0" w:firstLine="709"/>
        <w:jc w:val="both"/>
        <w:rPr>
          <w:sz w:val="28"/>
          <w:szCs w:val="28"/>
        </w:rPr>
      </w:pPr>
    </w:p>
    <w:tbl>
      <w:tblPr>
        <w:tblW w:w="9277" w:type="dxa"/>
        <w:tblCellSpacing w:w="0" w:type="dxa"/>
        <w:tblCellMar>
          <w:left w:w="0" w:type="dxa"/>
          <w:right w:w="0" w:type="dxa"/>
        </w:tblCellMar>
        <w:tblLook w:val="00A0"/>
      </w:tblPr>
      <w:tblGrid>
        <w:gridCol w:w="4700"/>
        <w:gridCol w:w="4577"/>
      </w:tblGrid>
      <w:tr w:rsidR="0052484C" w:rsidRPr="00D02914" w:rsidTr="00957B19">
        <w:trPr>
          <w:trHeight w:val="43"/>
          <w:tblCellSpacing w:w="0" w:type="dxa"/>
        </w:trPr>
        <w:tc>
          <w:tcPr>
            <w:tcW w:w="4700" w:type="dxa"/>
          </w:tcPr>
          <w:p w:rsidR="0052484C" w:rsidRPr="00D02914" w:rsidRDefault="0052484C" w:rsidP="00957B19">
            <w:pPr>
              <w:ind w:left="600" w:hanging="500"/>
              <w:rPr>
                <w:sz w:val="28"/>
                <w:szCs w:val="28"/>
                <w:lang w:eastAsia="lv-LV"/>
              </w:rPr>
            </w:pPr>
            <w:r>
              <w:rPr>
                <w:sz w:val="28"/>
                <w:szCs w:val="28"/>
              </w:rPr>
              <w:t>"</w:t>
            </w:r>
            <w:r w:rsidRPr="00D02914">
              <w:rPr>
                <w:sz w:val="28"/>
                <w:szCs w:val="28"/>
                <w:lang w:eastAsia="lv-LV"/>
              </w:rPr>
              <w:t xml:space="preserve">16. Nāves iestāšanās vieta </w:t>
            </w:r>
            <w:r w:rsidRPr="00D02914">
              <w:rPr>
                <w:sz w:val="28"/>
                <w:szCs w:val="2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2914">
              <w:rPr>
                <w:sz w:val="28"/>
                <w:szCs w:val="28"/>
              </w:rPr>
              <w:instrText xml:space="preserve"> FORMCHECKBOX </w:instrText>
            </w:r>
            <w:r w:rsidRPr="00D02914">
              <w:rPr>
                <w:sz w:val="28"/>
                <w:szCs w:val="28"/>
              </w:rPr>
            </w:r>
            <w:r w:rsidRPr="00D02914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  <w:lang w:eastAsia="lv-LV"/>
              </w:rPr>
              <w:br/>
            </w:r>
            <w:r w:rsidRPr="00D02914">
              <w:rPr>
                <w:sz w:val="28"/>
                <w:szCs w:val="28"/>
                <w:lang w:eastAsia="lv-LV"/>
              </w:rPr>
              <w:t>(vajadzīgo atzīmēt)</w:t>
            </w:r>
          </w:p>
        </w:tc>
        <w:tc>
          <w:tcPr>
            <w:tcW w:w="4577" w:type="dxa"/>
          </w:tcPr>
          <w:p w:rsidR="0052484C" w:rsidRDefault="0052484C" w:rsidP="00EA20B4">
            <w:pPr>
              <w:jc w:val="both"/>
              <w:rPr>
                <w:sz w:val="28"/>
                <w:szCs w:val="28"/>
                <w:lang w:eastAsia="lv-LV"/>
              </w:rPr>
            </w:pPr>
            <w:r w:rsidRPr="00D02914">
              <w:rPr>
                <w:sz w:val="28"/>
                <w:szCs w:val="28"/>
                <w:lang w:eastAsia="lv-LV"/>
              </w:rPr>
              <w:t xml:space="preserve">1 </w:t>
            </w:r>
            <w:r>
              <w:rPr>
                <w:sz w:val="28"/>
                <w:szCs w:val="28"/>
                <w:lang w:eastAsia="lv-LV"/>
              </w:rPr>
              <w:t>–</w:t>
            </w:r>
            <w:r w:rsidRPr="00D02914">
              <w:rPr>
                <w:sz w:val="28"/>
                <w:szCs w:val="28"/>
                <w:lang w:eastAsia="lv-LV"/>
              </w:rPr>
              <w:t xml:space="preserve"> stacionārs;</w:t>
            </w:r>
            <w:r>
              <w:rPr>
                <w:sz w:val="28"/>
                <w:szCs w:val="28"/>
                <w:lang w:eastAsia="lv-LV"/>
              </w:rPr>
              <w:t xml:space="preserve">               </w:t>
            </w:r>
          </w:p>
          <w:p w:rsidR="0052484C" w:rsidRDefault="0052484C" w:rsidP="00EA20B4">
            <w:pPr>
              <w:jc w:val="both"/>
              <w:rPr>
                <w:sz w:val="28"/>
                <w:szCs w:val="28"/>
                <w:lang w:eastAsia="lv-LV"/>
              </w:rPr>
            </w:pPr>
            <w:r>
              <w:rPr>
                <w:sz w:val="28"/>
                <w:szCs w:val="28"/>
                <w:lang w:eastAsia="lv-LV"/>
              </w:rPr>
              <w:t xml:space="preserve">2 – </w:t>
            </w:r>
            <w:r w:rsidRPr="00D02914">
              <w:rPr>
                <w:sz w:val="28"/>
                <w:szCs w:val="28"/>
                <w:lang w:eastAsia="lv-LV"/>
              </w:rPr>
              <w:t>mājas</w:t>
            </w:r>
            <w:r>
              <w:rPr>
                <w:sz w:val="28"/>
                <w:szCs w:val="28"/>
                <w:lang w:eastAsia="lv-LV"/>
              </w:rPr>
              <w:t>;</w:t>
            </w:r>
            <w:r w:rsidRPr="00D02914">
              <w:rPr>
                <w:sz w:val="28"/>
                <w:szCs w:val="28"/>
                <w:lang w:eastAsia="lv-LV"/>
              </w:rPr>
              <w:t xml:space="preserve">  </w:t>
            </w:r>
          </w:p>
          <w:p w:rsidR="0052484C" w:rsidRPr="00D02914" w:rsidRDefault="0052484C" w:rsidP="00EA20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lv-LV"/>
              </w:rPr>
              <w:t>3 – pa</w:t>
            </w:r>
            <w:r w:rsidRPr="00D02914">
              <w:rPr>
                <w:sz w:val="28"/>
                <w:szCs w:val="28"/>
                <w:lang w:eastAsia="lv-LV"/>
              </w:rPr>
              <w:t>nsionāts;</w:t>
            </w:r>
          </w:p>
          <w:p w:rsidR="0052484C" w:rsidRPr="00D02914" w:rsidRDefault="0052484C" w:rsidP="00EA20B4">
            <w:pPr>
              <w:rPr>
                <w:sz w:val="28"/>
                <w:szCs w:val="28"/>
                <w:lang w:eastAsia="lv-LV"/>
              </w:rPr>
            </w:pPr>
            <w:r w:rsidRPr="00D02914">
              <w:rPr>
                <w:sz w:val="28"/>
                <w:szCs w:val="28"/>
                <w:lang w:eastAsia="lv-LV"/>
              </w:rPr>
              <w:t xml:space="preserve">4 </w:t>
            </w:r>
            <w:r>
              <w:rPr>
                <w:sz w:val="28"/>
                <w:szCs w:val="28"/>
                <w:lang w:eastAsia="lv-LV"/>
              </w:rPr>
              <w:t xml:space="preserve">– </w:t>
            </w:r>
            <w:r w:rsidRPr="00D02914">
              <w:rPr>
                <w:sz w:val="28"/>
                <w:szCs w:val="28"/>
                <w:lang w:eastAsia="lv-LV"/>
              </w:rPr>
              <w:t>citur (precizēt)</w:t>
            </w:r>
          </w:p>
          <w:p w:rsidR="0052484C" w:rsidRPr="00D02914" w:rsidRDefault="0052484C" w:rsidP="00EA20B4">
            <w:pPr>
              <w:rPr>
                <w:sz w:val="28"/>
                <w:szCs w:val="28"/>
                <w:lang w:eastAsia="lv-LV"/>
              </w:rPr>
            </w:pPr>
            <w:r w:rsidRPr="00D02914">
              <w:rPr>
                <w:sz w:val="28"/>
                <w:szCs w:val="28"/>
                <w:lang w:eastAsia="lv-LV"/>
              </w:rPr>
              <w:t>5</w:t>
            </w:r>
            <w:r>
              <w:rPr>
                <w:sz w:val="28"/>
                <w:szCs w:val="28"/>
                <w:lang w:eastAsia="lv-LV"/>
              </w:rPr>
              <w:t xml:space="preserve"> – </w:t>
            </w:r>
            <w:r w:rsidRPr="00D02914">
              <w:rPr>
                <w:sz w:val="28"/>
                <w:szCs w:val="28"/>
                <w:lang w:eastAsia="lv-LV"/>
              </w:rPr>
              <w:t xml:space="preserve">NMP </w:t>
            </w:r>
            <w:r>
              <w:rPr>
                <w:sz w:val="28"/>
                <w:szCs w:val="28"/>
                <w:lang w:eastAsia="lv-LV"/>
              </w:rPr>
              <w:t>auto</w:t>
            </w:r>
            <w:r w:rsidRPr="00D02914">
              <w:rPr>
                <w:sz w:val="28"/>
                <w:szCs w:val="28"/>
                <w:lang w:eastAsia="lv-LV"/>
              </w:rPr>
              <w:t>mašīn</w:t>
            </w:r>
            <w:r>
              <w:rPr>
                <w:sz w:val="28"/>
                <w:szCs w:val="28"/>
                <w:lang w:eastAsia="lv-LV"/>
              </w:rPr>
              <w:t>a".</w:t>
            </w:r>
          </w:p>
        </w:tc>
      </w:tr>
    </w:tbl>
    <w:p w:rsidR="0052484C" w:rsidRDefault="0052484C" w:rsidP="00EA20B4">
      <w:pPr>
        <w:jc w:val="both"/>
        <w:rPr>
          <w:sz w:val="28"/>
          <w:szCs w:val="28"/>
        </w:rPr>
      </w:pPr>
    </w:p>
    <w:p w:rsidR="0052484C" w:rsidRDefault="0052484C" w:rsidP="00EA20B4">
      <w:pPr>
        <w:pStyle w:val="ListParagraph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24. I</w:t>
      </w:r>
      <w:r w:rsidRPr="00DB739C">
        <w:rPr>
          <w:sz w:val="28"/>
          <w:szCs w:val="28"/>
        </w:rPr>
        <w:t>zteikt 41.piel</w:t>
      </w:r>
      <w:r>
        <w:rPr>
          <w:sz w:val="28"/>
          <w:szCs w:val="28"/>
        </w:rPr>
        <w:t>ikuma 14.punktu šādā redakcijā:</w:t>
      </w:r>
    </w:p>
    <w:p w:rsidR="0052484C" w:rsidRPr="00DB739C" w:rsidRDefault="0052484C" w:rsidP="00EA20B4">
      <w:pPr>
        <w:pStyle w:val="ListParagraph"/>
        <w:ind w:left="709"/>
        <w:jc w:val="both"/>
        <w:rPr>
          <w:sz w:val="28"/>
          <w:szCs w:val="28"/>
        </w:rPr>
      </w:pPr>
    </w:p>
    <w:p w:rsidR="0052484C" w:rsidRDefault="0052484C" w:rsidP="00EA20B4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"14. Kuras dzemdības pēc skaita </w:t>
      </w:r>
      <w:r w:rsidRPr="00D02914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02914">
        <w:rPr>
          <w:sz w:val="28"/>
          <w:szCs w:val="28"/>
        </w:rPr>
        <w:instrText xml:space="preserve"> FORMCHECKBOX </w:instrText>
      </w:r>
      <w:r w:rsidRPr="00D02914">
        <w:rPr>
          <w:sz w:val="28"/>
          <w:szCs w:val="28"/>
        </w:rPr>
      </w:r>
      <w:r w:rsidRPr="00D02914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52484C" w:rsidRDefault="0052484C" w:rsidP="00EA20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D19AF">
        <w:rPr>
          <w:color w:val="000000"/>
          <w:sz w:val="28"/>
          <w:szCs w:val="28"/>
          <w:lang w:eastAsia="lv-LV"/>
        </w:rPr>
        <w:t>iepriekš dzīvi dzimušo bērnu skaits</w:t>
      </w:r>
      <w:r w:rsidRPr="000D19AF">
        <w:rPr>
          <w:color w:val="000000"/>
          <w:sz w:val="28"/>
          <w:szCs w:val="28"/>
          <w:lang w:eastAsia="lv-LV"/>
        </w:rPr>
        <w:tab/>
      </w:r>
      <w:r w:rsidRPr="000D19AF">
        <w:rPr>
          <w:color w:val="000000"/>
          <w:sz w:val="28"/>
          <w:szCs w:val="28"/>
          <w:lang w:eastAsia="lv-LV"/>
        </w:rPr>
        <w:tab/>
      </w:r>
      <w:r w:rsidRPr="000D19AF">
        <w:rPr>
          <w:color w:val="000000"/>
          <w:sz w:val="28"/>
          <w:szCs w:val="28"/>
          <w:lang w:eastAsia="lv-LV"/>
        </w:rPr>
        <w:tab/>
      </w:r>
      <w:r w:rsidRPr="00D02914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02914">
        <w:rPr>
          <w:sz w:val="28"/>
          <w:szCs w:val="28"/>
        </w:rPr>
        <w:instrText xml:space="preserve"> FORMCHECKBOX </w:instrText>
      </w:r>
      <w:r w:rsidRPr="00D02914">
        <w:rPr>
          <w:sz w:val="28"/>
          <w:szCs w:val="28"/>
        </w:rPr>
      </w:r>
      <w:r w:rsidRPr="00D02914">
        <w:rPr>
          <w:sz w:val="28"/>
          <w:szCs w:val="28"/>
        </w:rPr>
        <w:fldChar w:fldCharType="end"/>
      </w:r>
    </w:p>
    <w:p w:rsidR="0052484C" w:rsidRPr="0095690A" w:rsidRDefault="0052484C" w:rsidP="00EA20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14.2. </w:t>
      </w:r>
      <w:r w:rsidRPr="000D19AF">
        <w:rPr>
          <w:color w:val="000000"/>
          <w:sz w:val="28"/>
          <w:szCs w:val="28"/>
          <w:lang w:eastAsia="lv-LV"/>
        </w:rPr>
        <w:t>iepriekš nedzīvi dzimušo bērnu skaits</w:t>
      </w:r>
      <w:r w:rsidRPr="000D19AF">
        <w:rPr>
          <w:color w:val="000000"/>
          <w:sz w:val="28"/>
          <w:szCs w:val="28"/>
          <w:lang w:eastAsia="lv-LV"/>
        </w:rPr>
        <w:tab/>
      </w:r>
      <w:r w:rsidRPr="000D19AF">
        <w:rPr>
          <w:color w:val="000000"/>
          <w:sz w:val="28"/>
          <w:szCs w:val="28"/>
          <w:lang w:eastAsia="lv-LV"/>
        </w:rPr>
        <w:tab/>
      </w:r>
      <w:r w:rsidRPr="000D19AF">
        <w:rPr>
          <w:color w:val="000000"/>
          <w:sz w:val="28"/>
          <w:szCs w:val="28"/>
          <w:lang w:eastAsia="lv-LV"/>
        </w:rPr>
        <w:tab/>
      </w:r>
      <w:r w:rsidRPr="00D02914">
        <w:rPr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02914">
        <w:rPr>
          <w:sz w:val="28"/>
          <w:szCs w:val="28"/>
        </w:rPr>
        <w:instrText xml:space="preserve"> FORMCHECKBOX </w:instrText>
      </w:r>
      <w:r w:rsidRPr="00D02914">
        <w:rPr>
          <w:sz w:val="28"/>
          <w:szCs w:val="28"/>
        </w:rPr>
      </w:r>
      <w:r w:rsidRPr="00D02914">
        <w:rPr>
          <w:sz w:val="28"/>
          <w:szCs w:val="28"/>
        </w:rPr>
        <w:fldChar w:fldCharType="end"/>
      </w:r>
      <w:r>
        <w:rPr>
          <w:sz w:val="28"/>
          <w:szCs w:val="28"/>
        </w:rPr>
        <w:t>".</w:t>
      </w:r>
    </w:p>
    <w:p w:rsidR="0052484C" w:rsidRPr="0095690A" w:rsidRDefault="0052484C" w:rsidP="00EA20B4">
      <w:pPr>
        <w:jc w:val="both"/>
        <w:rPr>
          <w:sz w:val="28"/>
          <w:szCs w:val="28"/>
        </w:rPr>
      </w:pPr>
    </w:p>
    <w:p w:rsidR="0052484C" w:rsidRDefault="0052484C" w:rsidP="00EA20B4">
      <w:pPr>
        <w:pStyle w:val="ListParagraph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25. I</w:t>
      </w:r>
      <w:r w:rsidRPr="00DB739C">
        <w:rPr>
          <w:sz w:val="28"/>
          <w:szCs w:val="28"/>
        </w:rPr>
        <w:t>zteikt 51.pielikumu šādā redakcijā:</w:t>
      </w:r>
    </w:p>
    <w:p w:rsidR="0052484C" w:rsidRPr="00DB739C" w:rsidRDefault="0052484C" w:rsidP="00EA20B4">
      <w:pPr>
        <w:pStyle w:val="ListParagraph"/>
        <w:ind w:left="709"/>
        <w:jc w:val="both"/>
        <w:rPr>
          <w:sz w:val="28"/>
          <w:szCs w:val="28"/>
        </w:rPr>
      </w:pP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"51</w:t>
      </w:r>
      <w:r w:rsidRPr="000D6749">
        <w:rPr>
          <w:sz w:val="28"/>
          <w:szCs w:val="28"/>
        </w:rPr>
        <w:t>.pielikums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Ministru kabineta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2006.gada 4.aprīļa</w:t>
      </w: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noteikumiem Nr.265</w:t>
      </w:r>
    </w:p>
    <w:p w:rsidR="0052484C" w:rsidRDefault="0052484C" w:rsidP="00EA20B4">
      <w:pPr>
        <w:jc w:val="right"/>
        <w:rPr>
          <w:sz w:val="28"/>
        </w:rPr>
      </w:pPr>
      <w:r>
        <w:rPr>
          <w:sz w:val="28"/>
        </w:rPr>
        <w:br w:type="page"/>
      </w:r>
    </w:p>
    <w:tbl>
      <w:tblPr>
        <w:tblW w:w="90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28"/>
        <w:gridCol w:w="1080"/>
        <w:gridCol w:w="180"/>
        <w:gridCol w:w="180"/>
        <w:gridCol w:w="360"/>
        <w:gridCol w:w="882"/>
        <w:gridCol w:w="18"/>
        <w:gridCol w:w="912"/>
        <w:gridCol w:w="314"/>
        <w:gridCol w:w="53"/>
        <w:gridCol w:w="1397"/>
        <w:gridCol w:w="2889"/>
      </w:tblGrid>
      <w:tr w:rsidR="0052484C" w:rsidRPr="00BF37AD" w:rsidTr="00EC2DCB">
        <w:trPr>
          <w:cantSplit/>
        </w:trPr>
        <w:tc>
          <w:tcPr>
            <w:tcW w:w="3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Ārstniecības iestādes nosaukums</w:t>
            </w:r>
          </w:p>
        </w:tc>
        <w:tc>
          <w:tcPr>
            <w:tcW w:w="556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909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 xml:space="preserve">Kods </w:t>
            </w:r>
            <w:bookmarkStart w:id="0" w:name="Check1"/>
            <w:r w:rsidRPr="00BF37AD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Start w:id="1" w:name="Check2"/>
            <w:bookmarkEnd w:id="0"/>
            <w:r w:rsidRPr="00BF37AD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Start w:id="2" w:name="Check3"/>
            <w:bookmarkEnd w:id="1"/>
            <w:r w:rsidRPr="00BF37AD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Start w:id="3" w:name="Check4"/>
            <w:bookmarkEnd w:id="2"/>
            <w:r w:rsidRPr="00BF37AD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Start w:id="4" w:name="Check6"/>
            <w:bookmarkEnd w:id="3"/>
            <w:r w:rsidRPr="00BF37AD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Start w:id="5" w:name="Check7"/>
            <w:bookmarkEnd w:id="4"/>
            <w:r w:rsidRPr="00BF37AD">
              <w:rPr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Start w:id="6" w:name="Check8"/>
            <w:bookmarkEnd w:id="5"/>
            <w:r w:rsidRPr="00BF37AD">
              <w:rPr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End w:id="6"/>
            <w:r w:rsidRPr="00BF37AD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rPr>
          <w:cantSplit/>
        </w:trPr>
        <w:tc>
          <w:tcPr>
            <w:tcW w:w="909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2484C" w:rsidRDefault="0052484C" w:rsidP="00EA20B4">
            <w:pPr>
              <w:pStyle w:val="Heading1"/>
              <w:rPr>
                <w:b/>
                <w:bCs/>
                <w:sz w:val="24"/>
              </w:rPr>
            </w:pPr>
          </w:p>
          <w:p w:rsidR="0052484C" w:rsidRPr="00BF37AD" w:rsidRDefault="0052484C" w:rsidP="00EA20B4">
            <w:pPr>
              <w:pStyle w:val="Heading1"/>
              <w:jc w:val="center"/>
              <w:rPr>
                <w:b/>
              </w:rPr>
            </w:pPr>
            <w:r w:rsidRPr="00322E22">
              <w:rPr>
                <w:b/>
              </w:rPr>
              <w:t>Bērna medicīniskā karte</w:t>
            </w:r>
            <w:r w:rsidRPr="00322E22">
              <w:rPr>
                <w:bCs/>
                <w:sz w:val="24"/>
                <w:vertAlign w:val="superscript"/>
              </w:rPr>
              <w:t>1</w:t>
            </w:r>
            <w:r w:rsidRPr="00BC3FF0">
              <w:rPr>
                <w:bCs/>
                <w:sz w:val="24"/>
                <w:vertAlign w:val="superscript"/>
              </w:rPr>
              <w:t> </w:t>
            </w:r>
          </w:p>
        </w:tc>
      </w:tr>
      <w:tr w:rsidR="0052484C" w:rsidTr="00EC2DCB">
        <w:trPr>
          <w:cantSplit/>
        </w:trPr>
        <w:tc>
          <w:tcPr>
            <w:tcW w:w="909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2484C" w:rsidRDefault="0052484C" w:rsidP="00EA20B4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(veidlapa Nr.026/u)</w:t>
            </w:r>
          </w:p>
        </w:tc>
      </w:tr>
      <w:tr w:rsidR="0052484C" w:rsidTr="00EC2DCB">
        <w:trPr>
          <w:cantSplit/>
        </w:trPr>
        <w:tc>
          <w:tcPr>
            <w:tcW w:w="909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2484C" w:rsidRPr="00EA20B4" w:rsidRDefault="0052484C" w:rsidP="00EA20B4">
            <w:pPr>
              <w:jc w:val="center"/>
              <w:rPr>
                <w:bCs/>
                <w:sz w:val="24"/>
                <w:szCs w:val="24"/>
              </w:rPr>
            </w:pPr>
            <w:r w:rsidRPr="00EA20B4">
              <w:rPr>
                <w:bCs/>
                <w:sz w:val="24"/>
                <w:szCs w:val="24"/>
              </w:rPr>
              <w:t>(pirmsskolas izglītības iestādei, izglītības iestādei, internātskolai, bērnunamam)</w:t>
            </w:r>
          </w:p>
          <w:p w:rsidR="0052484C" w:rsidRDefault="0052484C" w:rsidP="00EA20B4">
            <w:pPr>
              <w:jc w:val="center"/>
              <w:rPr>
                <w:bCs/>
                <w:sz w:val="28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pStyle w:val="Header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1. Vārds, uzvārds</w:t>
            </w:r>
          </w:p>
        </w:tc>
        <w:tc>
          <w:tcPr>
            <w:tcW w:w="71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BF37AD" w:rsidRDefault="0052484C" w:rsidP="00EA20B4">
            <w:pPr>
              <w:pStyle w:val="Header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2. Personas kods</w:t>
            </w:r>
          </w:p>
        </w:tc>
        <w:tc>
          <w:tcPr>
            <w:tcW w:w="4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-</w:t>
            </w:r>
            <w:bookmarkStart w:id="7" w:name="Check17"/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Start w:id="8" w:name="Check18"/>
            <w:bookmarkEnd w:id="7"/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Start w:id="9" w:name="Check19"/>
            <w:bookmarkEnd w:id="8"/>
            <w:r w:rsidRPr="00BF37AD">
              <w:rPr>
                <w:sz w:val="24"/>
                <w:szCs w:val="24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Start w:id="10" w:name="Check20"/>
            <w:bookmarkEnd w:id="9"/>
            <w:r w:rsidRPr="00BF37AD">
              <w:rPr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bookmarkEnd w:id="10"/>
            <w:r w:rsidRPr="00BF37AD">
              <w:rPr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</w:p>
        </w:tc>
      </w:tr>
      <w:tr w:rsidR="0052484C" w:rsidRPr="00BF37AD" w:rsidTr="00EC2DCB">
        <w:trPr>
          <w:cantSplit/>
        </w:trPr>
        <w:tc>
          <w:tcPr>
            <w:tcW w:w="26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3. Deklarētā dzīvesvieta</w:t>
            </w:r>
          </w:p>
        </w:tc>
        <w:tc>
          <w:tcPr>
            <w:tcW w:w="64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4. Tālruņa numurs</w:t>
            </w:r>
          </w:p>
        </w:tc>
        <w:tc>
          <w:tcPr>
            <w:tcW w:w="700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5. Māte:</w:t>
            </w:r>
          </w:p>
        </w:tc>
        <w:tc>
          <w:tcPr>
            <w:tcW w:w="4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5.1. dzimšanas gads</w:t>
            </w:r>
          </w:p>
        </w:tc>
        <w:tc>
          <w:tcPr>
            <w:tcW w:w="4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</w:p>
        </w:tc>
      </w:tr>
      <w:tr w:rsidR="0052484C" w:rsidRPr="00BF37AD" w:rsidTr="00EC2DCB">
        <w:trPr>
          <w:cantSplit/>
        </w:trPr>
        <w:tc>
          <w:tcPr>
            <w:tcW w:w="909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 xml:space="preserve">5.2. 1 – strādā; 2 – nestrādā; 3 – studē (vajadzīgo atzīmēt)   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 xml:space="preserve"> </w:t>
            </w:r>
            <w:r w:rsidRPr="00BF37AD">
              <w:rPr>
                <w:b/>
                <w:sz w:val="24"/>
                <w:szCs w:val="24"/>
              </w:rPr>
              <w:t xml:space="preserve">                                                 </w:t>
            </w:r>
          </w:p>
        </w:tc>
      </w:tr>
      <w:tr w:rsidR="0052484C" w:rsidRPr="00BF37AD" w:rsidTr="00EC2DCB"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5.3. tālruņa numurs</w:t>
            </w:r>
          </w:p>
        </w:tc>
        <w:tc>
          <w:tcPr>
            <w:tcW w:w="700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6. Tēvs:</w:t>
            </w:r>
          </w:p>
        </w:tc>
        <w:tc>
          <w:tcPr>
            <w:tcW w:w="4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6.1. dzimšanas gads</w:t>
            </w:r>
          </w:p>
        </w:tc>
        <w:tc>
          <w:tcPr>
            <w:tcW w:w="4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</w:p>
        </w:tc>
      </w:tr>
      <w:tr w:rsidR="0052484C" w:rsidRPr="00BF37AD" w:rsidTr="00EC2DCB">
        <w:trPr>
          <w:cantSplit/>
        </w:trPr>
        <w:tc>
          <w:tcPr>
            <w:tcW w:w="909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6.2. 1 – strādā; 2 – nestrādā; 3 – studē (vajadzīgo atzīmēt)</w:t>
            </w:r>
            <w:r w:rsidRPr="00BF37AD">
              <w:rPr>
                <w:b/>
                <w:sz w:val="24"/>
                <w:szCs w:val="24"/>
              </w:rPr>
              <w:t xml:space="preserve">    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b/>
                <w:sz w:val="24"/>
                <w:szCs w:val="24"/>
              </w:rPr>
              <w:t xml:space="preserve">                                                 </w:t>
            </w:r>
          </w:p>
        </w:tc>
      </w:tr>
      <w:tr w:rsidR="0052484C" w:rsidRPr="00BF37AD" w:rsidTr="00EC2DCB"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6.3. tālruņa numurs</w:t>
            </w:r>
          </w:p>
        </w:tc>
        <w:tc>
          <w:tcPr>
            <w:tcW w:w="700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 xml:space="preserve">7. Kopējais ģimenes locekļu skaits </w:t>
            </w:r>
          </w:p>
        </w:tc>
        <w:tc>
          <w:tcPr>
            <w:tcW w:w="4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__________ cilvēki</w:t>
            </w:r>
          </w:p>
        </w:tc>
      </w:tr>
      <w:tr w:rsidR="0052484C" w:rsidRPr="00BF37AD" w:rsidTr="00EC2DCB">
        <w:trPr>
          <w:cantSplit/>
        </w:trPr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8. Sadzīves apstākļi</w:t>
            </w:r>
          </w:p>
        </w:tc>
        <w:tc>
          <w:tcPr>
            <w:tcW w:w="682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44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9. Ģimenes anamnēze (hroniskas slimības)</w:t>
            </w:r>
          </w:p>
        </w:tc>
        <w:tc>
          <w:tcPr>
            <w:tcW w:w="465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5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 Izslimotās slimības:</w:t>
            </w:r>
          </w:p>
        </w:tc>
        <w:tc>
          <w:tcPr>
            <w:tcW w:w="4339" w:type="dxa"/>
            <w:gridSpan w:val="3"/>
            <w:tcBorders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82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Slimības nosaukums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Datums (dd.mm.gggg</w:t>
            </w:r>
            <w:r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t>)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Slimība apstiprināta laboratoriski 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.1.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Masalas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.2.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Masaliņas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.3.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Epidēmiskais parotīts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.4.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Vējbakas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.5.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Difterija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.6.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Garais klepus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.7.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Skarlatīna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.8.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hepatīts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.9.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 hepatīts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.10.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 hepatīts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.11.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Šigeloze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.12.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Salmoneloze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EC2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10.13.   </w:t>
            </w:r>
          </w:p>
        </w:tc>
        <w:tc>
          <w:tcPr>
            <w:tcW w:w="2682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2484C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Tuberkuloze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jā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nē 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nav zināms</w:t>
            </w:r>
          </w:p>
        </w:tc>
      </w:tr>
      <w:tr w:rsidR="0052484C" w:rsidRPr="00BF37AD" w:rsidTr="00B931D2">
        <w:trPr>
          <w:cantSplit/>
        </w:trPr>
        <w:tc>
          <w:tcPr>
            <w:tcW w:w="444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484C" w:rsidRDefault="0052484C" w:rsidP="00EA20B4">
            <w:pPr>
              <w:rPr>
                <w:sz w:val="24"/>
                <w:szCs w:val="24"/>
              </w:rPr>
            </w:pPr>
          </w:p>
          <w:p w:rsidR="0052484C" w:rsidRPr="00BF37AD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Piezīmes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B931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54" w:type="dxa"/>
            <w:gridSpan w:val="9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339" w:type="dxa"/>
            <w:gridSpan w:val="3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2484C" w:rsidRPr="00BF37AD" w:rsidTr="00B931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54" w:type="dxa"/>
            <w:gridSpan w:val="9"/>
            <w:tcBorders>
              <w:top w:val="nil"/>
              <w:left w:val="nil"/>
              <w:right w:val="nil"/>
            </w:tcBorders>
          </w:tcPr>
          <w:p w:rsidR="0052484C" w:rsidRPr="00BF37AD" w:rsidRDefault="0052484C" w:rsidP="00B931D2">
            <w:pPr>
              <w:rPr>
                <w:sz w:val="24"/>
                <w:szCs w:val="24"/>
              </w:rPr>
            </w:pPr>
          </w:p>
        </w:tc>
        <w:tc>
          <w:tcPr>
            <w:tcW w:w="4339" w:type="dxa"/>
            <w:gridSpan w:val="3"/>
            <w:tcBorders>
              <w:top w:val="nil"/>
              <w:left w:val="nil"/>
              <w:right w:val="nil"/>
            </w:tcBorders>
          </w:tcPr>
          <w:p w:rsidR="0052484C" w:rsidRPr="00BF37AD" w:rsidRDefault="0052484C" w:rsidP="00B931D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2484C" w:rsidRPr="00BF37AD" w:rsidTr="00B931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54" w:type="dxa"/>
            <w:gridSpan w:val="9"/>
            <w:tcBorders>
              <w:top w:val="nil"/>
              <w:left w:val="nil"/>
              <w:right w:val="nil"/>
            </w:tcBorders>
          </w:tcPr>
          <w:p w:rsidR="0052484C" w:rsidRPr="00BF37AD" w:rsidRDefault="0052484C" w:rsidP="00B931D2">
            <w:pPr>
              <w:rPr>
                <w:sz w:val="24"/>
                <w:szCs w:val="24"/>
              </w:rPr>
            </w:pPr>
          </w:p>
        </w:tc>
        <w:tc>
          <w:tcPr>
            <w:tcW w:w="4339" w:type="dxa"/>
            <w:gridSpan w:val="3"/>
            <w:tcBorders>
              <w:top w:val="nil"/>
              <w:left w:val="nil"/>
              <w:right w:val="nil"/>
            </w:tcBorders>
          </w:tcPr>
          <w:p w:rsidR="0052484C" w:rsidRPr="00BF37AD" w:rsidRDefault="0052484C" w:rsidP="00B931D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2484C" w:rsidRDefault="0052484C">
      <w:r>
        <w:br w:type="page"/>
      </w:r>
    </w:p>
    <w:tbl>
      <w:tblPr>
        <w:tblW w:w="9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3004"/>
        <w:gridCol w:w="4361"/>
      </w:tblGrid>
      <w:tr w:rsidR="0052484C" w:rsidRPr="00BF37AD" w:rsidTr="00EA2E34">
        <w:trPr>
          <w:cantSplit/>
        </w:trPr>
        <w:tc>
          <w:tcPr>
            <w:tcW w:w="473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BF37AD">
              <w:rPr>
                <w:sz w:val="24"/>
                <w:szCs w:val="24"/>
              </w:rPr>
              <w:t xml:space="preserve">. Stacionēšana: </w:t>
            </w:r>
          </w:p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.1. datums (dd.mm.gggg</w:t>
            </w:r>
            <w:r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t>)</w:t>
            </w:r>
          </w:p>
        </w:tc>
        <w:tc>
          <w:tcPr>
            <w:tcW w:w="4361" w:type="dxa"/>
            <w:tcBorders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47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RPr="00BF37AD" w:rsidTr="00EC2DCB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.2. diagnoze</w:t>
            </w:r>
          </w:p>
        </w:tc>
        <w:tc>
          <w:tcPr>
            <w:tcW w:w="7365" w:type="dxa"/>
            <w:gridSpan w:val="2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473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BF37AD">
              <w:rPr>
                <w:sz w:val="24"/>
                <w:szCs w:val="24"/>
              </w:rPr>
              <w:t>. Operācija:</w:t>
            </w:r>
          </w:p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BF37AD">
              <w:rPr>
                <w:sz w:val="24"/>
                <w:szCs w:val="24"/>
              </w:rPr>
              <w:t>.1. datums (dd.mm.gggg</w:t>
            </w:r>
            <w:r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t>)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47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RPr="00BF37AD" w:rsidTr="00EC2DCB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BF37AD">
              <w:rPr>
                <w:sz w:val="24"/>
                <w:szCs w:val="24"/>
              </w:rPr>
              <w:t>.2. diagnoze</w:t>
            </w:r>
          </w:p>
        </w:tc>
        <w:tc>
          <w:tcPr>
            <w:tcW w:w="7365" w:type="dxa"/>
            <w:gridSpan w:val="2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473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BF37AD">
              <w:rPr>
                <w:sz w:val="24"/>
                <w:szCs w:val="24"/>
              </w:rPr>
              <w:t>. Rehabilitācijas kurss:</w:t>
            </w:r>
          </w:p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BF37AD">
              <w:rPr>
                <w:sz w:val="24"/>
                <w:szCs w:val="24"/>
              </w:rPr>
              <w:t>.1. datums (dd.mm.gggg</w:t>
            </w:r>
            <w:r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t>)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47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right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RPr="00BF37AD" w:rsidTr="00EC2DCB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pStyle w:val="Header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BF37AD">
              <w:rPr>
                <w:sz w:val="24"/>
                <w:szCs w:val="24"/>
              </w:rPr>
              <w:t xml:space="preserve">.2. diagnoze </w:t>
            </w:r>
          </w:p>
        </w:tc>
        <w:tc>
          <w:tcPr>
            <w:tcW w:w="7365" w:type="dxa"/>
            <w:gridSpan w:val="2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pStyle w:val="Header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</w:p>
        </w:tc>
      </w:tr>
    </w:tbl>
    <w:p w:rsidR="0052484C" w:rsidRPr="00EA2E34" w:rsidRDefault="0052484C" w:rsidP="00EA20B4">
      <w:pPr>
        <w:rPr>
          <w:sz w:val="16"/>
          <w:szCs w:val="16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2446"/>
        <w:gridCol w:w="180"/>
        <w:gridCol w:w="80"/>
        <w:gridCol w:w="508"/>
        <w:gridCol w:w="892"/>
        <w:gridCol w:w="100"/>
        <w:gridCol w:w="1119"/>
        <w:gridCol w:w="80"/>
        <w:gridCol w:w="600"/>
        <w:gridCol w:w="2099"/>
        <w:gridCol w:w="100"/>
        <w:gridCol w:w="1079"/>
      </w:tblGrid>
      <w:tr w:rsidR="0052484C" w:rsidRPr="00BF37AD" w:rsidTr="00EA2E34">
        <w:trPr>
          <w:cantSplit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BF37AD">
              <w:rPr>
                <w:sz w:val="24"/>
                <w:szCs w:val="24"/>
              </w:rPr>
              <w:t>. Sporta nodarbības</w:t>
            </w:r>
          </w:p>
        </w:tc>
        <w:tc>
          <w:tcPr>
            <w:tcW w:w="6840" w:type="dxa"/>
            <w:gridSpan w:val="11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A2E34">
        <w:trPr>
          <w:cantSplit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E34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gridSpan w:val="11"/>
            <w:tcBorders>
              <w:left w:val="nil"/>
              <w:right w:val="nil"/>
            </w:tcBorders>
          </w:tcPr>
          <w:p w:rsidR="0052484C" w:rsidRPr="00BF37AD" w:rsidRDefault="0052484C" w:rsidP="00EA2E34">
            <w:pPr>
              <w:rPr>
                <w:sz w:val="24"/>
                <w:szCs w:val="24"/>
              </w:rPr>
            </w:pPr>
          </w:p>
        </w:tc>
      </w:tr>
      <w:tr w:rsidR="0052484C" w:rsidRPr="00BF37AD" w:rsidTr="00EA2E34">
        <w:trPr>
          <w:cantSplit/>
        </w:trPr>
        <w:tc>
          <w:tcPr>
            <w:tcW w:w="928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A2E34">
        <w:trPr>
          <w:cantSplit/>
        </w:trPr>
        <w:tc>
          <w:tcPr>
            <w:tcW w:w="42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BF37AD">
              <w:rPr>
                <w:sz w:val="24"/>
                <w:szCs w:val="24"/>
              </w:rPr>
              <w:t>. Svešvaloda, mūzika, citas nodarbības</w:t>
            </w:r>
          </w:p>
        </w:tc>
        <w:tc>
          <w:tcPr>
            <w:tcW w:w="5080" w:type="dxa"/>
            <w:gridSpan w:val="6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A2E34">
        <w:trPr>
          <w:cantSplit/>
        </w:trPr>
        <w:tc>
          <w:tcPr>
            <w:tcW w:w="42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E34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6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E34">
            <w:pPr>
              <w:rPr>
                <w:sz w:val="24"/>
                <w:szCs w:val="24"/>
              </w:rPr>
            </w:pPr>
          </w:p>
        </w:tc>
      </w:tr>
      <w:tr w:rsidR="0052484C" w:rsidRPr="00BF37AD" w:rsidTr="00EA2E34">
        <w:trPr>
          <w:cantSplit/>
        </w:trPr>
        <w:tc>
          <w:tcPr>
            <w:tcW w:w="928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A2E34">
        <w:trPr>
          <w:cantSplit/>
        </w:trPr>
        <w:tc>
          <w:tcPr>
            <w:tcW w:w="820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BF37AD">
              <w:rPr>
                <w:sz w:val="24"/>
                <w:szCs w:val="24"/>
              </w:rPr>
              <w:t>. Profesionālā orientācija ar norādījumiem par kontrindikācijām kādai profesijai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9288" w:type="dxa"/>
            <w:gridSpan w:val="13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22E22" w:rsidTr="00EC2DCB">
        <w:tc>
          <w:tcPr>
            <w:tcW w:w="5328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t>17. Apskates pirms profilaktiskām vakcinācijām:</w:t>
            </w:r>
          </w:p>
        </w:tc>
        <w:tc>
          <w:tcPr>
            <w:tcW w:w="396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484C" w:rsidRPr="00322E22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322E22" w:rsidTr="00021EC8">
        <w:trPr>
          <w:cantSplit/>
          <w:trHeight w:val="93"/>
        </w:trPr>
        <w:tc>
          <w:tcPr>
            <w:tcW w:w="26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322E22" w:rsidRDefault="0052484C" w:rsidP="00EA20B4">
            <w:pPr>
              <w:jc w:val="center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t xml:space="preserve">Datums </w:t>
            </w:r>
            <w:r w:rsidRPr="00322E22">
              <w:rPr>
                <w:bCs/>
                <w:sz w:val="24"/>
                <w:szCs w:val="24"/>
              </w:rPr>
              <w:t>(dd.mm.gggg</w:t>
            </w:r>
            <w:r>
              <w:rPr>
                <w:bCs/>
                <w:sz w:val="24"/>
                <w:szCs w:val="24"/>
              </w:rPr>
              <w:t>.</w:t>
            </w:r>
            <w:r w:rsidRPr="00322E2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322E22" w:rsidRDefault="0052484C" w:rsidP="00EA20B4">
            <w:pPr>
              <w:jc w:val="center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t>Veselības stāvoklis</w:t>
            </w:r>
          </w:p>
        </w:tc>
        <w:tc>
          <w:tcPr>
            <w:tcW w:w="1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322E22" w:rsidRDefault="0052484C" w:rsidP="00EA20B4">
            <w:pPr>
              <w:jc w:val="center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t>Profilaktiskā vakcinācija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322E22" w:rsidRDefault="0052484C" w:rsidP="00EA20B4">
            <w:pPr>
              <w:jc w:val="center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t>Medicīniskās kontrindikācijas</w:t>
            </w:r>
          </w:p>
        </w:tc>
        <w:tc>
          <w:tcPr>
            <w:tcW w:w="1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322E22" w:rsidRDefault="0052484C" w:rsidP="00EA20B4">
            <w:pPr>
              <w:jc w:val="center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t>Paraksts</w:t>
            </w:r>
          </w:p>
        </w:tc>
      </w:tr>
      <w:tr w:rsidR="0052484C" w:rsidRPr="00322E22" w:rsidTr="00021EC8">
        <w:trPr>
          <w:cantSplit/>
          <w:trHeight w:val="93"/>
        </w:trPr>
        <w:tc>
          <w:tcPr>
            <w:tcW w:w="26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t>.</w:t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t>.</w:t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322E22" w:rsidTr="00021EC8">
        <w:trPr>
          <w:cantSplit/>
          <w:trHeight w:val="93"/>
        </w:trPr>
        <w:tc>
          <w:tcPr>
            <w:tcW w:w="26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t>.</w:t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t>.</w:t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322E22" w:rsidTr="00021EC8">
        <w:trPr>
          <w:cantSplit/>
          <w:trHeight w:val="93"/>
        </w:trPr>
        <w:tc>
          <w:tcPr>
            <w:tcW w:w="26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t>.</w:t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t>.</w:t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322E22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021EC8">
        <w:trPr>
          <w:cantSplit/>
          <w:trHeight w:val="93"/>
        </w:trPr>
        <w:tc>
          <w:tcPr>
            <w:tcW w:w="26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322E22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t>.</w:t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t>.</w:t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 w:rsidRPr="00322E22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E22">
              <w:rPr>
                <w:sz w:val="24"/>
                <w:szCs w:val="24"/>
              </w:rPr>
              <w:instrText xml:space="preserve"> FORMCHECKBOX </w:instrText>
            </w:r>
            <w:r w:rsidRPr="00322E22">
              <w:rPr>
                <w:sz w:val="24"/>
                <w:szCs w:val="24"/>
              </w:rPr>
            </w:r>
            <w:r w:rsidRPr="00322E2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021EC8">
        <w:trPr>
          <w:cantSplit/>
          <w:trHeight w:val="45"/>
        </w:trPr>
        <w:tc>
          <w:tcPr>
            <w:tcW w:w="321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  <w:r w:rsidRPr="00BF37AD">
              <w:rPr>
                <w:bCs/>
                <w:sz w:val="24"/>
                <w:szCs w:val="24"/>
              </w:rPr>
              <w:t>. Kavējumi slimības dēļ: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8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021EC8">
        <w:trPr>
          <w:cantSplit/>
          <w:trHeight w:val="45"/>
        </w:trPr>
        <w:tc>
          <w:tcPr>
            <w:tcW w:w="540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bCs/>
                <w:sz w:val="24"/>
                <w:szCs w:val="24"/>
              </w:rPr>
            </w:pPr>
            <w:r w:rsidRPr="00BF37AD">
              <w:rPr>
                <w:bCs/>
                <w:sz w:val="24"/>
                <w:szCs w:val="24"/>
              </w:rPr>
              <w:t>Datums</w:t>
            </w:r>
          </w:p>
        </w:tc>
        <w:tc>
          <w:tcPr>
            <w:tcW w:w="38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bCs/>
                <w:sz w:val="24"/>
                <w:szCs w:val="24"/>
              </w:rPr>
            </w:pPr>
            <w:r w:rsidRPr="00BF37AD">
              <w:rPr>
                <w:bCs/>
                <w:sz w:val="24"/>
                <w:szCs w:val="24"/>
              </w:rPr>
              <w:t>Diagnoze</w:t>
            </w:r>
          </w:p>
        </w:tc>
      </w:tr>
      <w:tr w:rsidR="0052484C" w:rsidRPr="00BF37AD" w:rsidTr="00021EC8">
        <w:trPr>
          <w:cantSplit/>
          <w:trHeight w:val="45"/>
        </w:trPr>
        <w:tc>
          <w:tcPr>
            <w:tcW w:w="2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bCs/>
                <w:sz w:val="24"/>
                <w:szCs w:val="24"/>
              </w:rPr>
              <w:t>no (dd.mm.gggg</w:t>
            </w:r>
            <w:r>
              <w:rPr>
                <w:bCs/>
                <w:sz w:val="24"/>
                <w:szCs w:val="24"/>
              </w:rPr>
              <w:t>.</w:t>
            </w:r>
            <w:r w:rsidRPr="00BF37AD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7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 xml:space="preserve">līdz </w:t>
            </w:r>
            <w:r w:rsidRPr="00BF37AD">
              <w:rPr>
                <w:bCs/>
                <w:sz w:val="24"/>
                <w:szCs w:val="24"/>
              </w:rPr>
              <w:t>(dd.mm.gggg</w:t>
            </w:r>
            <w:r>
              <w:rPr>
                <w:bCs/>
                <w:sz w:val="24"/>
                <w:szCs w:val="24"/>
              </w:rPr>
              <w:t>.</w:t>
            </w:r>
            <w:r w:rsidRPr="00BF37AD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8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2484C" w:rsidRPr="00BF37AD" w:rsidTr="00021EC8">
        <w:trPr>
          <w:cantSplit/>
          <w:trHeight w:val="45"/>
        </w:trPr>
        <w:tc>
          <w:tcPr>
            <w:tcW w:w="2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2484C" w:rsidRPr="00BF37AD" w:rsidTr="00021EC8">
        <w:trPr>
          <w:gridBefore w:val="1"/>
          <w:cantSplit/>
          <w:trHeight w:val="45"/>
        </w:trPr>
        <w:tc>
          <w:tcPr>
            <w:tcW w:w="2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2484C" w:rsidRPr="00BF37AD" w:rsidTr="00021EC8">
        <w:trPr>
          <w:gridBefore w:val="1"/>
          <w:cantSplit/>
          <w:trHeight w:val="45"/>
        </w:trPr>
        <w:tc>
          <w:tcPr>
            <w:tcW w:w="2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2484C" w:rsidRPr="00BF37AD" w:rsidTr="00021EC8">
        <w:trPr>
          <w:gridBefore w:val="1"/>
          <w:cantSplit/>
          <w:trHeight w:val="45"/>
        </w:trPr>
        <w:tc>
          <w:tcPr>
            <w:tcW w:w="2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52484C" w:rsidRPr="00BF37AD" w:rsidRDefault="0052484C" w:rsidP="00EA20B4">
      <w:pPr>
        <w:rPr>
          <w:sz w:val="24"/>
          <w:szCs w:val="24"/>
        </w:rPr>
      </w:pPr>
    </w:p>
    <w:p w:rsidR="0052484C" w:rsidRPr="00BF37AD" w:rsidRDefault="0052484C" w:rsidP="00EA20B4">
      <w:pPr>
        <w:rPr>
          <w:sz w:val="24"/>
          <w:szCs w:val="24"/>
        </w:rPr>
      </w:pPr>
      <w:r>
        <w:rPr>
          <w:sz w:val="24"/>
          <w:szCs w:val="24"/>
        </w:rPr>
        <w:t>19</w:t>
      </w:r>
      <w:r w:rsidRPr="00BF37AD">
        <w:rPr>
          <w:sz w:val="24"/>
          <w:szCs w:val="24"/>
        </w:rPr>
        <w:t xml:space="preserve">. </w:t>
      </w:r>
      <w:r w:rsidRPr="00BF37AD">
        <w:rPr>
          <w:bCs/>
          <w:sz w:val="24"/>
          <w:szCs w:val="24"/>
        </w:rPr>
        <w:t>Ziņas par dinamisko novērošanu: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20"/>
        <w:gridCol w:w="160"/>
        <w:gridCol w:w="1260"/>
        <w:gridCol w:w="180"/>
        <w:gridCol w:w="1040"/>
        <w:gridCol w:w="220"/>
        <w:gridCol w:w="664"/>
        <w:gridCol w:w="776"/>
        <w:gridCol w:w="924"/>
        <w:gridCol w:w="336"/>
        <w:gridCol w:w="540"/>
        <w:gridCol w:w="720"/>
        <w:gridCol w:w="1260"/>
      </w:tblGrid>
      <w:tr w:rsidR="0052484C" w:rsidRPr="00BF37AD" w:rsidTr="00EC2DCB">
        <w:trPr>
          <w:cantSplit/>
          <w:trHeight w:val="345"/>
        </w:trPr>
        <w:tc>
          <w:tcPr>
            <w:tcW w:w="136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Diagnoze</w:t>
            </w:r>
          </w:p>
        </w:tc>
        <w:tc>
          <w:tcPr>
            <w:tcW w:w="270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 xml:space="preserve">Datums, kad ņemts uzskaitē </w:t>
            </w:r>
            <w:r w:rsidRPr="00BF37AD">
              <w:rPr>
                <w:bCs/>
                <w:sz w:val="24"/>
                <w:szCs w:val="24"/>
              </w:rPr>
              <w:t>(dd.mm.gggg</w:t>
            </w:r>
            <w:r>
              <w:rPr>
                <w:bCs/>
                <w:sz w:val="24"/>
                <w:szCs w:val="24"/>
              </w:rPr>
              <w:t>.</w:t>
            </w:r>
            <w:r w:rsidRPr="00BF37AD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70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 xml:space="preserve">Datums, kad noņemts no uzskaites </w:t>
            </w:r>
            <w:r w:rsidRPr="00BF37AD">
              <w:rPr>
                <w:bCs/>
                <w:sz w:val="24"/>
                <w:szCs w:val="24"/>
              </w:rPr>
              <w:t>(dd.mm.gggg)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Speciālistu apmeklējumu kontrole</w:t>
            </w:r>
          </w:p>
        </w:tc>
      </w:tr>
      <w:tr w:rsidR="0052484C" w:rsidRPr="00BF37AD" w:rsidTr="00EC2DCB">
        <w:trPr>
          <w:cantSplit/>
          <w:trHeight w:val="345"/>
        </w:trPr>
        <w:tc>
          <w:tcPr>
            <w:tcW w:w="136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rīko</w:t>
            </w:r>
            <w:r w:rsidRPr="00BF37AD">
              <w:rPr>
                <w:sz w:val="24"/>
                <w:szCs w:val="24"/>
              </w:rPr>
              <w:t>ts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konsultēts</w:t>
            </w:r>
          </w:p>
        </w:tc>
      </w:tr>
      <w:tr w:rsidR="0052484C" w:rsidRPr="00BF37AD" w:rsidTr="00EC2DCB">
        <w:trPr>
          <w:cantSplit/>
          <w:trHeight w:val="45"/>
        </w:trPr>
        <w:tc>
          <w:tcPr>
            <w:tcW w:w="13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  <w:trHeight w:val="45"/>
        </w:trPr>
        <w:tc>
          <w:tcPr>
            <w:tcW w:w="13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  <w:trHeight w:val="45"/>
        </w:trPr>
        <w:tc>
          <w:tcPr>
            <w:tcW w:w="13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  <w:trHeight w:val="45"/>
        </w:trPr>
        <w:tc>
          <w:tcPr>
            <w:tcW w:w="13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BF37AD">
              <w:rPr>
                <w:sz w:val="24"/>
                <w:szCs w:val="24"/>
              </w:rPr>
              <w:t>. Apmeklējumi:</w:t>
            </w:r>
          </w:p>
        </w:tc>
        <w:tc>
          <w:tcPr>
            <w:tcW w:w="455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021EC8">
        <w:trPr>
          <w:trHeight w:val="237"/>
        </w:trPr>
        <w:tc>
          <w:tcPr>
            <w:tcW w:w="280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Datums (dd.mm.gggg</w:t>
            </w:r>
            <w:r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t>)</w:t>
            </w:r>
          </w:p>
        </w:tc>
        <w:tc>
          <w:tcPr>
            <w:tcW w:w="3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Apskate</w:t>
            </w:r>
          </w:p>
        </w:tc>
        <w:tc>
          <w:tcPr>
            <w:tcW w:w="28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Rekomendācijas</w:t>
            </w:r>
          </w:p>
        </w:tc>
      </w:tr>
      <w:tr w:rsidR="0052484C" w:rsidRPr="00BF37AD" w:rsidTr="00021EC8">
        <w:trPr>
          <w:trHeight w:val="237"/>
        </w:trPr>
        <w:tc>
          <w:tcPr>
            <w:tcW w:w="280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021EC8">
        <w:trPr>
          <w:trHeight w:val="237"/>
        </w:trPr>
        <w:tc>
          <w:tcPr>
            <w:tcW w:w="280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021EC8">
        <w:trPr>
          <w:trHeight w:val="237"/>
        </w:trPr>
        <w:tc>
          <w:tcPr>
            <w:tcW w:w="2808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24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957B19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021EC8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 xml:space="preserve">. </w:t>
            </w:r>
            <w:r w:rsidRPr="00BF37AD">
              <w:rPr>
                <w:bCs/>
                <w:sz w:val="24"/>
                <w:szCs w:val="24"/>
              </w:rPr>
              <w:t>Padziļināt</w:t>
            </w:r>
            <w:r>
              <w:rPr>
                <w:bCs/>
                <w:sz w:val="24"/>
                <w:szCs w:val="24"/>
              </w:rPr>
              <w:t>ā</w:t>
            </w:r>
            <w:r w:rsidRPr="00BF37AD">
              <w:rPr>
                <w:bCs/>
                <w:sz w:val="24"/>
                <w:szCs w:val="24"/>
              </w:rPr>
              <w:t>s apskates pirmsskolas iestādē:</w:t>
            </w:r>
          </w:p>
        </w:tc>
        <w:tc>
          <w:tcPr>
            <w:tcW w:w="455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 xml:space="preserve">.1. apskates datums </w:t>
            </w:r>
            <w:r w:rsidRPr="00BF37AD">
              <w:rPr>
                <w:bCs/>
                <w:sz w:val="24"/>
                <w:szCs w:val="24"/>
              </w:rPr>
              <w:t>(dd.mm.gggg</w:t>
            </w:r>
            <w:r>
              <w:rPr>
                <w:bCs/>
                <w:sz w:val="24"/>
                <w:szCs w:val="24"/>
              </w:rPr>
              <w:t>.</w:t>
            </w:r>
            <w:r w:rsidRPr="00BF37AD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455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2B3955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.2. vecums, grupa</w:t>
            </w:r>
          </w:p>
        </w:tc>
        <w:tc>
          <w:tcPr>
            <w:tcW w:w="4556" w:type="dxa"/>
            <w:gridSpan w:val="6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.3. augums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.4. svars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.5. sūdzības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.6. pediatrs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.7. reimatologs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.8. ķirurgs, ortopēds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.9. oftalmologs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.10. neirologs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.11. logopēds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.12. otolaringologs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.13. dermatologs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.14. zobārsts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.15. fiziskā attīstība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.16. fizkultūras grupa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.17. atzinums par veselības stāvokli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.18. veselības grupa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BF37AD">
              <w:rPr>
                <w:sz w:val="24"/>
                <w:szCs w:val="24"/>
              </w:rPr>
              <w:t>.19. rekomendācijas</w:t>
            </w:r>
          </w:p>
        </w:tc>
        <w:tc>
          <w:tcPr>
            <w:tcW w:w="4556" w:type="dxa"/>
            <w:gridSpan w:val="6"/>
            <w:tcBorders>
              <w:left w:val="nil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2484C" w:rsidRDefault="0052484C" w:rsidP="00EA20B4">
            <w:pPr>
              <w:rPr>
                <w:bCs/>
                <w:sz w:val="24"/>
                <w:szCs w:val="24"/>
              </w:rPr>
            </w:pPr>
          </w:p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2</w:t>
            </w:r>
            <w:r w:rsidRPr="00BF37AD">
              <w:rPr>
                <w:bCs/>
                <w:sz w:val="24"/>
                <w:szCs w:val="24"/>
              </w:rPr>
              <w:t>. Ārsts</w:t>
            </w:r>
          </w:p>
        </w:tc>
        <w:tc>
          <w:tcPr>
            <w:tcW w:w="8100" w:type="dxa"/>
            <w:gridSpan w:val="13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Cs/>
              </w:rPr>
            </w:pPr>
          </w:p>
        </w:tc>
        <w:tc>
          <w:tcPr>
            <w:tcW w:w="8100" w:type="dxa"/>
            <w:gridSpan w:val="13"/>
            <w:tcBorders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center"/>
            </w:pPr>
            <w:r w:rsidRPr="00BF37AD">
              <w:rPr>
                <w:bCs/>
              </w:rPr>
              <w:t>(paraksts un personīgais spiedogs)</w:t>
            </w:r>
          </w:p>
        </w:tc>
      </w:tr>
      <w:tr w:rsidR="0052484C" w:rsidRPr="00BF37AD" w:rsidTr="00EC2DCB">
        <w:trPr>
          <w:cantSplit/>
        </w:trPr>
        <w:tc>
          <w:tcPr>
            <w:tcW w:w="928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Cs/>
                <w:sz w:val="24"/>
                <w:szCs w:val="24"/>
              </w:rPr>
            </w:pPr>
          </w:p>
        </w:tc>
      </w:tr>
      <w:tr w:rsidR="0052484C" w:rsidRPr="00BF37AD" w:rsidTr="00B931D2">
        <w:trPr>
          <w:cantSplit/>
        </w:trPr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23. </w:t>
            </w:r>
            <w:r w:rsidRPr="00BF37AD">
              <w:rPr>
                <w:bCs/>
                <w:sz w:val="24"/>
                <w:szCs w:val="24"/>
              </w:rPr>
              <w:t>Māsa</w:t>
            </w:r>
          </w:p>
        </w:tc>
        <w:tc>
          <w:tcPr>
            <w:tcW w:w="8080" w:type="dxa"/>
            <w:gridSpan w:val="12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B931D2">
        <w:trPr>
          <w:cantSplit/>
        </w:trPr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center"/>
              <w:rPr>
                <w:bCs/>
              </w:rPr>
            </w:pPr>
          </w:p>
        </w:tc>
        <w:tc>
          <w:tcPr>
            <w:tcW w:w="808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center"/>
            </w:pPr>
            <w:r w:rsidRPr="00BF37AD">
              <w:rPr>
                <w:bCs/>
              </w:rPr>
              <w:t>(</w:t>
            </w:r>
            <w:r>
              <w:rPr>
                <w:bCs/>
              </w:rPr>
              <w:t xml:space="preserve">vārds, uzvārds, </w:t>
            </w:r>
            <w:r w:rsidRPr="00BF37AD">
              <w:rPr>
                <w:bCs/>
              </w:rPr>
              <w:t>paraksts)</w:t>
            </w:r>
          </w:p>
        </w:tc>
      </w:tr>
      <w:tr w:rsidR="0052484C" w:rsidRPr="00BF37AD" w:rsidTr="00EC2DCB">
        <w:tc>
          <w:tcPr>
            <w:tcW w:w="4732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4</w:t>
            </w:r>
            <w:r w:rsidRPr="00BF37AD">
              <w:rPr>
                <w:bCs/>
                <w:sz w:val="24"/>
                <w:szCs w:val="24"/>
              </w:rPr>
              <w:t>. Kārtējās medicīniskās apskates:</w:t>
            </w:r>
          </w:p>
        </w:tc>
        <w:tc>
          <w:tcPr>
            <w:tcW w:w="4556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  <w:trHeight w:val="93"/>
        </w:trPr>
        <w:tc>
          <w:tcPr>
            <w:tcW w:w="2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bCs/>
                <w:sz w:val="24"/>
                <w:szCs w:val="24"/>
              </w:rPr>
            </w:pPr>
            <w:r w:rsidRPr="00BF37AD">
              <w:rPr>
                <w:bCs/>
                <w:sz w:val="24"/>
                <w:szCs w:val="24"/>
              </w:rPr>
              <w:t>Datums (dd.mm.gggg</w:t>
            </w:r>
            <w:r>
              <w:rPr>
                <w:bCs/>
                <w:sz w:val="24"/>
                <w:szCs w:val="24"/>
              </w:rPr>
              <w:t>.</w:t>
            </w:r>
            <w:r w:rsidRPr="00BF37AD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 xml:space="preserve">Svars, </w:t>
            </w:r>
            <w:r w:rsidRPr="00BF37AD">
              <w:rPr>
                <w:bCs/>
                <w:sz w:val="24"/>
                <w:szCs w:val="24"/>
              </w:rPr>
              <w:t>augums</w:t>
            </w:r>
          </w:p>
        </w:tc>
        <w:tc>
          <w:tcPr>
            <w:tcW w:w="16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bCs/>
                <w:sz w:val="24"/>
                <w:szCs w:val="24"/>
              </w:rPr>
              <w:t>Objektīvā apskate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Diagnoze, veselības grupa, fiziskā attīstība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EA20B4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Rekomendācijas, paraksts</w:t>
            </w:r>
          </w:p>
        </w:tc>
      </w:tr>
      <w:tr w:rsidR="0052484C" w:rsidRPr="00BF37AD" w:rsidTr="00EC2DCB">
        <w:trPr>
          <w:cantSplit/>
          <w:trHeight w:val="93"/>
        </w:trPr>
        <w:tc>
          <w:tcPr>
            <w:tcW w:w="2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  <w:trHeight w:val="93"/>
        </w:trPr>
        <w:tc>
          <w:tcPr>
            <w:tcW w:w="2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  <w:trHeight w:val="93"/>
        </w:trPr>
        <w:tc>
          <w:tcPr>
            <w:tcW w:w="2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  <w:trHeight w:val="93"/>
        </w:trPr>
        <w:tc>
          <w:tcPr>
            <w:tcW w:w="2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t>.</w:t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 w:rsidRPr="00BF37AD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37AD">
              <w:rPr>
                <w:sz w:val="24"/>
                <w:szCs w:val="24"/>
              </w:rPr>
              <w:instrText xml:space="preserve"> FORMCHECKBOX </w:instrText>
            </w:r>
            <w:r w:rsidRPr="00BF37AD">
              <w:rPr>
                <w:sz w:val="24"/>
                <w:szCs w:val="24"/>
              </w:rPr>
            </w:r>
            <w:r w:rsidRPr="00BF37AD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52484C" w:rsidRPr="00BF37AD" w:rsidRDefault="0052484C" w:rsidP="00EA20B4">
      <w:pPr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4"/>
        <w:gridCol w:w="1894"/>
        <w:gridCol w:w="1260"/>
        <w:gridCol w:w="1260"/>
        <w:gridCol w:w="1080"/>
      </w:tblGrid>
      <w:tr w:rsidR="0052484C" w:rsidRPr="00BF37AD" w:rsidTr="00EC2DCB">
        <w:tc>
          <w:tcPr>
            <w:tcW w:w="37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  <w:r w:rsidRPr="00BF37AD">
              <w:rPr>
                <w:bCs/>
                <w:sz w:val="24"/>
                <w:szCs w:val="24"/>
              </w:rPr>
              <w:t>. Padziļinātās apskates skolā:</w:t>
            </w:r>
          </w:p>
        </w:tc>
        <w:tc>
          <w:tcPr>
            <w:tcW w:w="5494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957B19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957B1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957B19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Pirms iestāšanās skolā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957B19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1.klase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957B19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5.klase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84C" w:rsidRPr="00BF37AD" w:rsidRDefault="0052484C" w:rsidP="00957B19">
            <w:pPr>
              <w:jc w:val="center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9.klase</w:t>
            </w: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 xml:space="preserve">Apskates datums </w:t>
            </w:r>
            <w:r w:rsidRPr="00BF37AD">
              <w:rPr>
                <w:bCs/>
                <w:sz w:val="24"/>
                <w:szCs w:val="24"/>
              </w:rPr>
              <w:t>(dd.mm.gggg</w:t>
            </w:r>
            <w:r>
              <w:rPr>
                <w:bCs/>
                <w:sz w:val="24"/>
                <w:szCs w:val="24"/>
              </w:rPr>
              <w:t>.</w:t>
            </w:r>
            <w:r w:rsidRPr="00BF37AD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Sūdzības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Augums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Svars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Āda, zemāda, limfmezgli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Mutes dobums, zobi (sakodiens)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Sirds–asinsvadu sistēma, asins</w:t>
            </w:r>
            <w:r w:rsidRPr="00BF37AD">
              <w:rPr>
                <w:sz w:val="24"/>
                <w:szCs w:val="24"/>
              </w:rPr>
              <w:t>spiediens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Dzirdes orgāni un rīkles gals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Elpošanas orgāni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Gremošanas orgāni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Urīnizvadceļu sistēma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Neiropsihiskā sfēra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Ķirurga/ortopēda atradne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Runas defekti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Atzinums</w:t>
            </w:r>
            <w:r w:rsidRPr="00BF37AD">
              <w:rPr>
                <w:sz w:val="24"/>
                <w:szCs w:val="24"/>
              </w:rPr>
              <w:t xml:space="preserve"> par veselības stāvokli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Fiziskā attīstība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Fizkultūras grupa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Veselības grupa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>Rekomendācijas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 w:rsidRPr="00BF37AD">
              <w:rPr>
                <w:sz w:val="24"/>
                <w:szCs w:val="24"/>
              </w:rPr>
              <w:t xml:space="preserve">Ikgadējās redzes pārbaudes datums </w:t>
            </w:r>
            <w:r w:rsidRPr="00BF37AD">
              <w:rPr>
                <w:bCs/>
                <w:sz w:val="24"/>
                <w:szCs w:val="24"/>
              </w:rPr>
              <w:t>(dd.mm.gggg</w:t>
            </w:r>
            <w:r>
              <w:rPr>
                <w:bCs/>
                <w:sz w:val="24"/>
                <w:szCs w:val="24"/>
              </w:rPr>
              <w:t>.</w:t>
            </w:r>
            <w:r w:rsidRPr="00BF37AD">
              <w:rPr>
                <w:bCs/>
                <w:sz w:val="24"/>
                <w:szCs w:val="24"/>
              </w:rPr>
              <w:t>) un rezultāts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pStyle w:val="Header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</w:tbl>
    <w:p w:rsidR="0052484C" w:rsidRPr="00BF37AD" w:rsidRDefault="0052484C" w:rsidP="00EA20B4">
      <w:pPr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8100"/>
      </w:tblGrid>
      <w:tr w:rsidR="0052484C" w:rsidRPr="00BF37AD" w:rsidTr="00EC2DCB">
        <w:trPr>
          <w:cantSplit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  <w:r w:rsidRPr="00BF37AD">
              <w:rPr>
                <w:bCs/>
                <w:sz w:val="24"/>
                <w:szCs w:val="24"/>
              </w:rPr>
              <w:t>. Ārsts</w:t>
            </w:r>
          </w:p>
        </w:tc>
        <w:tc>
          <w:tcPr>
            <w:tcW w:w="8100" w:type="dxa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Cs/>
              </w:rPr>
            </w:pPr>
          </w:p>
        </w:tc>
        <w:tc>
          <w:tcPr>
            <w:tcW w:w="8100" w:type="dxa"/>
            <w:tcBorders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center"/>
            </w:pPr>
            <w:r w:rsidRPr="00BF37AD">
              <w:rPr>
                <w:bCs/>
              </w:rPr>
              <w:t>(paraksts un personīgais spiedogs)</w:t>
            </w:r>
          </w:p>
        </w:tc>
      </w:tr>
      <w:tr w:rsidR="0052484C" w:rsidRPr="00BF37AD" w:rsidTr="00EC2DCB">
        <w:trPr>
          <w:cantSplit/>
        </w:trPr>
        <w:tc>
          <w:tcPr>
            <w:tcW w:w="9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bCs/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  <w:r w:rsidRPr="00BF37AD">
              <w:rPr>
                <w:bCs/>
                <w:sz w:val="24"/>
                <w:szCs w:val="24"/>
              </w:rPr>
              <w:t>. Māsa</w:t>
            </w:r>
          </w:p>
        </w:tc>
        <w:tc>
          <w:tcPr>
            <w:tcW w:w="8100" w:type="dxa"/>
            <w:tcBorders>
              <w:top w:val="nil"/>
              <w:left w:val="nil"/>
              <w:right w:val="nil"/>
            </w:tcBorders>
          </w:tcPr>
          <w:p w:rsidR="0052484C" w:rsidRPr="00BF37AD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BF37AD" w:rsidTr="00EC2DCB">
        <w:trPr>
          <w:cantSplit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center"/>
              <w:rPr>
                <w:bCs/>
              </w:rPr>
            </w:pP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BF37AD" w:rsidRDefault="0052484C" w:rsidP="00EA20B4">
            <w:pPr>
              <w:jc w:val="center"/>
            </w:pPr>
            <w:r w:rsidRPr="00BF37AD">
              <w:rPr>
                <w:bCs/>
              </w:rPr>
              <w:t>(</w:t>
            </w:r>
            <w:r>
              <w:rPr>
                <w:bCs/>
              </w:rPr>
              <w:t xml:space="preserve">vārds, uzvārds, </w:t>
            </w:r>
            <w:r w:rsidRPr="00BF37AD">
              <w:rPr>
                <w:bCs/>
              </w:rPr>
              <w:t>paraksts)</w:t>
            </w:r>
          </w:p>
        </w:tc>
      </w:tr>
    </w:tbl>
    <w:p w:rsidR="0052484C" w:rsidRDefault="0052484C" w:rsidP="00EA20B4">
      <w:pPr>
        <w:pStyle w:val="BodyText"/>
        <w:rPr>
          <w:bCs/>
          <w:sz w:val="24"/>
        </w:rPr>
      </w:pPr>
    </w:p>
    <w:p w:rsidR="0052484C" w:rsidRDefault="0052484C" w:rsidP="00EA20B4">
      <w:pPr>
        <w:pStyle w:val="BodyText"/>
        <w:rPr>
          <w:sz w:val="24"/>
        </w:rPr>
      </w:pPr>
      <w:r w:rsidRPr="00BC3FF0">
        <w:rPr>
          <w:bCs/>
          <w:sz w:val="24"/>
        </w:rPr>
        <w:t>Piezīme.</w:t>
      </w:r>
      <w:r>
        <w:rPr>
          <w:bCs/>
          <w:sz w:val="24"/>
        </w:rPr>
        <w:t xml:space="preserve"> </w:t>
      </w:r>
      <w:r w:rsidRPr="00966DC6">
        <w:rPr>
          <w:bCs/>
          <w:sz w:val="24"/>
          <w:vertAlign w:val="superscript"/>
        </w:rPr>
        <w:t>1 </w:t>
      </w:r>
      <w:r w:rsidRPr="00966DC6">
        <w:rPr>
          <w:bCs/>
          <w:sz w:val="24"/>
        </w:rPr>
        <w:t xml:space="preserve">Šīs kartes neatņemama sastāvdaļa ir </w:t>
      </w:r>
      <w:r>
        <w:rPr>
          <w:sz w:val="24"/>
        </w:rPr>
        <w:t>Profilaktiskās potēšanas kartes</w:t>
      </w:r>
      <w:r w:rsidRPr="00966DC6">
        <w:rPr>
          <w:sz w:val="24"/>
        </w:rPr>
        <w:t xml:space="preserve"> </w:t>
      </w:r>
      <w:r>
        <w:rPr>
          <w:bCs/>
          <w:sz w:val="24"/>
        </w:rPr>
        <w:t>kopija</w:t>
      </w:r>
      <w:r w:rsidRPr="00966DC6">
        <w:rPr>
          <w:bCs/>
          <w:sz w:val="24"/>
        </w:rPr>
        <w:t>.</w:t>
      </w:r>
      <w:r>
        <w:rPr>
          <w:sz w:val="24"/>
        </w:rPr>
        <w:t>"</w:t>
      </w:r>
    </w:p>
    <w:p w:rsidR="0052484C" w:rsidRPr="001B359B" w:rsidRDefault="0052484C" w:rsidP="00EA20B4">
      <w:pPr>
        <w:pStyle w:val="BodyText"/>
        <w:rPr>
          <w:szCs w:val="28"/>
        </w:rPr>
      </w:pPr>
    </w:p>
    <w:p w:rsidR="0052484C" w:rsidRPr="00D515EE" w:rsidRDefault="0052484C" w:rsidP="00EA20B4">
      <w:pPr>
        <w:pStyle w:val="BodyText"/>
        <w:ind w:left="709"/>
        <w:rPr>
          <w:bCs/>
          <w:szCs w:val="28"/>
        </w:rPr>
      </w:pPr>
      <w:r>
        <w:rPr>
          <w:szCs w:val="28"/>
        </w:rPr>
        <w:t>26. Svītrot</w:t>
      </w:r>
      <w:r w:rsidRPr="001B359B">
        <w:rPr>
          <w:szCs w:val="28"/>
        </w:rPr>
        <w:t xml:space="preserve"> 55. un 56.pielikumu</w:t>
      </w:r>
      <w:r>
        <w:rPr>
          <w:szCs w:val="28"/>
        </w:rPr>
        <w:t>.</w:t>
      </w:r>
    </w:p>
    <w:p w:rsidR="0052484C" w:rsidRPr="00D515EE" w:rsidRDefault="0052484C" w:rsidP="00EA20B4">
      <w:pPr>
        <w:pStyle w:val="BodyText"/>
        <w:ind w:left="1800"/>
        <w:rPr>
          <w:bCs/>
          <w:szCs w:val="28"/>
        </w:rPr>
      </w:pPr>
    </w:p>
    <w:p w:rsidR="0052484C" w:rsidRDefault="0052484C" w:rsidP="00EA20B4">
      <w:pPr>
        <w:pStyle w:val="BodyText"/>
        <w:ind w:left="709"/>
        <w:rPr>
          <w:bCs/>
          <w:szCs w:val="28"/>
        </w:rPr>
      </w:pPr>
      <w:r>
        <w:rPr>
          <w:bCs/>
          <w:szCs w:val="28"/>
        </w:rPr>
        <w:t>27. Izteikt 61.pielikuma 3. un 4.punktu šādā redakcijā:</w:t>
      </w:r>
    </w:p>
    <w:p w:rsidR="0052484C" w:rsidRDefault="0052484C" w:rsidP="00EA20B4">
      <w:pPr>
        <w:pStyle w:val="ListParagraph"/>
        <w:rPr>
          <w:bCs/>
          <w:szCs w:val="28"/>
        </w:rPr>
      </w:pPr>
    </w:p>
    <w:p w:rsidR="0052484C" w:rsidRDefault="0052484C" w:rsidP="00EA20B4">
      <w:pPr>
        <w:pStyle w:val="BodyText"/>
        <w:ind w:firstLine="700"/>
        <w:rPr>
          <w:bCs/>
          <w:szCs w:val="28"/>
        </w:rPr>
      </w:pPr>
      <w:r>
        <w:rPr>
          <w:bCs/>
          <w:szCs w:val="28"/>
        </w:rPr>
        <w:t xml:space="preserve">"3. Deklarētā dzīvesvieta </w:t>
      </w:r>
      <w:r w:rsidRPr="008B016F">
        <w:rPr>
          <w:bCs/>
          <w:sz w:val="24"/>
        </w:rPr>
        <w:t xml:space="preserve">(neaizpilda, ja šī informācija </w:t>
      </w:r>
      <w:r>
        <w:rPr>
          <w:bCs/>
          <w:sz w:val="24"/>
        </w:rPr>
        <w:t>ir</w:t>
      </w:r>
      <w:r w:rsidRPr="008B016F">
        <w:rPr>
          <w:bCs/>
          <w:sz w:val="24"/>
        </w:rPr>
        <w:t xml:space="preserve"> norādīta </w:t>
      </w:r>
      <w:r>
        <w:rPr>
          <w:bCs/>
          <w:sz w:val="24"/>
        </w:rPr>
        <w:t>a</w:t>
      </w:r>
      <w:r w:rsidRPr="008B016F">
        <w:rPr>
          <w:bCs/>
          <w:sz w:val="24"/>
        </w:rPr>
        <w:t>mbulatorajā pacienta medicīniskajā kartē)</w:t>
      </w:r>
      <w:r>
        <w:rPr>
          <w:bCs/>
          <w:szCs w:val="28"/>
        </w:rPr>
        <w:t xml:space="preserve"> __________________________________________</w:t>
      </w:r>
    </w:p>
    <w:p w:rsidR="0052484C" w:rsidRDefault="0052484C" w:rsidP="00EA20B4">
      <w:pPr>
        <w:pStyle w:val="BodyText"/>
        <w:ind w:firstLine="700"/>
        <w:rPr>
          <w:bCs/>
          <w:szCs w:val="28"/>
        </w:rPr>
      </w:pPr>
    </w:p>
    <w:p w:rsidR="0052484C" w:rsidRPr="001B359B" w:rsidRDefault="0052484C" w:rsidP="00EA20B4">
      <w:pPr>
        <w:pStyle w:val="BodyText"/>
        <w:ind w:firstLine="700"/>
        <w:rPr>
          <w:bCs/>
          <w:szCs w:val="28"/>
        </w:rPr>
      </w:pPr>
      <w:r>
        <w:rPr>
          <w:bCs/>
          <w:szCs w:val="28"/>
        </w:rPr>
        <w:t>4. Tālruņa numurs (</w:t>
      </w:r>
      <w:r w:rsidRPr="008B016F">
        <w:rPr>
          <w:bCs/>
          <w:sz w:val="24"/>
        </w:rPr>
        <w:t xml:space="preserve">neaizpilda, </w:t>
      </w:r>
      <w:r>
        <w:rPr>
          <w:bCs/>
          <w:sz w:val="24"/>
        </w:rPr>
        <w:t>ja šī informācija ir</w:t>
      </w:r>
      <w:r w:rsidRPr="008B016F">
        <w:rPr>
          <w:bCs/>
          <w:sz w:val="24"/>
        </w:rPr>
        <w:t xml:space="preserve"> norādīta </w:t>
      </w:r>
      <w:r>
        <w:rPr>
          <w:bCs/>
          <w:sz w:val="24"/>
        </w:rPr>
        <w:t>a</w:t>
      </w:r>
      <w:r w:rsidRPr="008B016F">
        <w:rPr>
          <w:bCs/>
          <w:sz w:val="24"/>
        </w:rPr>
        <w:t>mbulatorajā pacienta medicīniskajā kartē)</w:t>
      </w:r>
      <w:r>
        <w:rPr>
          <w:bCs/>
          <w:szCs w:val="28"/>
        </w:rPr>
        <w:t xml:space="preserve"> _______________________________________________".</w:t>
      </w:r>
    </w:p>
    <w:p w:rsidR="0052484C" w:rsidRDefault="0052484C" w:rsidP="00EA20B4">
      <w:pPr>
        <w:rPr>
          <w:sz w:val="28"/>
          <w:szCs w:val="28"/>
          <w:lang w:eastAsia="lv-LV"/>
        </w:rPr>
      </w:pPr>
      <w:bookmarkStart w:id="11" w:name="bkm97"/>
    </w:p>
    <w:bookmarkEnd w:id="11"/>
    <w:p w:rsidR="0052484C" w:rsidRPr="00DB739C" w:rsidRDefault="0052484C" w:rsidP="00EA20B4">
      <w:pPr>
        <w:pStyle w:val="ListParagraph"/>
        <w:ind w:left="709"/>
        <w:rPr>
          <w:sz w:val="28"/>
          <w:szCs w:val="28"/>
          <w:lang w:eastAsia="lv-LV"/>
        </w:rPr>
      </w:pPr>
      <w:r>
        <w:rPr>
          <w:sz w:val="28"/>
          <w:szCs w:val="28"/>
        </w:rPr>
        <w:t>28. Svītrot 78.pielikumu.</w:t>
      </w:r>
    </w:p>
    <w:p w:rsidR="0052484C" w:rsidRDefault="0052484C" w:rsidP="00EA20B4">
      <w:pPr>
        <w:rPr>
          <w:sz w:val="28"/>
          <w:szCs w:val="28"/>
          <w:lang w:eastAsia="lv-LV"/>
        </w:rPr>
      </w:pPr>
    </w:p>
    <w:p w:rsidR="0052484C" w:rsidRPr="00DB739C" w:rsidRDefault="0052484C" w:rsidP="00EA20B4">
      <w:pPr>
        <w:pStyle w:val="ListParagraph"/>
        <w:ind w:left="709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29. Svītrot 87.pielikumu.</w:t>
      </w:r>
    </w:p>
    <w:p w:rsidR="0052484C" w:rsidRDefault="0052484C" w:rsidP="00EA20B4">
      <w:pPr>
        <w:rPr>
          <w:sz w:val="28"/>
          <w:szCs w:val="28"/>
          <w:lang w:eastAsia="lv-LV"/>
        </w:rPr>
      </w:pPr>
    </w:p>
    <w:p w:rsidR="0052484C" w:rsidRPr="00DB739C" w:rsidRDefault="0052484C" w:rsidP="00EA20B4">
      <w:pPr>
        <w:pStyle w:val="ListParagraph"/>
        <w:ind w:left="0"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30. </w:t>
      </w:r>
      <w:r w:rsidRPr="00DB739C">
        <w:rPr>
          <w:sz w:val="28"/>
          <w:szCs w:val="28"/>
          <w:lang w:eastAsia="lv-LV"/>
        </w:rPr>
        <w:t>Papildināt noteikumus ar 90.pielikumu šādā redakcijā:</w:t>
      </w:r>
    </w:p>
    <w:p w:rsidR="0052484C" w:rsidRPr="00A4102E" w:rsidRDefault="0052484C" w:rsidP="00EA20B4">
      <w:pPr>
        <w:ind w:firstLine="1080"/>
        <w:rPr>
          <w:sz w:val="28"/>
          <w:szCs w:val="28"/>
          <w:lang w:eastAsia="lv-LV"/>
        </w:rPr>
      </w:pPr>
    </w:p>
    <w:p w:rsidR="0052484C" w:rsidRDefault="0052484C" w:rsidP="00EA33AF">
      <w:pPr>
        <w:pStyle w:val="ListParagraph"/>
        <w:numPr>
          <w:ilvl w:val="1"/>
          <w:numId w:val="5"/>
        </w:numPr>
        <w:ind w:left="0" w:firstLine="1080"/>
        <w:jc w:val="both"/>
        <w:rPr>
          <w:sz w:val="28"/>
          <w:szCs w:val="28"/>
        </w:rPr>
        <w:sectPr w:rsidR="0052484C" w:rsidSect="00EA20B4">
          <w:pgSz w:w="11906" w:h="16838" w:code="9"/>
          <w:pgMar w:top="1418" w:right="1134" w:bottom="1134" w:left="1701" w:header="709" w:footer="709" w:gutter="0"/>
          <w:cols w:space="708"/>
          <w:docGrid w:linePitch="360"/>
        </w:sectPr>
      </w:pP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"90</w:t>
      </w:r>
      <w:r w:rsidRPr="000D6749">
        <w:rPr>
          <w:sz w:val="28"/>
          <w:szCs w:val="28"/>
        </w:rPr>
        <w:t>.pielikums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Ministru kabineta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2006.gada 4.aprīļa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noteikumiem Nr.265</w:t>
      </w:r>
    </w:p>
    <w:p w:rsidR="0052484C" w:rsidRPr="00B964B1" w:rsidRDefault="0052484C" w:rsidP="00EA20B4">
      <w:pPr>
        <w:jc w:val="right"/>
      </w:pPr>
    </w:p>
    <w:tbl>
      <w:tblPr>
        <w:tblW w:w="0" w:type="auto"/>
        <w:tblLook w:val="01E0"/>
      </w:tblPr>
      <w:tblGrid>
        <w:gridCol w:w="14142"/>
      </w:tblGrid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jc w:val="center"/>
              <w:rPr>
                <w:b/>
                <w:bCs/>
                <w:sz w:val="24"/>
                <w:szCs w:val="24"/>
              </w:rPr>
            </w:pPr>
            <w:r w:rsidRPr="00BF717F"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BF717F">
              <w:rPr>
                <w:b/>
                <w:bCs/>
                <w:sz w:val="24"/>
                <w:szCs w:val="24"/>
              </w:rPr>
              <w:t xml:space="preserve"> DZEMDES KAKLA CITOLOĢISKĀ MATERIĀLA SKRĪNINGTESTĒŠANAS KARTE</w:t>
            </w:r>
          </w:p>
          <w:p w:rsidR="0052484C" w:rsidRPr="00BF717F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b/>
                <w:sz w:val="24"/>
                <w:szCs w:val="24"/>
              </w:rPr>
            </w:pPr>
            <w:r w:rsidRPr="00BF717F">
              <w:rPr>
                <w:b/>
                <w:sz w:val="24"/>
                <w:szCs w:val="24"/>
              </w:rPr>
              <w:t>Uztriepes ņēmēja sadaļa</w:t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1. Vēstules datums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bookmarkStart w:id="12" w:name="Check9"/>
            <w:r w:rsidRPr="00BF717F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13" w:name="Check10"/>
            <w:bookmarkEnd w:id="12"/>
            <w:r w:rsidRPr="00BF717F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13"/>
            <w:r w:rsidRPr="00BF717F">
              <w:rPr>
                <w:sz w:val="24"/>
                <w:szCs w:val="24"/>
              </w:rPr>
              <w:t>.</w:t>
            </w:r>
            <w:bookmarkStart w:id="14" w:name="Check11"/>
            <w:r w:rsidRPr="00BF717F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15" w:name="Check12"/>
            <w:bookmarkEnd w:id="14"/>
            <w:r w:rsidRPr="00BF717F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15"/>
            <w:r w:rsidRPr="00BF717F">
              <w:rPr>
                <w:sz w:val="24"/>
                <w:szCs w:val="24"/>
              </w:rPr>
              <w:t>.</w:t>
            </w:r>
            <w:bookmarkStart w:id="16" w:name="Check13"/>
            <w:r w:rsidRPr="00BF717F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17" w:name="Check14"/>
            <w:bookmarkEnd w:id="16"/>
            <w:r w:rsidRPr="00BF717F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18" w:name="Check15"/>
            <w:bookmarkEnd w:id="17"/>
            <w:r w:rsidRPr="00BF717F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19" w:name="Check16"/>
            <w:bookmarkEnd w:id="18"/>
            <w:r w:rsidRPr="00BF717F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19"/>
            <w:r w:rsidRPr="00BF717F">
              <w:rPr>
                <w:sz w:val="24"/>
                <w:szCs w:val="24"/>
              </w:rPr>
              <w:t>.</w:t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2. Vēstules Nr.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3. Pacienta vārds, uzvārds _________________________________</w:t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4. Pacienta personas kods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t>-</w:t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5. Maksātājs (valsts (kods 0))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6. Aprūpes epizodes sākums (dd.mm.gggg.)</w:t>
            </w:r>
            <w:r w:rsidRPr="00BF717F">
              <w:rPr>
                <w:sz w:val="24"/>
                <w:szCs w:val="24"/>
              </w:rPr>
              <w:tab/>
            </w:r>
            <w:bookmarkStart w:id="20" w:name="Check98"/>
            <w:r w:rsidRPr="00BF717F">
              <w:rPr>
                <w:sz w:val="24"/>
                <w:szCs w:val="24"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21" w:name="Check99"/>
            <w:bookmarkEnd w:id="20"/>
            <w:r w:rsidRPr="00BF717F">
              <w:rPr>
                <w:sz w:val="24"/>
                <w:szCs w:val="24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21"/>
            <w:r w:rsidRPr="00BF717F">
              <w:rPr>
                <w:sz w:val="24"/>
                <w:szCs w:val="24"/>
              </w:rPr>
              <w:t>.</w:t>
            </w:r>
            <w:bookmarkStart w:id="22" w:name="Check100"/>
            <w:r w:rsidRPr="00BF717F">
              <w:rPr>
                <w:sz w:val="24"/>
                <w:szCs w:val="24"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23" w:name="Check101"/>
            <w:bookmarkEnd w:id="22"/>
            <w:r w:rsidRPr="00BF717F">
              <w:rPr>
                <w:sz w:val="24"/>
                <w:szCs w:val="24"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23"/>
            <w:r w:rsidRPr="00BF717F">
              <w:rPr>
                <w:sz w:val="24"/>
                <w:szCs w:val="24"/>
              </w:rPr>
              <w:t>.</w:t>
            </w:r>
            <w:bookmarkStart w:id="24" w:name="Check102"/>
            <w:r w:rsidRPr="00BF717F">
              <w:rPr>
                <w:sz w:val="24"/>
                <w:szCs w:val="24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25" w:name="Check103"/>
            <w:bookmarkEnd w:id="24"/>
            <w:r w:rsidRPr="00BF717F">
              <w:rPr>
                <w:sz w:val="24"/>
                <w:szCs w:val="24"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26" w:name="Check104"/>
            <w:bookmarkEnd w:id="25"/>
            <w:r w:rsidRPr="00BF717F">
              <w:rPr>
                <w:sz w:val="24"/>
                <w:szCs w:val="24"/>
              </w:rP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27" w:name="Check105"/>
            <w:bookmarkEnd w:id="26"/>
            <w:r w:rsidRPr="00BF717F">
              <w:rPr>
                <w:sz w:val="24"/>
                <w:szCs w:val="24"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27"/>
            <w:r w:rsidRPr="00BF717F">
              <w:rPr>
                <w:sz w:val="24"/>
                <w:szCs w:val="24"/>
              </w:rPr>
              <w:t>.</w:t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7. Aprūpes epizodes beigas (dd.mm.gggg.)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t>.</w:t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t>.</w:t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t>.</w:t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8. Dokuments, kas apliecina tiesības saņemt valsts garantēto veselības aprūpi:</w:t>
            </w:r>
          </w:p>
          <w:p w:rsidR="0052484C" w:rsidRPr="00BF717F" w:rsidRDefault="0052484C" w:rsidP="00B931D2">
            <w:pPr>
              <w:ind w:left="300"/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E veidlapa E</w:t>
            </w:r>
            <w:bookmarkStart w:id="28" w:name="Check106"/>
            <w:r w:rsidRPr="00BF717F">
              <w:rPr>
                <w:sz w:val="24"/>
                <w:szCs w:val="24"/>
              </w:rP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29" w:name="Check107"/>
            <w:bookmarkEnd w:id="28"/>
            <w:r w:rsidRPr="00BF717F">
              <w:rPr>
                <w:sz w:val="24"/>
                <w:szCs w:val="24"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30" w:name="Check108"/>
            <w:bookmarkEnd w:id="29"/>
            <w:r w:rsidRPr="00BF717F">
              <w:rPr>
                <w:sz w:val="24"/>
                <w:szCs w:val="24"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30"/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9. Ārstniecības persona:</w:t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 xml:space="preserve">9.1. </w:t>
            </w:r>
            <w:r>
              <w:rPr>
                <w:sz w:val="24"/>
                <w:szCs w:val="24"/>
              </w:rPr>
              <w:t>p</w:t>
            </w:r>
            <w:r w:rsidRPr="00BF717F">
              <w:rPr>
                <w:sz w:val="24"/>
                <w:szCs w:val="24"/>
              </w:rPr>
              <w:t>ersonas kods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bookmarkStart w:id="31" w:name="Check111"/>
            <w:r w:rsidRPr="00BF717F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32" w:name="Check112"/>
            <w:bookmarkEnd w:id="31"/>
            <w:r w:rsidRPr="00BF717F">
              <w:rPr>
                <w:sz w:val="24"/>
                <w:szCs w:val="24"/>
              </w:rP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33" w:name="Check113"/>
            <w:bookmarkEnd w:id="32"/>
            <w:r w:rsidRPr="00BF717F">
              <w:rPr>
                <w:sz w:val="24"/>
                <w:szCs w:val="24"/>
              </w:rP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34" w:name="Check114"/>
            <w:bookmarkEnd w:id="33"/>
            <w:r w:rsidRPr="00BF717F">
              <w:rPr>
                <w:sz w:val="24"/>
                <w:szCs w:val="24"/>
              </w:rP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35" w:name="Check115"/>
            <w:bookmarkEnd w:id="34"/>
            <w:r w:rsidRPr="00BF717F">
              <w:rPr>
                <w:sz w:val="24"/>
                <w:szCs w:val="24"/>
              </w:rP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36" w:name="Check116"/>
            <w:bookmarkEnd w:id="35"/>
            <w:r w:rsidRPr="00BF717F">
              <w:rPr>
                <w:sz w:val="24"/>
                <w:szCs w:val="24"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36"/>
            <w:r w:rsidRPr="00BF717F">
              <w:rPr>
                <w:sz w:val="24"/>
                <w:szCs w:val="24"/>
              </w:rPr>
              <w:t>-</w:t>
            </w:r>
            <w:bookmarkStart w:id="37" w:name="Check117"/>
            <w:r w:rsidRPr="00BF717F">
              <w:rPr>
                <w:sz w:val="24"/>
                <w:szCs w:val="24"/>
              </w:rP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38" w:name="Check118"/>
            <w:bookmarkEnd w:id="37"/>
            <w:r w:rsidRPr="00BF717F">
              <w:rPr>
                <w:sz w:val="24"/>
                <w:szCs w:val="24"/>
              </w:rP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39" w:name="Check119"/>
            <w:bookmarkEnd w:id="38"/>
            <w:r w:rsidRPr="00BF717F">
              <w:rPr>
                <w:sz w:val="24"/>
                <w:szCs w:val="24"/>
              </w:rP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40" w:name="Check120"/>
            <w:bookmarkEnd w:id="39"/>
            <w:r w:rsidRPr="00BF717F">
              <w:rPr>
                <w:sz w:val="24"/>
                <w:szCs w:val="24"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41" w:name="Check121"/>
            <w:bookmarkEnd w:id="40"/>
            <w:r w:rsidRPr="00BF717F">
              <w:rPr>
                <w:sz w:val="24"/>
                <w:szCs w:val="24"/>
              </w:rP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41"/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 xml:space="preserve">9.2. </w:t>
            </w:r>
            <w:r>
              <w:rPr>
                <w:sz w:val="24"/>
                <w:szCs w:val="24"/>
              </w:rPr>
              <w:t>s</w:t>
            </w:r>
            <w:r w:rsidRPr="00BF717F">
              <w:rPr>
                <w:sz w:val="24"/>
                <w:szCs w:val="24"/>
              </w:rPr>
              <w:t>pecialitātes kods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bookmarkStart w:id="42" w:name="Check125"/>
            <w:r w:rsidRPr="00BF717F">
              <w:rPr>
                <w:sz w:val="24"/>
                <w:szCs w:val="24"/>
              </w:rPr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43" w:name="Check126"/>
            <w:bookmarkEnd w:id="42"/>
            <w:r w:rsidRPr="00BF717F">
              <w:rPr>
                <w:sz w:val="24"/>
                <w:szCs w:val="24"/>
              </w:rPr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44" w:name="Check127"/>
            <w:bookmarkEnd w:id="43"/>
            <w:r w:rsidRPr="00BF717F">
              <w:rPr>
                <w:sz w:val="24"/>
                <w:szCs w:val="24"/>
              </w:rPr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45" w:name="Check128"/>
            <w:bookmarkEnd w:id="44"/>
            <w:r w:rsidRPr="00BF717F">
              <w:rPr>
                <w:sz w:val="24"/>
                <w:szCs w:val="24"/>
              </w:rPr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46" w:name="Check129"/>
            <w:bookmarkEnd w:id="45"/>
            <w:r w:rsidRPr="00BF717F">
              <w:rPr>
                <w:sz w:val="24"/>
                <w:szCs w:val="24"/>
              </w:rPr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47" w:name="Check130"/>
            <w:bookmarkEnd w:id="46"/>
            <w:r w:rsidRPr="00BF717F">
              <w:rPr>
                <w:sz w:val="24"/>
                <w:szCs w:val="24"/>
              </w:rPr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47"/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 xml:space="preserve">9.3. </w:t>
            </w:r>
            <w:r>
              <w:rPr>
                <w:sz w:val="24"/>
                <w:szCs w:val="24"/>
              </w:rPr>
              <w:t>i</w:t>
            </w:r>
            <w:r w:rsidRPr="00BF717F">
              <w:rPr>
                <w:sz w:val="24"/>
                <w:szCs w:val="24"/>
              </w:rPr>
              <w:t>estādes kods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bookmarkStart w:id="48" w:name="Check137"/>
            <w:r w:rsidRPr="00BF717F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49" w:name="Check138"/>
            <w:bookmarkEnd w:id="48"/>
            <w:r w:rsidRPr="00BF717F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50" w:name="Check139"/>
            <w:bookmarkEnd w:id="49"/>
            <w:r w:rsidRPr="00BF717F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51" w:name="Check140"/>
            <w:bookmarkEnd w:id="50"/>
            <w:r w:rsidRPr="00BF717F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52" w:name="Check141"/>
            <w:bookmarkEnd w:id="51"/>
            <w:r w:rsidRPr="00BF717F">
              <w:rPr>
                <w:sz w:val="24"/>
                <w:szCs w:val="24"/>
              </w:rPr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53" w:name="Check142"/>
            <w:bookmarkEnd w:id="52"/>
            <w:r w:rsidRPr="00BF717F">
              <w:rPr>
                <w:sz w:val="24"/>
                <w:szCs w:val="24"/>
              </w:rPr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54" w:name="Check143"/>
            <w:bookmarkEnd w:id="53"/>
            <w:r w:rsidRPr="00BF717F">
              <w:rPr>
                <w:sz w:val="24"/>
                <w:szCs w:val="24"/>
              </w:rPr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55" w:name="Check144"/>
            <w:bookmarkEnd w:id="54"/>
            <w:r w:rsidRPr="00BF717F">
              <w:rPr>
                <w:sz w:val="24"/>
                <w:szCs w:val="24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56" w:name="Check145"/>
            <w:bookmarkEnd w:id="55"/>
            <w:r w:rsidRPr="00BF717F">
              <w:rPr>
                <w:sz w:val="24"/>
                <w:szCs w:val="24"/>
              </w:rPr>
              <w:fldChar w:fldCharType="begin">
                <w:ffData>
                  <w:name w:val="Check1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56"/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 xml:space="preserve">9.4. </w:t>
            </w:r>
            <w:r>
              <w:rPr>
                <w:sz w:val="24"/>
                <w:szCs w:val="24"/>
              </w:rPr>
              <w:t>s</w:t>
            </w:r>
            <w:r w:rsidRPr="00BF717F">
              <w:rPr>
                <w:sz w:val="24"/>
                <w:szCs w:val="24"/>
              </w:rPr>
              <w:t>truktūrvienība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10. Pacients:</w:t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 xml:space="preserve">10.1. </w:t>
            </w:r>
            <w:r>
              <w:rPr>
                <w:sz w:val="24"/>
                <w:szCs w:val="24"/>
              </w:rPr>
              <w:t>p</w:t>
            </w:r>
            <w:r w:rsidRPr="00BF717F">
              <w:rPr>
                <w:sz w:val="24"/>
                <w:szCs w:val="24"/>
              </w:rPr>
              <w:t>acienta grupa (iedzīvotājs, kuram veic profilaktiskās apskates M</w:t>
            </w:r>
            <w:r>
              <w:rPr>
                <w:sz w:val="24"/>
                <w:szCs w:val="24"/>
              </w:rPr>
              <w:t>inistru kabineta</w:t>
            </w:r>
            <w:r w:rsidRPr="00BF717F">
              <w:rPr>
                <w:sz w:val="24"/>
                <w:szCs w:val="24"/>
              </w:rPr>
              <w:t xml:space="preserve"> noteikt</w:t>
            </w:r>
            <w:r>
              <w:rPr>
                <w:sz w:val="24"/>
                <w:szCs w:val="24"/>
              </w:rPr>
              <w:t>aj</w:t>
            </w:r>
            <w:r w:rsidRPr="00BF717F">
              <w:rPr>
                <w:sz w:val="24"/>
                <w:szCs w:val="24"/>
              </w:rPr>
              <w:t>ā kārtībā (kods</w:t>
            </w:r>
            <w:r>
              <w:rPr>
                <w:sz w:val="24"/>
                <w:szCs w:val="24"/>
              </w:rPr>
              <w:t xml:space="preserve"> </w:t>
            </w:r>
            <w:r w:rsidRPr="00BF717F">
              <w:rPr>
                <w:sz w:val="24"/>
                <w:szCs w:val="24"/>
              </w:rPr>
              <w:t xml:space="preserve">16)) </w:t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tabs>
                <w:tab w:val="left" w:pos="4332"/>
              </w:tabs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 xml:space="preserve">10.2. </w:t>
            </w:r>
            <w:r>
              <w:rPr>
                <w:sz w:val="24"/>
                <w:szCs w:val="24"/>
              </w:rPr>
              <w:t>d</w:t>
            </w:r>
            <w:r w:rsidRPr="00BF717F">
              <w:rPr>
                <w:sz w:val="24"/>
                <w:szCs w:val="24"/>
              </w:rPr>
              <w:t>zimums (sieviete (kods 2))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 xml:space="preserve">10.3. </w:t>
            </w:r>
            <w:r>
              <w:rPr>
                <w:sz w:val="24"/>
                <w:szCs w:val="24"/>
              </w:rPr>
              <w:t>d</w:t>
            </w:r>
            <w:r w:rsidRPr="00BF717F">
              <w:rPr>
                <w:sz w:val="24"/>
                <w:szCs w:val="24"/>
              </w:rPr>
              <w:t>eklarētā dzīvesvieta ____________________________________________________</w:t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 xml:space="preserve">10.4. </w:t>
            </w:r>
            <w:r>
              <w:rPr>
                <w:sz w:val="24"/>
                <w:szCs w:val="24"/>
              </w:rPr>
              <w:t>a</w:t>
            </w:r>
            <w:r w:rsidRPr="00BF717F">
              <w:rPr>
                <w:sz w:val="24"/>
                <w:szCs w:val="24"/>
              </w:rPr>
              <w:t>dministratīvā</w:t>
            </w:r>
            <w:r>
              <w:rPr>
                <w:sz w:val="24"/>
                <w:szCs w:val="24"/>
              </w:rPr>
              <w:t>s</w:t>
            </w:r>
            <w:r w:rsidRPr="00BF717F">
              <w:rPr>
                <w:sz w:val="24"/>
                <w:szCs w:val="24"/>
              </w:rPr>
              <w:t xml:space="preserve"> teritorija</w:t>
            </w:r>
            <w:r>
              <w:rPr>
                <w:sz w:val="24"/>
                <w:szCs w:val="24"/>
              </w:rPr>
              <w:t>s kods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bookmarkStart w:id="57" w:name="Check132"/>
            <w:r w:rsidRPr="00BF717F">
              <w:rPr>
                <w:sz w:val="24"/>
                <w:szCs w:val="24"/>
              </w:rPr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58" w:name="Check133"/>
            <w:bookmarkEnd w:id="57"/>
            <w:r w:rsidRPr="00BF717F">
              <w:rPr>
                <w:sz w:val="24"/>
                <w:szCs w:val="24"/>
              </w:rPr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59" w:name="Check134"/>
            <w:bookmarkEnd w:id="58"/>
            <w:r w:rsidRPr="00BF717F">
              <w:rPr>
                <w:sz w:val="24"/>
                <w:szCs w:val="24"/>
              </w:rPr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60" w:name="Check135"/>
            <w:bookmarkEnd w:id="59"/>
            <w:r w:rsidRPr="00BF717F">
              <w:rPr>
                <w:sz w:val="24"/>
                <w:szCs w:val="24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Start w:id="61" w:name="Check136"/>
            <w:bookmarkEnd w:id="60"/>
            <w:r w:rsidRPr="00BF717F">
              <w:rPr>
                <w:sz w:val="24"/>
                <w:szCs w:val="24"/>
              </w:rPr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bookmarkEnd w:id="61"/>
            <w:r w:rsidRPr="00BF717F">
              <w:rPr>
                <w:sz w:val="24"/>
                <w:szCs w:val="24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 xml:space="preserve">10.5. </w:t>
            </w:r>
            <w:r>
              <w:rPr>
                <w:sz w:val="24"/>
                <w:szCs w:val="24"/>
              </w:rPr>
              <w:t>v</w:t>
            </w:r>
            <w:r w:rsidRPr="00BF717F">
              <w:rPr>
                <w:sz w:val="24"/>
                <w:szCs w:val="24"/>
              </w:rPr>
              <w:t>alsts _____________________________________</w:t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11. Diagnozes kods pēc SSK-10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BF717F" w:rsidRDefault="0052484C" w:rsidP="00EA20B4">
            <w:pPr>
              <w:rPr>
                <w:sz w:val="24"/>
                <w:szCs w:val="24"/>
              </w:rPr>
            </w:pPr>
            <w:r w:rsidRPr="00BF717F">
              <w:rPr>
                <w:sz w:val="24"/>
                <w:szCs w:val="24"/>
              </w:rPr>
              <w:t>12. Aprūpes epizode sakarā ar (profilaktisko apskati (kods 4))</w:t>
            </w:r>
            <w:r w:rsidRPr="00BF717F">
              <w:rPr>
                <w:sz w:val="24"/>
                <w:szCs w:val="24"/>
              </w:rPr>
              <w:tab/>
            </w:r>
            <w:r w:rsidRPr="00BF717F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717F">
              <w:rPr>
                <w:sz w:val="24"/>
                <w:szCs w:val="24"/>
              </w:rPr>
              <w:instrText xml:space="preserve"> FORMCHECKBOX </w:instrText>
            </w:r>
            <w:r w:rsidRPr="00BF717F">
              <w:rPr>
                <w:sz w:val="24"/>
                <w:szCs w:val="24"/>
              </w:rPr>
            </w:r>
            <w:r w:rsidRPr="00BF717F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13. Apmeklējumu skaits epizodes laikā ārstniecības iestādē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BF717F" w:rsidTr="00EC2DCB">
        <w:tc>
          <w:tcPr>
            <w:tcW w:w="14142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14. Palīdzības veids (kods 0)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</w:tbl>
    <w:p w:rsidR="0052484C" w:rsidRDefault="0052484C">
      <w:r>
        <w:br w:type="page"/>
      </w:r>
    </w:p>
    <w:tbl>
      <w:tblPr>
        <w:tblW w:w="0" w:type="auto"/>
        <w:tblLook w:val="01E0"/>
      </w:tblPr>
      <w:tblGrid>
        <w:gridCol w:w="4644"/>
        <w:gridCol w:w="195"/>
        <w:gridCol w:w="9303"/>
      </w:tblGrid>
      <w:tr w:rsidR="0052484C" w:rsidRPr="00BF717F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15. Izdarītie izmeklējumi un manipulācijas:</w:t>
            </w:r>
          </w:p>
        </w:tc>
      </w:tr>
      <w:tr w:rsidR="0052484C" w:rsidTr="00EC2DCB">
        <w:tc>
          <w:tcPr>
            <w:tcW w:w="4644" w:type="dxa"/>
          </w:tcPr>
          <w:p w:rsidR="0052484C" w:rsidRPr="00392BB8" w:rsidRDefault="0052484C" w:rsidP="00EA20B4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15.1. </w:t>
            </w:r>
            <w:r>
              <w:rPr>
                <w:sz w:val="24"/>
                <w:szCs w:val="24"/>
              </w:rPr>
              <w:t>m</w:t>
            </w:r>
            <w:r w:rsidRPr="00392BB8">
              <w:rPr>
                <w:sz w:val="24"/>
                <w:szCs w:val="24"/>
              </w:rPr>
              <w:t xml:space="preserve">anipulācijas kods </w:t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498" w:type="dxa"/>
            <w:gridSpan w:val="2"/>
          </w:tcPr>
          <w:p w:rsidR="0052484C" w:rsidRPr="00392BB8" w:rsidRDefault="0052484C" w:rsidP="00EA20B4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15.2. manipulāciju skaits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0B1D4B">
            <w:pPr>
              <w:tabs>
                <w:tab w:val="left" w:pos="2127"/>
                <w:tab w:val="left" w:pos="7500"/>
              </w:tabs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                                        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 xml:space="preserve">                             </w:t>
            </w:r>
            <w:r>
              <w:rPr>
                <w:sz w:val="24"/>
                <w:szCs w:val="24"/>
              </w:rPr>
              <w:t xml:space="preserve">                       </w:t>
            </w:r>
            <w:r w:rsidRPr="00392BB8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  <w:p w:rsidR="0052484C" w:rsidRPr="00392BB8" w:rsidRDefault="0052484C" w:rsidP="00EA20B4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                                        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 xml:space="preserve">                                  </w:t>
            </w:r>
            <w:r>
              <w:rPr>
                <w:sz w:val="24"/>
                <w:szCs w:val="24"/>
              </w:rPr>
              <w:t xml:space="preserve">                     </w:t>
            </w:r>
            <w:r w:rsidRPr="00392BB8">
              <w:rPr>
                <w:sz w:val="24"/>
                <w:szCs w:val="24"/>
              </w:rPr>
              <w:t xml:space="preserve">  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Ārstniecības persona</w:t>
            </w:r>
            <w:r w:rsidRPr="00392BB8">
              <w:rPr>
                <w:sz w:val="24"/>
                <w:szCs w:val="24"/>
              </w:rPr>
              <w:t xml:space="preserve"> ___________________________________________</w:t>
            </w:r>
            <w:r>
              <w:rPr>
                <w:sz w:val="24"/>
                <w:szCs w:val="24"/>
              </w:rPr>
              <w:t xml:space="preserve">                       </w:t>
            </w:r>
            <w:r w:rsidRPr="00392BB8">
              <w:rPr>
                <w:sz w:val="24"/>
                <w:szCs w:val="24"/>
              </w:rPr>
              <w:t>______________</w:t>
            </w:r>
          </w:p>
          <w:p w:rsidR="0052484C" w:rsidRPr="0028661E" w:rsidRDefault="0052484C" w:rsidP="00CF6D18">
            <w:pPr>
              <w:ind w:left="4100"/>
              <w:jc w:val="both"/>
              <w:rPr>
                <w:sz w:val="24"/>
                <w:szCs w:val="24"/>
              </w:rPr>
            </w:pPr>
            <w:r w:rsidRPr="00CD001A">
              <w:t>(vārds, uzvārds)</w:t>
            </w:r>
            <w:r w:rsidRPr="002866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r w:rsidRPr="00CD001A">
              <w:t>(paraksts)</w:t>
            </w:r>
          </w:p>
        </w:tc>
      </w:tr>
      <w:tr w:rsidR="0052484C" w:rsidRPr="00B964B1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jc w:val="center"/>
              <w:rPr>
                <w:sz w:val="24"/>
                <w:szCs w:val="24"/>
              </w:rPr>
            </w:pPr>
          </w:p>
          <w:p w:rsidR="0052484C" w:rsidRPr="00392BB8" w:rsidRDefault="0052484C" w:rsidP="00EA20B4">
            <w:pPr>
              <w:jc w:val="center"/>
              <w:rPr>
                <w:b/>
                <w:bCs/>
                <w:sz w:val="24"/>
                <w:szCs w:val="24"/>
              </w:rPr>
            </w:pPr>
            <w:r w:rsidRPr="00392BB8">
              <w:rPr>
                <w:b/>
                <w:bCs/>
                <w:sz w:val="24"/>
                <w:szCs w:val="24"/>
              </w:rPr>
              <w:t>II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392BB8">
              <w:rPr>
                <w:b/>
                <w:bCs/>
                <w:sz w:val="24"/>
                <w:szCs w:val="24"/>
              </w:rPr>
              <w:t xml:space="preserve"> DZEMDES KAKLA CITOLOĢISKĀ MATERIĀLA SKRĪNINGTESTĒŠANAS KARTE</w:t>
            </w:r>
          </w:p>
          <w:p w:rsidR="0052484C" w:rsidRPr="00392BB8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B964B1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b/>
                <w:sz w:val="24"/>
                <w:szCs w:val="24"/>
              </w:rPr>
            </w:pPr>
            <w:r w:rsidRPr="00392BB8">
              <w:rPr>
                <w:b/>
                <w:sz w:val="24"/>
                <w:szCs w:val="24"/>
              </w:rPr>
              <w:t>Laboratorijas atbilde uztriepes ņēmējam</w:t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1. Vēstules datums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2. Vēstules Nr.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3. Pacienta vārds, uzvārds ___________________________</w:t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4. Pacienta personas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-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5. Nosūtītājs ______________________________________</w:t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5.1. </w:t>
            </w:r>
            <w:r>
              <w:rPr>
                <w:sz w:val="24"/>
                <w:szCs w:val="24"/>
              </w:rPr>
              <w:t>p</w:t>
            </w:r>
            <w:r w:rsidRPr="00392BB8">
              <w:rPr>
                <w:sz w:val="24"/>
                <w:szCs w:val="24"/>
              </w:rPr>
              <w:t>ersonas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-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5.2. </w:t>
            </w:r>
            <w:r>
              <w:rPr>
                <w:sz w:val="24"/>
                <w:szCs w:val="24"/>
              </w:rPr>
              <w:t>s</w:t>
            </w:r>
            <w:r w:rsidRPr="00392BB8">
              <w:rPr>
                <w:sz w:val="24"/>
                <w:szCs w:val="24"/>
              </w:rPr>
              <w:t>pecialitātes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5.3. </w:t>
            </w:r>
            <w:r>
              <w:rPr>
                <w:sz w:val="24"/>
                <w:szCs w:val="24"/>
              </w:rPr>
              <w:t>i</w:t>
            </w:r>
            <w:r w:rsidRPr="00392BB8">
              <w:rPr>
                <w:sz w:val="24"/>
                <w:szCs w:val="24"/>
              </w:rPr>
              <w:t>estādes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6. Materiāls paņemts (dd.mm.gggg.)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7. </w:t>
            </w:r>
            <w:r w:rsidRPr="00392BB8">
              <w:rPr>
                <w:sz w:val="24"/>
                <w:szCs w:val="24"/>
                <w:u w:val="single"/>
              </w:rPr>
              <w:t>Materiāls saņemts laboratorijā (dd.mm.gggg.)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 Rezultāta kods:</w:t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8.1. C0 (nevar nolasīt)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  <w:t xml:space="preserve">            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8.5. C4 (CIN2/CIN3 = HSIL)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</w:t>
            </w:r>
            <w:r w:rsidRPr="00392BB8"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8.2. C1 (norma – I grupa)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8.6. C5 (vēža šūnas)</w:t>
            </w:r>
            <w:r w:rsidRPr="00392BB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                </w:t>
            </w:r>
            <w:r w:rsidRPr="00392BB8">
              <w:rPr>
                <w:sz w:val="24"/>
                <w:szCs w:val="24"/>
              </w:rPr>
              <w:t xml:space="preserve">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8.3. C2 (norma – II grupa, iekaisums)</w:t>
            </w:r>
            <w:r>
              <w:rPr>
                <w:sz w:val="24"/>
                <w:szCs w:val="24"/>
              </w:rPr>
              <w:t xml:space="preserve">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8.7. C6 (saplīsis sti</w:t>
            </w:r>
            <w:r>
              <w:rPr>
                <w:sz w:val="24"/>
                <w:szCs w:val="24"/>
              </w:rPr>
              <w:t>kliņš, tehnikas kļūda)</w:t>
            </w:r>
            <w:r w:rsidRPr="00392BB8">
              <w:rPr>
                <w:sz w:val="24"/>
                <w:szCs w:val="24"/>
              </w:rPr>
              <w:t xml:space="preserve">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8.4. C3 (CIN1 = LSIL)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9. Iekaisums:</w:t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9.1. </w:t>
            </w:r>
            <w:r>
              <w:rPr>
                <w:sz w:val="24"/>
                <w:szCs w:val="24"/>
              </w:rPr>
              <w:t>k</w:t>
            </w:r>
            <w:r w:rsidRPr="00392BB8">
              <w:rPr>
                <w:sz w:val="24"/>
                <w:szCs w:val="24"/>
              </w:rPr>
              <w:t>olpīts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9.3. </w:t>
            </w:r>
            <w:r>
              <w:rPr>
                <w:sz w:val="24"/>
                <w:szCs w:val="24"/>
              </w:rPr>
              <w:t>h</w:t>
            </w:r>
            <w:r w:rsidRPr="00392BB8">
              <w:rPr>
                <w:sz w:val="24"/>
                <w:szCs w:val="24"/>
              </w:rPr>
              <w:t>iperkeratoze</w:t>
            </w:r>
            <w:r w:rsidRPr="00392BB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9.2. </w:t>
            </w:r>
            <w:r>
              <w:rPr>
                <w:sz w:val="24"/>
                <w:szCs w:val="24"/>
              </w:rPr>
              <w:t>c</w:t>
            </w:r>
            <w:r w:rsidRPr="00392BB8">
              <w:rPr>
                <w:sz w:val="24"/>
                <w:szCs w:val="24"/>
              </w:rPr>
              <w:t>ervicīts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9.4. </w:t>
            </w:r>
            <w:r>
              <w:rPr>
                <w:sz w:val="24"/>
                <w:szCs w:val="24"/>
              </w:rPr>
              <w:t>e</w:t>
            </w:r>
            <w:r w:rsidRPr="00392BB8">
              <w:rPr>
                <w:sz w:val="24"/>
                <w:szCs w:val="24"/>
              </w:rPr>
              <w:t>rozija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 Maksts tīrības pakāpe:</w:t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10.1. I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10.5.</w:t>
            </w:r>
            <w:r>
              <w:rPr>
                <w:sz w:val="24"/>
                <w:szCs w:val="24"/>
              </w:rPr>
              <w:t>  </w:t>
            </w:r>
            <w:r w:rsidRPr="00392BB8">
              <w:rPr>
                <w:sz w:val="24"/>
                <w:szCs w:val="24"/>
              </w:rPr>
              <w:t>III</w:t>
            </w:r>
            <w:r>
              <w:rPr>
                <w:sz w:val="24"/>
                <w:szCs w:val="24"/>
              </w:rPr>
              <w:t>–</w:t>
            </w:r>
            <w:r w:rsidRPr="00392BB8">
              <w:rPr>
                <w:sz w:val="24"/>
                <w:szCs w:val="24"/>
              </w:rPr>
              <w:t>IV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10.2. II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10.6.</w:t>
            </w:r>
            <w:r>
              <w:rPr>
                <w:sz w:val="24"/>
                <w:szCs w:val="24"/>
              </w:rPr>
              <w:t>  </w:t>
            </w:r>
            <w:r w:rsidRPr="00392BB8">
              <w:rPr>
                <w:sz w:val="24"/>
                <w:szCs w:val="24"/>
              </w:rPr>
              <w:t>IV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10.3. II</w:t>
            </w:r>
            <w:r>
              <w:rPr>
                <w:sz w:val="24"/>
                <w:szCs w:val="24"/>
              </w:rPr>
              <w:t>–</w:t>
            </w:r>
            <w:r w:rsidRPr="00392BB8">
              <w:rPr>
                <w:sz w:val="24"/>
                <w:szCs w:val="24"/>
              </w:rPr>
              <w:t>III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10.7. maz mikrofloras</w:t>
            </w:r>
            <w:r w:rsidRPr="00392BB8">
              <w:rPr>
                <w:sz w:val="24"/>
                <w:szCs w:val="24"/>
              </w:rPr>
              <w:tab/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4839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10.4. III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11. Preparāta arhīva Nr. __________</w:t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12. Iestādes kods 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-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Tr="00EC2DCB">
        <w:tc>
          <w:tcPr>
            <w:tcW w:w="14142" w:type="dxa"/>
            <w:gridSpan w:val="3"/>
          </w:tcPr>
          <w:p w:rsidR="0052484C" w:rsidRPr="00392BB8" w:rsidRDefault="0052484C" w:rsidP="00921596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13. Materiālu testēja</w:t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t>___________________________________________</w:t>
            </w:r>
            <w:r>
              <w:rPr>
                <w:sz w:val="24"/>
                <w:szCs w:val="24"/>
              </w:rPr>
              <w:t xml:space="preserve">                  </w:t>
            </w:r>
            <w:r w:rsidRPr="00392BB8">
              <w:rPr>
                <w:sz w:val="24"/>
                <w:szCs w:val="24"/>
              </w:rPr>
              <w:t>______________</w:t>
            </w:r>
            <w:r>
              <w:rPr>
                <w:sz w:val="24"/>
                <w:szCs w:val="24"/>
              </w:rPr>
              <w:t xml:space="preserve">           Z.v.</w:t>
            </w:r>
          </w:p>
          <w:p w:rsidR="0052484C" w:rsidRPr="00921596" w:rsidRDefault="0052484C" w:rsidP="00921596">
            <w:pPr>
              <w:ind w:left="3200"/>
              <w:jc w:val="both"/>
            </w:pPr>
            <w:r w:rsidRPr="00921596">
              <w:t xml:space="preserve">(vārds, uzvārds)                                                             </w:t>
            </w:r>
            <w:r>
              <w:t xml:space="preserve">                 </w:t>
            </w:r>
            <w:r w:rsidRPr="00921596">
              <w:t xml:space="preserve">  (paraksts)</w:t>
            </w:r>
          </w:p>
        </w:tc>
      </w:tr>
    </w:tbl>
    <w:p w:rsidR="0052484C" w:rsidRDefault="0052484C" w:rsidP="00EA20B4"/>
    <w:p w:rsidR="0052484C" w:rsidRDefault="0052484C" w:rsidP="00EA20B4"/>
    <w:tbl>
      <w:tblPr>
        <w:tblW w:w="0" w:type="auto"/>
        <w:tblLook w:val="01E0"/>
      </w:tblPr>
      <w:tblGrid>
        <w:gridCol w:w="4839"/>
        <w:gridCol w:w="309"/>
        <w:gridCol w:w="960"/>
        <w:gridCol w:w="8074"/>
      </w:tblGrid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jc w:val="center"/>
              <w:rPr>
                <w:b/>
                <w:bCs/>
                <w:sz w:val="24"/>
                <w:szCs w:val="24"/>
              </w:rPr>
            </w:pPr>
            <w:r w:rsidRPr="00392BB8">
              <w:rPr>
                <w:b/>
                <w:bCs/>
                <w:sz w:val="24"/>
                <w:szCs w:val="24"/>
              </w:rPr>
              <w:t>III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392BB8">
              <w:rPr>
                <w:b/>
                <w:bCs/>
                <w:sz w:val="24"/>
                <w:szCs w:val="24"/>
              </w:rPr>
              <w:t xml:space="preserve"> DZEMDES KAKLA CITOLOĢISKĀ MATERIĀLA SKRĪNINGTESTĒŠANAS KARTE</w:t>
            </w:r>
          </w:p>
          <w:p w:rsidR="0052484C" w:rsidRPr="00392BB8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b/>
                <w:sz w:val="24"/>
                <w:szCs w:val="24"/>
              </w:rPr>
            </w:pPr>
            <w:r w:rsidRPr="00392BB8">
              <w:rPr>
                <w:b/>
                <w:sz w:val="24"/>
                <w:szCs w:val="24"/>
              </w:rPr>
              <w:t>Laboratorijas sadaļa atbildes ievadam VIS (vadības informācijas sistēma)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1. Vēstules datums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2. Vēstules Nr.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3. Pacienta vārds, uzvārds ___________________________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4. Pacienta personas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-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5. Maksātājs (valsts (kods 0))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6. Aprūpes epizodes sākums (dd.mm.gggg.)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7. Aprūpes epizodes beigas (dd.mm.gggg.)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 Dokuments, kas apliecina tiesības saņemt valsts garantēto veselības aprūpi:</w:t>
            </w:r>
          </w:p>
          <w:p w:rsidR="0052484C" w:rsidRPr="00392BB8" w:rsidRDefault="0052484C" w:rsidP="00322636">
            <w:pPr>
              <w:ind w:left="300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E veidlapa E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9. Ārstniecības persona: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9.1. </w:t>
            </w:r>
            <w:r>
              <w:rPr>
                <w:sz w:val="24"/>
                <w:szCs w:val="24"/>
              </w:rPr>
              <w:t>p</w:t>
            </w:r>
            <w:r w:rsidRPr="00392BB8">
              <w:rPr>
                <w:sz w:val="24"/>
                <w:szCs w:val="24"/>
              </w:rPr>
              <w:t>ersonas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-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9.2. </w:t>
            </w:r>
            <w:r>
              <w:rPr>
                <w:sz w:val="24"/>
                <w:szCs w:val="24"/>
              </w:rPr>
              <w:t>s</w:t>
            </w:r>
            <w:r w:rsidRPr="00392BB8">
              <w:rPr>
                <w:sz w:val="24"/>
                <w:szCs w:val="24"/>
              </w:rPr>
              <w:t>pecialitātes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5148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9.3. </w:t>
            </w:r>
            <w:r>
              <w:rPr>
                <w:sz w:val="24"/>
                <w:szCs w:val="24"/>
              </w:rPr>
              <w:t>i</w:t>
            </w:r>
            <w:r w:rsidRPr="00392BB8">
              <w:rPr>
                <w:sz w:val="24"/>
                <w:szCs w:val="24"/>
              </w:rPr>
              <w:t>estādes kods</w:t>
            </w:r>
            <w:r w:rsidRPr="00392BB8">
              <w:rPr>
                <w:sz w:val="24"/>
                <w:szCs w:val="24"/>
              </w:rPr>
              <w:tab/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034" w:type="dxa"/>
            <w:gridSpan w:val="2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9.4. </w:t>
            </w:r>
            <w:r>
              <w:rPr>
                <w:sz w:val="24"/>
                <w:szCs w:val="24"/>
              </w:rPr>
              <w:t>s</w:t>
            </w:r>
            <w:r w:rsidRPr="00392BB8">
              <w:rPr>
                <w:sz w:val="24"/>
                <w:szCs w:val="24"/>
              </w:rPr>
              <w:t>truktūrvienība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 Pacients: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10.1. </w:t>
            </w:r>
            <w:r>
              <w:rPr>
                <w:sz w:val="24"/>
                <w:szCs w:val="24"/>
              </w:rPr>
              <w:t>p</w:t>
            </w:r>
            <w:r w:rsidRPr="00392BB8">
              <w:rPr>
                <w:sz w:val="24"/>
                <w:szCs w:val="24"/>
              </w:rPr>
              <w:t>acienta grupa (iedzīvotājs, kuram veic profilaktiskās apskates M</w:t>
            </w:r>
            <w:r>
              <w:rPr>
                <w:sz w:val="24"/>
                <w:szCs w:val="24"/>
              </w:rPr>
              <w:t>inistru kabineta</w:t>
            </w:r>
            <w:r w:rsidRPr="00392BB8">
              <w:rPr>
                <w:sz w:val="24"/>
                <w:szCs w:val="24"/>
              </w:rPr>
              <w:t xml:space="preserve"> noteikt</w:t>
            </w:r>
            <w:r>
              <w:rPr>
                <w:sz w:val="24"/>
                <w:szCs w:val="24"/>
              </w:rPr>
              <w:t>aj</w:t>
            </w:r>
            <w:r w:rsidRPr="00392BB8">
              <w:rPr>
                <w:sz w:val="24"/>
                <w:szCs w:val="24"/>
              </w:rPr>
              <w:t>ā kārtībā (kods</w:t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t xml:space="preserve">16))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10.2. </w:t>
            </w:r>
            <w:r>
              <w:rPr>
                <w:sz w:val="24"/>
                <w:szCs w:val="24"/>
              </w:rPr>
              <w:t>d</w:t>
            </w:r>
            <w:r w:rsidRPr="00392BB8">
              <w:rPr>
                <w:sz w:val="24"/>
                <w:szCs w:val="24"/>
              </w:rPr>
              <w:t xml:space="preserve">zimums (sieviete (kods 2))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10.3. </w:t>
            </w:r>
            <w:r>
              <w:rPr>
                <w:sz w:val="24"/>
                <w:szCs w:val="24"/>
              </w:rPr>
              <w:t>d</w:t>
            </w:r>
            <w:r w:rsidRPr="00392BB8">
              <w:rPr>
                <w:sz w:val="24"/>
                <w:szCs w:val="24"/>
              </w:rPr>
              <w:t>eklarētā dzīvesvieta ____________________________________________________</w:t>
            </w:r>
          </w:p>
        </w:tc>
      </w:tr>
      <w:tr w:rsidR="0052484C" w:rsidRPr="00392BB8" w:rsidTr="007D6310">
        <w:tc>
          <w:tcPr>
            <w:tcW w:w="6108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10.4. </w:t>
            </w:r>
            <w:r>
              <w:rPr>
                <w:sz w:val="24"/>
                <w:szCs w:val="24"/>
              </w:rPr>
              <w:t>a</w:t>
            </w:r>
            <w:r w:rsidRPr="00392BB8">
              <w:rPr>
                <w:sz w:val="24"/>
                <w:szCs w:val="24"/>
              </w:rPr>
              <w:t>dministratīvā teritorija</w:t>
            </w:r>
            <w:r w:rsidRPr="00392BB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8074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10.5. </w:t>
            </w:r>
            <w:r>
              <w:rPr>
                <w:sz w:val="24"/>
                <w:szCs w:val="24"/>
              </w:rPr>
              <w:t>v</w:t>
            </w:r>
            <w:r w:rsidRPr="00392BB8">
              <w:rPr>
                <w:sz w:val="24"/>
                <w:szCs w:val="24"/>
              </w:rPr>
              <w:t>alsts ________________________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11. Diagnozes kods pēc SSK-10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12. Aprūpes epizode sakarā ar (tikai palīgkabinetu pakalpojumu (kods 7))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13. Apmeklējumu skaits epizodes laikā ārstniecības iestādē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14. Palīdzības veids (kods 0)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15. Izdarītie izmeklējumi un manipulācijas:</w:t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15.1. </w:t>
            </w:r>
            <w:r>
              <w:rPr>
                <w:sz w:val="24"/>
                <w:szCs w:val="24"/>
              </w:rPr>
              <w:t>m</w:t>
            </w:r>
            <w:r w:rsidRPr="00392BB8">
              <w:rPr>
                <w:sz w:val="24"/>
                <w:szCs w:val="24"/>
              </w:rPr>
              <w:t>anipulācijas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15.2. manipulāciju skaits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  <w:u w:val="single"/>
              </w:rPr>
            </w:pPr>
            <w:r w:rsidRPr="00392BB8">
              <w:rPr>
                <w:sz w:val="24"/>
                <w:szCs w:val="24"/>
                <w:u w:val="single"/>
              </w:rPr>
              <w:t>16. Materiāls saņemts laboratorijā (dd.mm.gggg.)</w:t>
            </w:r>
            <w:r w:rsidRPr="00CD001A">
              <w:rPr>
                <w:sz w:val="24"/>
                <w:szCs w:val="24"/>
              </w:rPr>
              <w:t>:</w:t>
            </w:r>
            <w:r w:rsidRPr="00CD001A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17. Rezultāta kods:</w:t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17.1. C0 (nevar nolasīt)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17.5. C4 (CIN2/CIN3=HSIL)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17.2. C1 (norma – I grupa)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17.6. C5 (vēža šūnas)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17.3. C2 (norma – II grupa, iekaisums)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17.7. C6 (saplīsis stikliņš,</w:t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t>tehnikas kļūda)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17.4. C3 (CIN1 = LSIL)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18. Iekaisums:</w:t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18.1. </w:t>
            </w:r>
            <w:r>
              <w:rPr>
                <w:sz w:val="24"/>
                <w:szCs w:val="24"/>
              </w:rPr>
              <w:t>k</w:t>
            </w:r>
            <w:r w:rsidRPr="00392BB8">
              <w:rPr>
                <w:sz w:val="24"/>
                <w:szCs w:val="24"/>
              </w:rPr>
              <w:t>olpīts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18.3. </w:t>
            </w:r>
            <w:r>
              <w:rPr>
                <w:sz w:val="24"/>
                <w:szCs w:val="24"/>
              </w:rPr>
              <w:t>h</w:t>
            </w:r>
            <w:r w:rsidRPr="00392BB8">
              <w:rPr>
                <w:sz w:val="24"/>
                <w:szCs w:val="24"/>
              </w:rPr>
              <w:t>iperkeratoze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18.2. </w:t>
            </w:r>
            <w:r>
              <w:rPr>
                <w:sz w:val="24"/>
                <w:szCs w:val="24"/>
              </w:rPr>
              <w:t>c</w:t>
            </w:r>
            <w:r w:rsidRPr="00392BB8">
              <w:rPr>
                <w:sz w:val="24"/>
                <w:szCs w:val="24"/>
              </w:rPr>
              <w:t>ervicīts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18.4. </w:t>
            </w:r>
            <w:r>
              <w:rPr>
                <w:sz w:val="24"/>
                <w:szCs w:val="24"/>
              </w:rPr>
              <w:t>e</w:t>
            </w:r>
            <w:r w:rsidRPr="00392BB8">
              <w:rPr>
                <w:sz w:val="24"/>
                <w:szCs w:val="24"/>
              </w:rPr>
              <w:t>rozija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19. Maksts tīrības pakāpe:</w:t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19.1. I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19.5. III</w:t>
            </w:r>
            <w:r>
              <w:rPr>
                <w:sz w:val="24"/>
                <w:szCs w:val="24"/>
              </w:rPr>
              <w:t>–</w:t>
            </w:r>
            <w:r w:rsidRPr="00392BB8">
              <w:rPr>
                <w:sz w:val="24"/>
                <w:szCs w:val="24"/>
              </w:rPr>
              <w:t>IV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19.2. II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19.6. IV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  </w:t>
            </w:r>
            <w:r w:rsidRPr="00392BB8">
              <w:rPr>
                <w:sz w:val="24"/>
                <w:szCs w:val="24"/>
              </w:rPr>
              <w:t xml:space="preserve">      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19.3. II</w:t>
            </w:r>
            <w:r>
              <w:rPr>
                <w:sz w:val="24"/>
                <w:szCs w:val="24"/>
              </w:rPr>
              <w:t>–</w:t>
            </w:r>
            <w:r w:rsidRPr="00392BB8">
              <w:rPr>
                <w:sz w:val="24"/>
                <w:szCs w:val="24"/>
              </w:rPr>
              <w:t>III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19.7. maz mikrofloras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19.4. III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20. Preparāta arhīva Nr. __________</w:t>
            </w:r>
          </w:p>
        </w:tc>
      </w:tr>
      <w:tr w:rsidR="0052484C" w:rsidRPr="00392BB8" w:rsidTr="00CD001A">
        <w:tc>
          <w:tcPr>
            <w:tcW w:w="14182" w:type="dxa"/>
            <w:gridSpan w:val="4"/>
          </w:tcPr>
          <w:p w:rsidR="0052484C" w:rsidRPr="00392BB8" w:rsidRDefault="0052484C" w:rsidP="009215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 Materiālu testēja</w:t>
            </w:r>
            <w:r w:rsidRPr="00392BB8">
              <w:rPr>
                <w:sz w:val="24"/>
                <w:szCs w:val="24"/>
              </w:rPr>
              <w:t xml:space="preserve"> ___________________________________________</w:t>
            </w:r>
            <w:r>
              <w:rPr>
                <w:sz w:val="24"/>
                <w:szCs w:val="24"/>
              </w:rPr>
              <w:t xml:space="preserve">                       </w:t>
            </w:r>
            <w:r w:rsidRPr="00392BB8">
              <w:rPr>
                <w:sz w:val="24"/>
                <w:szCs w:val="24"/>
              </w:rPr>
              <w:t>______________</w:t>
            </w:r>
          </w:p>
          <w:p w:rsidR="0052484C" w:rsidRPr="00921596" w:rsidRDefault="0052484C" w:rsidP="00921596">
            <w:pPr>
              <w:jc w:val="center"/>
            </w:pPr>
            <w:r w:rsidRPr="00921596">
              <w:t xml:space="preserve">(vārds, uzvārds)                                                         </w:t>
            </w:r>
            <w:r>
              <w:t xml:space="preserve">     </w:t>
            </w:r>
            <w:r w:rsidRPr="00921596">
              <w:t xml:space="preserve">   (paraksts)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22. Anamnēzes dati: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22.1. </w:t>
            </w:r>
            <w:r>
              <w:rPr>
                <w:sz w:val="24"/>
                <w:szCs w:val="24"/>
              </w:rPr>
              <w:t>p</w:t>
            </w:r>
            <w:r w:rsidRPr="00392BB8">
              <w:rPr>
                <w:sz w:val="24"/>
                <w:szCs w:val="24"/>
              </w:rPr>
              <w:t>ēdējā menstruācija (dd.mm.g</w:t>
            </w:r>
            <w:r>
              <w:rPr>
                <w:sz w:val="24"/>
                <w:szCs w:val="24"/>
              </w:rPr>
              <w:t>gg</w:t>
            </w:r>
            <w:r w:rsidRPr="00392BB8">
              <w:rPr>
                <w:sz w:val="24"/>
                <w:szCs w:val="24"/>
              </w:rPr>
              <w:t>g.)</w:t>
            </w:r>
            <w:r>
              <w:rPr>
                <w:sz w:val="24"/>
                <w:szCs w:val="24"/>
              </w:rPr>
              <w:t xml:space="preserve">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22.2. </w:t>
            </w:r>
            <w:r>
              <w:rPr>
                <w:sz w:val="24"/>
                <w:szCs w:val="24"/>
              </w:rPr>
              <w:t>m</w:t>
            </w:r>
            <w:r w:rsidRPr="00392BB8">
              <w:rPr>
                <w:sz w:val="24"/>
                <w:szCs w:val="24"/>
              </w:rPr>
              <w:t>enstruālais cikls _________ (dienas)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22.3. </w:t>
            </w:r>
            <w:r>
              <w:rPr>
                <w:sz w:val="24"/>
                <w:szCs w:val="24"/>
              </w:rPr>
              <w:t>m</w:t>
            </w:r>
            <w:r w:rsidRPr="00392BB8">
              <w:rPr>
                <w:sz w:val="24"/>
                <w:szCs w:val="24"/>
              </w:rPr>
              <w:t>enstruālā cikla traucējumi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22.4. </w:t>
            </w:r>
            <w:r>
              <w:rPr>
                <w:sz w:val="24"/>
                <w:szCs w:val="24"/>
              </w:rPr>
              <w:t>l</w:t>
            </w:r>
            <w:r w:rsidRPr="00392BB8">
              <w:rPr>
                <w:sz w:val="24"/>
                <w:szCs w:val="24"/>
              </w:rPr>
              <w:t>aktācijas periods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22.5. </w:t>
            </w:r>
            <w:r>
              <w:rPr>
                <w:sz w:val="24"/>
                <w:szCs w:val="24"/>
              </w:rPr>
              <w:t>g</w:t>
            </w:r>
            <w:r w:rsidRPr="00392BB8">
              <w:rPr>
                <w:sz w:val="24"/>
                <w:szCs w:val="24"/>
              </w:rPr>
              <w:t>rūtniecība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22.6. </w:t>
            </w:r>
            <w:r>
              <w:rPr>
                <w:sz w:val="24"/>
                <w:szCs w:val="24"/>
              </w:rPr>
              <w:t>m</w:t>
            </w:r>
            <w:r w:rsidRPr="00392BB8">
              <w:rPr>
                <w:sz w:val="24"/>
                <w:szCs w:val="24"/>
              </w:rPr>
              <w:t>enopauze no _________ gadiem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22.7. </w:t>
            </w:r>
            <w:r>
              <w:rPr>
                <w:sz w:val="24"/>
                <w:szCs w:val="24"/>
              </w:rPr>
              <w:t>k</w:t>
            </w:r>
            <w:r w:rsidRPr="00392BB8">
              <w:rPr>
                <w:sz w:val="24"/>
                <w:szCs w:val="24"/>
              </w:rPr>
              <w:t>ontracepcijas metode:</w:t>
            </w:r>
          </w:p>
        </w:tc>
      </w:tr>
      <w:tr w:rsidR="0052484C" w:rsidRPr="00392BB8" w:rsidTr="007D6310">
        <w:tc>
          <w:tcPr>
            <w:tcW w:w="4839" w:type="dxa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22.7.1. </w:t>
            </w:r>
            <w:r>
              <w:rPr>
                <w:sz w:val="24"/>
                <w:szCs w:val="24"/>
              </w:rPr>
              <w:t>h</w:t>
            </w:r>
            <w:r w:rsidRPr="00392BB8">
              <w:rPr>
                <w:sz w:val="24"/>
                <w:szCs w:val="24"/>
              </w:rPr>
              <w:t>ormonālā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9343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22.7.2. IUK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22.8. </w:t>
            </w:r>
            <w:r>
              <w:rPr>
                <w:sz w:val="24"/>
                <w:szCs w:val="24"/>
              </w:rPr>
              <w:t>h</w:t>
            </w:r>
            <w:r w:rsidRPr="00392BB8">
              <w:rPr>
                <w:sz w:val="24"/>
                <w:szCs w:val="24"/>
              </w:rPr>
              <w:t>ormonterapija (HAT)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22.9. </w:t>
            </w:r>
            <w:r>
              <w:rPr>
                <w:sz w:val="24"/>
                <w:szCs w:val="24"/>
              </w:rPr>
              <w:t>o</w:t>
            </w:r>
            <w:r w:rsidRPr="00392BB8">
              <w:rPr>
                <w:sz w:val="24"/>
                <w:szCs w:val="24"/>
              </w:rPr>
              <w:t>perācijas un saņemtā terapija _____________________________________________</w:t>
            </w:r>
          </w:p>
        </w:tc>
      </w:tr>
      <w:tr w:rsidR="0052484C" w:rsidRPr="00392BB8" w:rsidTr="007D6310">
        <w:tc>
          <w:tcPr>
            <w:tcW w:w="14182" w:type="dxa"/>
            <w:gridSpan w:val="4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22.10. </w:t>
            </w:r>
            <w:r>
              <w:rPr>
                <w:sz w:val="24"/>
                <w:szCs w:val="24"/>
              </w:rPr>
              <w:t>v</w:t>
            </w:r>
            <w:r w:rsidRPr="00392BB8">
              <w:rPr>
                <w:sz w:val="24"/>
                <w:szCs w:val="24"/>
              </w:rPr>
              <w:t xml:space="preserve">akcinācija pret cilvēka papilomas vīrusu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 xml:space="preserve"> nav      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ir      </w:t>
            </w:r>
            <w:r w:rsidRPr="00392BB8"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pošu skaits _____.gads</w:t>
            </w:r>
            <w:r w:rsidRPr="00322636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Pr="00DB739C" w:rsidRDefault="0052484C" w:rsidP="00957B19">
      <w:pPr>
        <w:pStyle w:val="ListParagraph"/>
        <w:ind w:left="0"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  <w:lang w:eastAsia="lv-LV"/>
        </w:rPr>
        <w:t>31. </w:t>
      </w:r>
      <w:r w:rsidRPr="00DB739C">
        <w:rPr>
          <w:sz w:val="28"/>
          <w:szCs w:val="28"/>
          <w:lang w:eastAsia="lv-LV"/>
        </w:rPr>
        <w:t>Papildināt noteikumus ar 91.pielikumu šādā redakcijā:</w:t>
      </w: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"91</w:t>
      </w:r>
      <w:r w:rsidRPr="000D6749">
        <w:rPr>
          <w:sz w:val="28"/>
          <w:szCs w:val="28"/>
        </w:rPr>
        <w:t>.pielikums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Ministru kabineta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2006.gada 4.aprīļa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noteikumiem Nr.265</w:t>
      </w:r>
    </w:p>
    <w:p w:rsidR="0052484C" w:rsidRPr="003B25AE" w:rsidRDefault="0052484C" w:rsidP="00EA20B4">
      <w:pPr>
        <w:jc w:val="right"/>
      </w:pPr>
    </w:p>
    <w:tbl>
      <w:tblPr>
        <w:tblW w:w="0" w:type="auto"/>
        <w:tblLook w:val="01E0"/>
      </w:tblPr>
      <w:tblGrid>
        <w:gridCol w:w="1857"/>
        <w:gridCol w:w="1857"/>
        <w:gridCol w:w="294"/>
        <w:gridCol w:w="1564"/>
        <w:gridCol w:w="1858"/>
        <w:gridCol w:w="6712"/>
      </w:tblGrid>
      <w:tr w:rsidR="0052484C" w:rsidRPr="00392BB8" w:rsidTr="00EC2DCB">
        <w:tc>
          <w:tcPr>
            <w:tcW w:w="14142" w:type="dxa"/>
            <w:gridSpan w:val="6"/>
          </w:tcPr>
          <w:p w:rsidR="0052484C" w:rsidRPr="00921596" w:rsidRDefault="0052484C" w:rsidP="00EA20B4">
            <w:pPr>
              <w:jc w:val="center"/>
              <w:rPr>
                <w:b/>
                <w:bCs/>
                <w:sz w:val="28"/>
                <w:szCs w:val="28"/>
              </w:rPr>
            </w:pPr>
            <w:r w:rsidRPr="00921596">
              <w:rPr>
                <w:b/>
                <w:bCs/>
                <w:sz w:val="28"/>
                <w:szCs w:val="28"/>
              </w:rPr>
              <w:t xml:space="preserve">SKRĪNINGMAMOGRĀFIJAS KARTE </w:t>
            </w:r>
          </w:p>
          <w:p w:rsidR="0052484C" w:rsidRPr="00392BB8" w:rsidRDefault="0052484C" w:rsidP="00EA20B4">
            <w:pPr>
              <w:jc w:val="center"/>
              <w:rPr>
                <w:sz w:val="24"/>
                <w:szCs w:val="24"/>
              </w:rPr>
            </w:pP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1. Vēstules datums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2. Vēstules Nr. 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 xml:space="preserve"> </w:t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3. Pacienta vārds, uzvārds ___________________________</w:t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4. Pacienta personas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-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5. Maksātājs (valsts (kods 0))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6. Aprūpes epizodes sākums (dd.mm.gggg.)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7. Aprūpes epizodes beigas (dd.mm.gggg.)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.</w:t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8. Dokuments, kas apliecina tiesības saņemt valsts garantēto veselības aprūpi:</w:t>
            </w:r>
          </w:p>
          <w:p w:rsidR="0052484C" w:rsidRPr="00392BB8" w:rsidRDefault="0052484C" w:rsidP="00322636">
            <w:pPr>
              <w:ind w:left="300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E veidlapa E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9. Ārstniecības persona:</w:t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9.1. </w:t>
            </w:r>
            <w:r>
              <w:rPr>
                <w:sz w:val="24"/>
                <w:szCs w:val="24"/>
              </w:rPr>
              <w:t>p</w:t>
            </w:r>
            <w:r w:rsidRPr="00392BB8">
              <w:rPr>
                <w:sz w:val="24"/>
                <w:szCs w:val="24"/>
              </w:rPr>
              <w:t>ersonas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t>-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9.2. </w:t>
            </w:r>
            <w:r>
              <w:rPr>
                <w:sz w:val="24"/>
                <w:szCs w:val="24"/>
              </w:rPr>
              <w:t>s</w:t>
            </w:r>
            <w:r w:rsidRPr="00392BB8">
              <w:rPr>
                <w:sz w:val="24"/>
                <w:szCs w:val="24"/>
              </w:rPr>
              <w:t>pecialitātes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10. Iestādes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11. Struktūrvienība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12. Pacients:</w:t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12.1. </w:t>
            </w:r>
            <w:r>
              <w:rPr>
                <w:sz w:val="24"/>
                <w:szCs w:val="24"/>
              </w:rPr>
              <w:t>p</w:t>
            </w:r>
            <w:r w:rsidRPr="00392BB8">
              <w:rPr>
                <w:sz w:val="24"/>
                <w:szCs w:val="24"/>
              </w:rPr>
              <w:t>acienta grupa (iedzīvotājs, kuram veic profilaktiskās apskates M</w:t>
            </w:r>
            <w:r>
              <w:rPr>
                <w:sz w:val="24"/>
                <w:szCs w:val="24"/>
              </w:rPr>
              <w:t>inistru kabineta</w:t>
            </w:r>
            <w:r w:rsidRPr="00392BB8">
              <w:rPr>
                <w:sz w:val="24"/>
                <w:szCs w:val="24"/>
              </w:rPr>
              <w:t xml:space="preserve"> noteikt</w:t>
            </w:r>
            <w:r>
              <w:rPr>
                <w:sz w:val="24"/>
                <w:szCs w:val="24"/>
              </w:rPr>
              <w:t>aj</w:t>
            </w:r>
            <w:r w:rsidRPr="00392BB8">
              <w:rPr>
                <w:sz w:val="24"/>
                <w:szCs w:val="24"/>
              </w:rPr>
              <w:t xml:space="preserve">ā kārtībā (kods 16))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12.2. </w:t>
            </w:r>
            <w:r>
              <w:rPr>
                <w:sz w:val="24"/>
                <w:szCs w:val="24"/>
              </w:rPr>
              <w:t>d</w:t>
            </w:r>
            <w:r w:rsidRPr="00392BB8">
              <w:rPr>
                <w:sz w:val="24"/>
                <w:szCs w:val="24"/>
              </w:rPr>
              <w:t>zimums (sieviete (kods</w:t>
            </w:r>
            <w:r>
              <w:rPr>
                <w:sz w:val="24"/>
                <w:szCs w:val="24"/>
              </w:rPr>
              <w:t xml:space="preserve"> </w:t>
            </w:r>
            <w:r w:rsidRPr="00392BB8">
              <w:rPr>
                <w:sz w:val="24"/>
                <w:szCs w:val="24"/>
              </w:rPr>
              <w:t xml:space="preserve">2))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13. Deklarētā dzīvesvieta ____________________________________________________</w:t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14. Administratīvā</w:t>
            </w:r>
            <w:r>
              <w:rPr>
                <w:sz w:val="24"/>
                <w:szCs w:val="24"/>
              </w:rPr>
              <w:t>s</w:t>
            </w:r>
            <w:r w:rsidRPr="00392BB8">
              <w:rPr>
                <w:sz w:val="24"/>
                <w:szCs w:val="24"/>
              </w:rPr>
              <w:t xml:space="preserve"> teritorija</w:t>
            </w:r>
            <w:r>
              <w:rPr>
                <w:sz w:val="24"/>
                <w:szCs w:val="24"/>
              </w:rPr>
              <w:t>s kods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15. Valsts _____________________________________</w:t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16. Diagnozes kods pēc SSK-10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17. Aprūpes epizode sakarā ar (tikai palīgkabinetu pakalpojumu (kods 7))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18. Apmeklējumu skaits epizodes laikā ārstniecības iestādē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19. Palīdzības veids (kods 0)</w:t>
            </w:r>
            <w:r w:rsidRPr="00392BB8">
              <w:rPr>
                <w:sz w:val="24"/>
                <w:szCs w:val="24"/>
              </w:rPr>
              <w:tab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20. Izdarītie izmeklējumi un manipulācijas:</w:t>
            </w:r>
          </w:p>
        </w:tc>
      </w:tr>
      <w:tr w:rsidR="0052484C" w:rsidRPr="00392BB8" w:rsidTr="007D6310">
        <w:tc>
          <w:tcPr>
            <w:tcW w:w="4008" w:type="dxa"/>
            <w:gridSpan w:val="3"/>
          </w:tcPr>
          <w:p w:rsidR="0052484C" w:rsidRPr="00392BB8" w:rsidRDefault="0052484C" w:rsidP="00EA20B4">
            <w:pPr>
              <w:tabs>
                <w:tab w:val="left" w:pos="4959"/>
              </w:tabs>
              <w:jc w:val="both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20.1. manipulācijas kods</w:t>
            </w:r>
          </w:p>
        </w:tc>
        <w:tc>
          <w:tcPr>
            <w:tcW w:w="10134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20.2. manipulāciju skaits</w:t>
            </w:r>
          </w:p>
        </w:tc>
      </w:tr>
      <w:tr w:rsidR="0052484C" w:rsidRPr="00392BB8" w:rsidTr="007D6310">
        <w:tc>
          <w:tcPr>
            <w:tcW w:w="4008" w:type="dxa"/>
            <w:gridSpan w:val="3"/>
          </w:tcPr>
          <w:p w:rsidR="0052484C" w:rsidRPr="00392BB8" w:rsidRDefault="0052484C" w:rsidP="002B3955">
            <w:pPr>
              <w:ind w:left="500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10134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008" w:type="dxa"/>
            <w:gridSpan w:val="3"/>
          </w:tcPr>
          <w:p w:rsidR="0052484C" w:rsidRPr="00392BB8" w:rsidRDefault="0052484C" w:rsidP="002B3955">
            <w:pPr>
              <w:ind w:left="500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10134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008" w:type="dxa"/>
            <w:gridSpan w:val="3"/>
          </w:tcPr>
          <w:p w:rsidR="0052484C" w:rsidRPr="00392BB8" w:rsidRDefault="0052484C" w:rsidP="002B3955">
            <w:pPr>
              <w:ind w:left="500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10134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008" w:type="dxa"/>
            <w:gridSpan w:val="3"/>
          </w:tcPr>
          <w:p w:rsidR="0052484C" w:rsidRPr="00392BB8" w:rsidRDefault="0052484C" w:rsidP="002B3955">
            <w:pPr>
              <w:ind w:left="500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10134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</w:tr>
      <w:tr w:rsidR="0052484C" w:rsidRPr="00392BB8" w:rsidTr="007D6310">
        <w:tc>
          <w:tcPr>
            <w:tcW w:w="4008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0134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92BB8" w:rsidTr="007D6310">
        <w:tc>
          <w:tcPr>
            <w:tcW w:w="4008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0134" w:type="dxa"/>
            <w:gridSpan w:val="3"/>
          </w:tcPr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92BB8" w:rsidTr="00EC2DCB">
        <w:tc>
          <w:tcPr>
            <w:tcW w:w="14142" w:type="dxa"/>
            <w:gridSpan w:val="6"/>
          </w:tcPr>
          <w:p w:rsidR="0052484C" w:rsidRPr="00392BB8" w:rsidRDefault="0052484C" w:rsidP="00921596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>21. Ārstniecības persona ___________________________________________</w:t>
            </w:r>
            <w:r>
              <w:rPr>
                <w:sz w:val="24"/>
                <w:szCs w:val="24"/>
              </w:rPr>
              <w:t xml:space="preserve">                 </w:t>
            </w:r>
            <w:r w:rsidRPr="00392BB8">
              <w:rPr>
                <w:sz w:val="24"/>
                <w:szCs w:val="24"/>
              </w:rPr>
              <w:t>______________</w:t>
            </w:r>
          </w:p>
          <w:p w:rsidR="0052484C" w:rsidRPr="00921596" w:rsidRDefault="0052484C" w:rsidP="00921596">
            <w:pPr>
              <w:jc w:val="center"/>
            </w:pPr>
            <w:r w:rsidRPr="00921596">
              <w:t xml:space="preserve">(vārds, uzvārds)                                                      </w:t>
            </w:r>
            <w:r>
              <w:t xml:space="preserve">           </w:t>
            </w:r>
            <w:r w:rsidRPr="00921596">
              <w:t xml:space="preserve">         (paraksts)</w:t>
            </w:r>
          </w:p>
        </w:tc>
      </w:tr>
      <w:tr w:rsidR="0052484C" w:rsidRPr="00392BB8" w:rsidTr="007D6310">
        <w:tc>
          <w:tcPr>
            <w:tcW w:w="14142" w:type="dxa"/>
            <w:gridSpan w:val="6"/>
          </w:tcPr>
          <w:p w:rsidR="0052484C" w:rsidRDefault="0052484C" w:rsidP="00EA20B4">
            <w:pPr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22. Mamogrāfijas vērtējums: </w:t>
            </w:r>
          </w:p>
          <w:p w:rsidR="0052484C" w:rsidRPr="00392BB8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92BB8" w:rsidTr="007D6310">
        <w:tc>
          <w:tcPr>
            <w:tcW w:w="1857" w:type="dxa"/>
          </w:tcPr>
          <w:p w:rsidR="0052484C" w:rsidRPr="00392BB8" w:rsidRDefault="0052484C" w:rsidP="00EA20B4">
            <w:pPr>
              <w:tabs>
                <w:tab w:val="left" w:pos="1149"/>
              </w:tabs>
              <w:jc w:val="both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R1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1857" w:type="dxa"/>
          </w:tcPr>
          <w:p w:rsidR="0052484C" w:rsidRPr="00392BB8" w:rsidRDefault="0052484C" w:rsidP="00EA20B4">
            <w:pPr>
              <w:tabs>
                <w:tab w:val="left" w:pos="1149"/>
              </w:tabs>
              <w:jc w:val="both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R2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1858" w:type="dxa"/>
            <w:gridSpan w:val="2"/>
          </w:tcPr>
          <w:p w:rsidR="0052484C" w:rsidRPr="00392BB8" w:rsidRDefault="0052484C" w:rsidP="00EA20B4">
            <w:pPr>
              <w:tabs>
                <w:tab w:val="left" w:pos="1149"/>
              </w:tabs>
              <w:jc w:val="both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R3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1858" w:type="dxa"/>
          </w:tcPr>
          <w:p w:rsidR="0052484C" w:rsidRPr="00392BB8" w:rsidRDefault="0052484C" w:rsidP="00EA20B4">
            <w:pPr>
              <w:tabs>
                <w:tab w:val="left" w:pos="1149"/>
              </w:tabs>
              <w:jc w:val="both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R4 </w:t>
            </w:r>
            <w:r w:rsidRPr="00392BB8">
              <w:rPr>
                <w:sz w:val="24"/>
                <w:szCs w:val="24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</w:p>
        </w:tc>
        <w:tc>
          <w:tcPr>
            <w:tcW w:w="6712" w:type="dxa"/>
          </w:tcPr>
          <w:p w:rsidR="0052484C" w:rsidRPr="00392BB8" w:rsidRDefault="0052484C" w:rsidP="00EA20B4">
            <w:pPr>
              <w:tabs>
                <w:tab w:val="left" w:pos="1149"/>
              </w:tabs>
              <w:jc w:val="both"/>
              <w:rPr>
                <w:sz w:val="24"/>
                <w:szCs w:val="24"/>
              </w:rPr>
            </w:pPr>
            <w:r w:rsidRPr="00392BB8">
              <w:rPr>
                <w:sz w:val="24"/>
                <w:szCs w:val="24"/>
              </w:rPr>
              <w:t xml:space="preserve">R5 </w:t>
            </w:r>
            <w:bookmarkStart w:id="62" w:name="Check33"/>
            <w:r w:rsidRPr="00392BB8">
              <w:rPr>
                <w:sz w:val="24"/>
                <w:szCs w:val="24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BB8">
              <w:rPr>
                <w:sz w:val="24"/>
                <w:szCs w:val="24"/>
              </w:rPr>
              <w:instrText xml:space="preserve"> FORMCHECKBOX </w:instrText>
            </w:r>
            <w:r w:rsidRPr="00392BB8">
              <w:rPr>
                <w:sz w:val="24"/>
                <w:szCs w:val="24"/>
              </w:rPr>
            </w:r>
            <w:r w:rsidRPr="00392BB8">
              <w:rPr>
                <w:sz w:val="24"/>
                <w:szCs w:val="24"/>
              </w:rPr>
              <w:fldChar w:fldCharType="end"/>
            </w:r>
            <w:bookmarkEnd w:id="62"/>
            <w:r w:rsidRPr="00322636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Pr="00DB739C" w:rsidRDefault="0052484C" w:rsidP="00957B19">
      <w:pPr>
        <w:pStyle w:val="ListParagraph"/>
        <w:ind w:left="0"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32. </w:t>
      </w:r>
      <w:r w:rsidRPr="00DB739C">
        <w:rPr>
          <w:sz w:val="28"/>
          <w:szCs w:val="28"/>
          <w:lang w:eastAsia="lv-LV"/>
        </w:rPr>
        <w:t>Papildināt noteikumus ar 92.pielikumu šādā redakcijā:</w:t>
      </w: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"92.pielikums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Ministru kabineta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2006.gada 4.aprīļa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noteikumiem Nr.265</w:t>
      </w:r>
    </w:p>
    <w:p w:rsidR="0052484C" w:rsidRPr="00921596" w:rsidRDefault="0052484C" w:rsidP="00921596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921596">
        <w:rPr>
          <w:b/>
          <w:sz w:val="28"/>
          <w:szCs w:val="28"/>
        </w:rPr>
        <w:t>Cukura diabēta pacienta insulīna karte</w:t>
      </w:r>
    </w:p>
    <w:p w:rsidR="0052484C" w:rsidRDefault="0052484C" w:rsidP="00EA20B4">
      <w:pPr>
        <w:ind w:firstLine="720"/>
        <w:jc w:val="both"/>
        <w:rPr>
          <w:sz w:val="28"/>
          <w:szCs w:val="28"/>
        </w:rPr>
      </w:pPr>
    </w:p>
    <w:p w:rsidR="0052484C" w:rsidRPr="008B5302" w:rsidRDefault="0052484C" w:rsidP="00EA20B4">
      <w:pPr>
        <w:jc w:val="right"/>
      </w:pPr>
    </w:p>
    <w:tbl>
      <w:tblPr>
        <w:tblW w:w="9608" w:type="dxa"/>
        <w:tblLook w:val="00A0"/>
      </w:tblPr>
      <w:tblGrid>
        <w:gridCol w:w="4230"/>
        <w:gridCol w:w="31"/>
        <w:gridCol w:w="899"/>
        <w:gridCol w:w="1185"/>
        <w:gridCol w:w="15"/>
        <w:gridCol w:w="3248"/>
      </w:tblGrid>
      <w:tr w:rsidR="0052484C" w:rsidRPr="00985025" w:rsidTr="00CF77A1">
        <w:tc>
          <w:tcPr>
            <w:tcW w:w="4261" w:type="dxa"/>
            <w:gridSpan w:val="2"/>
          </w:tcPr>
          <w:p w:rsidR="0052484C" w:rsidRPr="00985025" w:rsidRDefault="0052484C" w:rsidP="00EA20B4">
            <w:pPr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>1. Kartes sērijas numurs</w:t>
            </w:r>
          </w:p>
        </w:tc>
        <w:tc>
          <w:tcPr>
            <w:tcW w:w="5347" w:type="dxa"/>
            <w:gridSpan w:val="4"/>
          </w:tcPr>
          <w:p w:rsidR="0052484C" w:rsidRPr="00985025" w:rsidRDefault="0052484C" w:rsidP="00EA20B4">
            <w:pPr>
              <w:rPr>
                <w:b/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t>.</w:t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t>.</w:t>
            </w:r>
            <w:bookmarkStart w:id="63" w:name="Check5"/>
            <w:r w:rsidRPr="00985025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bookmarkEnd w:id="63"/>
            <w:r w:rsidRPr="00985025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>2. Pacients:</w:t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85025">
              <w:rPr>
                <w:sz w:val="24"/>
                <w:szCs w:val="24"/>
              </w:rPr>
              <w:t>vārds __________________________________________</w:t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85025">
              <w:rPr>
                <w:sz w:val="24"/>
                <w:szCs w:val="24"/>
              </w:rPr>
              <w:t>uzvārds</w:t>
            </w:r>
            <w:r w:rsidRPr="00985025">
              <w:rPr>
                <w:b/>
                <w:sz w:val="24"/>
                <w:szCs w:val="24"/>
              </w:rPr>
              <w:t xml:space="preserve"> _____________________________</w:t>
            </w:r>
          </w:p>
        </w:tc>
      </w:tr>
      <w:tr w:rsidR="0052484C" w:rsidRPr="00985025" w:rsidTr="00CF77A1">
        <w:tc>
          <w:tcPr>
            <w:tcW w:w="4261" w:type="dxa"/>
            <w:gridSpan w:val="2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85025">
              <w:rPr>
                <w:sz w:val="24"/>
                <w:szCs w:val="24"/>
              </w:rPr>
              <w:t>personas kods</w:t>
            </w:r>
          </w:p>
        </w:tc>
        <w:tc>
          <w:tcPr>
            <w:tcW w:w="5347" w:type="dxa"/>
            <w:gridSpan w:val="4"/>
          </w:tcPr>
          <w:p w:rsidR="0052484C" w:rsidRPr="00985025" w:rsidRDefault="0052484C" w:rsidP="00EA20B4">
            <w:pPr>
              <w:jc w:val="both"/>
              <w:rPr>
                <w:b/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-</w:t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9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deklarētā</w:t>
            </w:r>
            <w:r w:rsidRPr="009850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dzīvesvieta _________</w:t>
            </w:r>
            <w:r w:rsidRPr="00985025">
              <w:rPr>
                <w:sz w:val="24"/>
                <w:szCs w:val="24"/>
              </w:rPr>
              <w:t>__________________________________________</w:t>
            </w:r>
          </w:p>
        </w:tc>
      </w:tr>
      <w:tr w:rsidR="0052484C" w:rsidRPr="00985025" w:rsidTr="00CF77A1">
        <w:tc>
          <w:tcPr>
            <w:tcW w:w="4261" w:type="dxa"/>
            <w:gridSpan w:val="2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85025">
              <w:rPr>
                <w:sz w:val="24"/>
                <w:szCs w:val="24"/>
              </w:rPr>
              <w:t>tālruņa numurs</w:t>
            </w:r>
          </w:p>
        </w:tc>
        <w:tc>
          <w:tcPr>
            <w:tcW w:w="5347" w:type="dxa"/>
            <w:gridSpan w:val="4"/>
          </w:tcPr>
          <w:p w:rsidR="0052484C" w:rsidRPr="00985025" w:rsidRDefault="0052484C" w:rsidP="00EA20B4">
            <w:pPr>
              <w:jc w:val="both"/>
              <w:rPr>
                <w:b/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</w:p>
        </w:tc>
      </w:tr>
      <w:tr w:rsidR="0052484C" w:rsidRPr="00D56183" w:rsidTr="00CF77A1">
        <w:tc>
          <w:tcPr>
            <w:tcW w:w="9608" w:type="dxa"/>
            <w:gridSpan w:val="6"/>
          </w:tcPr>
          <w:p w:rsidR="0052484C" w:rsidRPr="005742B9" w:rsidRDefault="0052484C" w:rsidP="00EA20B4">
            <w:pPr>
              <w:pStyle w:val="ListParagraph"/>
              <w:ind w:left="0"/>
              <w:jc w:val="both"/>
              <w:rPr>
                <w:b/>
              </w:rPr>
            </w:pPr>
            <w:r w:rsidRPr="00985025">
              <w:rPr>
                <w:sz w:val="24"/>
                <w:szCs w:val="24"/>
              </w:rPr>
              <w:t>3. Ārstējošais ārsts</w:t>
            </w:r>
            <w:r w:rsidRPr="005742B9">
              <w:t xml:space="preserve"> ________________________________________________________</w:t>
            </w:r>
          </w:p>
          <w:p w:rsidR="0052484C" w:rsidRPr="007440A1" w:rsidRDefault="0052484C" w:rsidP="00EA20B4">
            <w:pPr>
              <w:pStyle w:val="ListParagraph"/>
              <w:ind w:left="284"/>
              <w:jc w:val="center"/>
            </w:pPr>
            <w:r w:rsidRPr="007440A1">
              <w:t>(</w:t>
            </w:r>
            <w:r>
              <w:t xml:space="preserve">vārds, uzvārds, </w:t>
            </w:r>
            <w:r w:rsidRPr="007440A1">
              <w:t>paraksts)</w:t>
            </w:r>
          </w:p>
        </w:tc>
      </w:tr>
      <w:tr w:rsidR="0052484C" w:rsidRPr="00985025" w:rsidTr="00CF77A1">
        <w:tc>
          <w:tcPr>
            <w:tcW w:w="4230" w:type="dxa"/>
          </w:tcPr>
          <w:p w:rsidR="0052484C" w:rsidRPr="00985025" w:rsidRDefault="0052484C" w:rsidP="00EA20B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 xml:space="preserve"> </w:t>
            </w:r>
            <w:r w:rsidRPr="00985025">
              <w:rPr>
                <w:sz w:val="24"/>
                <w:szCs w:val="24"/>
              </w:rPr>
              <w:t xml:space="preserve">Ārsta tālruņa numurs </w:t>
            </w:r>
          </w:p>
        </w:tc>
        <w:tc>
          <w:tcPr>
            <w:tcW w:w="5378" w:type="dxa"/>
            <w:gridSpan w:val="5"/>
          </w:tcPr>
          <w:p w:rsidR="0052484C" w:rsidRPr="00985025" w:rsidRDefault="0052484C" w:rsidP="00EA20B4">
            <w:pPr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>5. Ārstniecības iestāde:</w:t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>5.1. nosaukums______________________________________________________________</w:t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>5.2. adrese _________________________________________________________________</w:t>
            </w:r>
          </w:p>
        </w:tc>
      </w:tr>
      <w:tr w:rsidR="0052484C" w:rsidRPr="00985025" w:rsidTr="00CF77A1">
        <w:tc>
          <w:tcPr>
            <w:tcW w:w="4230" w:type="dxa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4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 xml:space="preserve"> tālruņa numurs</w:t>
            </w:r>
          </w:p>
        </w:tc>
        <w:tc>
          <w:tcPr>
            <w:tcW w:w="5378" w:type="dxa"/>
            <w:gridSpan w:val="5"/>
          </w:tcPr>
          <w:p w:rsidR="0052484C" w:rsidRPr="00985025" w:rsidRDefault="0052484C" w:rsidP="00EA20B4">
            <w:pPr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>6. Preparāts:</w:t>
            </w:r>
          </w:p>
        </w:tc>
      </w:tr>
      <w:tr w:rsidR="0052484C" w:rsidRPr="00985025" w:rsidTr="00CF77A1">
        <w:tc>
          <w:tcPr>
            <w:tcW w:w="5160" w:type="dxa"/>
            <w:gridSpan w:val="3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2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85025">
              <w:rPr>
                <w:sz w:val="24"/>
                <w:szCs w:val="24"/>
              </w:rPr>
              <w:t>datums, kad preparāts izrakstīts (dd.mm.gggg</w:t>
            </w:r>
            <w:r>
              <w:rPr>
                <w:sz w:val="24"/>
                <w:szCs w:val="24"/>
              </w:rPr>
              <w:t>.</w:t>
            </w:r>
            <w:r w:rsidRPr="00985025">
              <w:rPr>
                <w:sz w:val="24"/>
                <w:szCs w:val="24"/>
              </w:rPr>
              <w:t>)</w:t>
            </w:r>
          </w:p>
        </w:tc>
        <w:tc>
          <w:tcPr>
            <w:tcW w:w="4448" w:type="dxa"/>
            <w:gridSpan w:val="3"/>
          </w:tcPr>
          <w:p w:rsidR="0052484C" w:rsidRPr="00985025" w:rsidRDefault="0052484C" w:rsidP="00EA20B4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t>.</w:t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t>.</w:t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2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 xml:space="preserve"> izrakstītā insulīna preparāta nosaukums ______________________________________</w:t>
            </w:r>
          </w:p>
        </w:tc>
      </w:tr>
      <w:tr w:rsidR="0052484C" w:rsidRPr="00985025" w:rsidTr="00CF77A1">
        <w:tc>
          <w:tcPr>
            <w:tcW w:w="6345" w:type="dxa"/>
            <w:gridSpan w:val="4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2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 xml:space="preserve"> izrakstītā insulīna preparāta daudzums </w:t>
            </w:r>
            <w:r>
              <w:rPr>
                <w:sz w:val="24"/>
                <w:szCs w:val="24"/>
              </w:rPr>
              <w:t>(flakonu skaits)</w:t>
            </w:r>
          </w:p>
        </w:tc>
        <w:tc>
          <w:tcPr>
            <w:tcW w:w="3263" w:type="dxa"/>
            <w:gridSpan w:val="2"/>
          </w:tcPr>
          <w:p w:rsidR="0052484C" w:rsidRPr="00985025" w:rsidRDefault="0052484C" w:rsidP="00EA20B4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Check19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</w:p>
        </w:tc>
      </w:tr>
      <w:tr w:rsidR="0052484C" w:rsidRPr="00985025" w:rsidTr="00CF77A1">
        <w:tc>
          <w:tcPr>
            <w:tcW w:w="6345" w:type="dxa"/>
            <w:gridSpan w:val="4"/>
          </w:tcPr>
          <w:p w:rsidR="0052484C" w:rsidRPr="00451D9D" w:rsidRDefault="0052484C" w:rsidP="00EA20B4">
            <w:pPr>
              <w:pStyle w:val="ListParagraph"/>
              <w:numPr>
                <w:ilvl w:val="1"/>
                <w:numId w:val="2"/>
              </w:numPr>
              <w:tabs>
                <w:tab w:val="left" w:pos="426"/>
              </w:tabs>
              <w:jc w:val="both"/>
              <w:rPr>
                <w:sz w:val="24"/>
                <w:szCs w:val="24"/>
                <w:lang w:val="sv-SE"/>
              </w:rPr>
            </w:pPr>
            <w:r w:rsidRPr="00451D9D">
              <w:rPr>
                <w:sz w:val="24"/>
                <w:szCs w:val="24"/>
                <w:lang w:val="sv-SE"/>
              </w:rPr>
              <w:t xml:space="preserve"> izrakstītā preparāta </w:t>
            </w:r>
            <w:r>
              <w:rPr>
                <w:sz w:val="24"/>
                <w:szCs w:val="24"/>
                <w:lang w:val="sv-SE"/>
              </w:rPr>
              <w:t>diennakts deva (darbības vienība</w:t>
            </w:r>
            <w:r w:rsidRPr="00451D9D">
              <w:rPr>
                <w:sz w:val="24"/>
                <w:szCs w:val="24"/>
                <w:lang w:val="sv-SE"/>
              </w:rPr>
              <w:t>s)</w:t>
            </w:r>
          </w:p>
        </w:tc>
        <w:tc>
          <w:tcPr>
            <w:tcW w:w="3263" w:type="dxa"/>
            <w:gridSpan w:val="2"/>
          </w:tcPr>
          <w:p w:rsidR="0052484C" w:rsidRPr="00985025" w:rsidRDefault="0052484C" w:rsidP="00EA20B4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9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t xml:space="preserve"> D.V.</w:t>
            </w:r>
          </w:p>
        </w:tc>
      </w:tr>
      <w:tr w:rsidR="0052484C" w:rsidRPr="00D56183" w:rsidTr="00CF77A1">
        <w:tc>
          <w:tcPr>
            <w:tcW w:w="9608" w:type="dxa"/>
            <w:gridSpan w:val="6"/>
          </w:tcPr>
          <w:p w:rsidR="0052484C" w:rsidRPr="00D56183" w:rsidRDefault="0052484C" w:rsidP="00EA20B4">
            <w:pPr>
              <w:pStyle w:val="ListParagraph"/>
              <w:numPr>
                <w:ilvl w:val="1"/>
                <w:numId w:val="2"/>
              </w:numPr>
              <w:tabs>
                <w:tab w:val="left" w:pos="426"/>
              </w:tabs>
              <w:jc w:val="both"/>
            </w:pPr>
            <w:r>
              <w:rPr>
                <w:sz w:val="24"/>
                <w:szCs w:val="24"/>
              </w:rPr>
              <w:t xml:space="preserve"> </w:t>
            </w:r>
            <w:r w:rsidRPr="00985025">
              <w:rPr>
                <w:sz w:val="24"/>
                <w:szCs w:val="24"/>
              </w:rPr>
              <w:t>ārsts, kas izrakstīja preparātu</w:t>
            </w:r>
            <w:r w:rsidRPr="00D56183">
              <w:t xml:space="preserve"> ______________________________________________</w:t>
            </w:r>
          </w:p>
          <w:p w:rsidR="0052484C" w:rsidRPr="00322636" w:rsidRDefault="0052484C" w:rsidP="00EA20B4">
            <w:pPr>
              <w:pStyle w:val="ListParagraph"/>
              <w:tabs>
                <w:tab w:val="left" w:pos="426"/>
              </w:tabs>
              <w:ind w:left="426" w:hanging="426"/>
              <w:jc w:val="center"/>
            </w:pPr>
            <w:r w:rsidRPr="00D56183">
              <w:rPr>
                <w:i/>
              </w:rPr>
              <w:t xml:space="preserve">                        </w:t>
            </w:r>
            <w:r w:rsidRPr="00322636">
              <w:t>(paraksts un spiedogs)</w:t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2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 xml:space="preserve"> izsniegtais insulīna preparāta nosaukums _____________________________________</w:t>
            </w:r>
          </w:p>
        </w:tc>
      </w:tr>
      <w:tr w:rsidR="0052484C" w:rsidRPr="00985025" w:rsidTr="00CF77A1">
        <w:tc>
          <w:tcPr>
            <w:tcW w:w="6360" w:type="dxa"/>
            <w:gridSpan w:val="5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2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 xml:space="preserve"> izsniegtā insulīna preparāta daudzums </w:t>
            </w:r>
            <w:r>
              <w:rPr>
                <w:sz w:val="24"/>
                <w:szCs w:val="24"/>
              </w:rPr>
              <w:t>(flakonu skaits)</w:t>
            </w:r>
          </w:p>
        </w:tc>
        <w:tc>
          <w:tcPr>
            <w:tcW w:w="3248" w:type="dxa"/>
          </w:tcPr>
          <w:p w:rsidR="0052484C" w:rsidRPr="00985025" w:rsidRDefault="0052484C" w:rsidP="00EA20B4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Check19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</w:p>
        </w:tc>
      </w:tr>
      <w:tr w:rsidR="0052484C" w:rsidRPr="00985025" w:rsidTr="00CF77A1">
        <w:trPr>
          <w:trHeight w:val="447"/>
        </w:trPr>
        <w:tc>
          <w:tcPr>
            <w:tcW w:w="5160" w:type="dxa"/>
            <w:gridSpan w:val="3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2"/>
              </w:numPr>
              <w:tabs>
                <w:tab w:val="left" w:pos="426"/>
                <w:tab w:val="left" w:pos="5250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 xml:space="preserve"> preparāta izsniegšanas datums (dd.mm.gggg</w:t>
            </w:r>
            <w:r>
              <w:rPr>
                <w:sz w:val="24"/>
                <w:szCs w:val="24"/>
              </w:rPr>
              <w:t>.</w:t>
            </w:r>
            <w:r w:rsidRPr="00985025">
              <w:rPr>
                <w:sz w:val="24"/>
                <w:szCs w:val="24"/>
              </w:rPr>
              <w:t>)</w:t>
            </w:r>
            <w:r w:rsidRPr="00985025">
              <w:rPr>
                <w:sz w:val="24"/>
                <w:szCs w:val="24"/>
              </w:rPr>
              <w:tab/>
            </w:r>
          </w:p>
        </w:tc>
        <w:tc>
          <w:tcPr>
            <w:tcW w:w="4448" w:type="dxa"/>
            <w:gridSpan w:val="3"/>
          </w:tcPr>
          <w:p w:rsidR="0052484C" w:rsidRPr="00985025" w:rsidRDefault="0052484C" w:rsidP="00EA20B4">
            <w:pPr>
              <w:tabs>
                <w:tab w:val="left" w:pos="426"/>
                <w:tab w:val="left" w:pos="5250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t>.</w:t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t>.</w:t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RPr="00985025" w:rsidTr="00CF77A1">
        <w:tc>
          <w:tcPr>
            <w:tcW w:w="9608" w:type="dxa"/>
            <w:gridSpan w:val="6"/>
          </w:tcPr>
          <w:p w:rsidR="0052484C" w:rsidRPr="00985025" w:rsidRDefault="0052484C" w:rsidP="00EA20B4">
            <w:pPr>
              <w:pStyle w:val="ListParagraph"/>
              <w:numPr>
                <w:ilvl w:val="1"/>
                <w:numId w:val="2"/>
              </w:numPr>
              <w:tabs>
                <w:tab w:val="left" w:pos="426"/>
                <w:tab w:val="left" w:pos="5250"/>
              </w:tabs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 xml:space="preserve"> aptiekas nosaukums, kur</w:t>
            </w:r>
            <w:r>
              <w:rPr>
                <w:sz w:val="24"/>
                <w:szCs w:val="24"/>
              </w:rPr>
              <w:t>ā</w:t>
            </w:r>
            <w:r w:rsidRPr="00985025">
              <w:rPr>
                <w:sz w:val="24"/>
                <w:szCs w:val="24"/>
              </w:rPr>
              <w:t xml:space="preserve"> izsniedza preparātu ________________________________</w:t>
            </w:r>
          </w:p>
          <w:p w:rsidR="0052484C" w:rsidRPr="00985025" w:rsidRDefault="0052484C" w:rsidP="00EA20B4">
            <w:pPr>
              <w:pStyle w:val="ListParagraph"/>
              <w:tabs>
                <w:tab w:val="left" w:pos="426"/>
                <w:tab w:val="left" w:pos="5250"/>
              </w:tabs>
              <w:ind w:left="0"/>
              <w:jc w:val="both"/>
              <w:rPr>
                <w:sz w:val="24"/>
                <w:szCs w:val="24"/>
              </w:rPr>
            </w:pPr>
            <w:r w:rsidRPr="00985025">
              <w:rPr>
                <w:sz w:val="24"/>
                <w:szCs w:val="24"/>
              </w:rPr>
              <w:t>6.10. aptiekas tālruņa numurs, k</w:t>
            </w:r>
            <w:r>
              <w:rPr>
                <w:sz w:val="24"/>
                <w:szCs w:val="24"/>
              </w:rPr>
              <w:t>urā</w:t>
            </w:r>
            <w:r w:rsidRPr="00985025">
              <w:rPr>
                <w:sz w:val="24"/>
                <w:szCs w:val="24"/>
              </w:rPr>
              <w:t xml:space="preserve"> izsniedza preparātu         </w:t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  <w:r w:rsidRPr="00985025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5025">
              <w:rPr>
                <w:sz w:val="24"/>
                <w:szCs w:val="24"/>
              </w:rPr>
              <w:instrText xml:space="preserve"> FORMCHECKBOX </w:instrText>
            </w:r>
            <w:r w:rsidRPr="00985025">
              <w:rPr>
                <w:sz w:val="24"/>
                <w:szCs w:val="24"/>
              </w:rPr>
            </w:r>
            <w:r w:rsidRPr="00985025">
              <w:rPr>
                <w:sz w:val="24"/>
                <w:szCs w:val="24"/>
              </w:rPr>
              <w:fldChar w:fldCharType="end"/>
            </w:r>
          </w:p>
        </w:tc>
      </w:tr>
      <w:tr w:rsidR="0052484C" w:rsidRPr="00D56183" w:rsidTr="00CF77A1">
        <w:tc>
          <w:tcPr>
            <w:tcW w:w="9608" w:type="dxa"/>
            <w:gridSpan w:val="6"/>
          </w:tcPr>
          <w:p w:rsidR="0052484C" w:rsidRPr="00567EC0" w:rsidRDefault="0052484C" w:rsidP="00EA20B4">
            <w:pPr>
              <w:pStyle w:val="ListParagraph"/>
              <w:numPr>
                <w:ilvl w:val="1"/>
                <w:numId w:val="3"/>
              </w:numPr>
              <w:tabs>
                <w:tab w:val="left" w:pos="426"/>
                <w:tab w:val="left" w:pos="5250"/>
              </w:tabs>
              <w:jc w:val="both"/>
              <w:rPr>
                <w:sz w:val="24"/>
                <w:szCs w:val="24"/>
              </w:rPr>
            </w:pPr>
            <w:r w:rsidRPr="00567EC0">
              <w:rPr>
                <w:sz w:val="24"/>
                <w:szCs w:val="24"/>
              </w:rPr>
              <w:t xml:space="preserve"> insulīna preparāta izsniedzējs _________________________________________</w:t>
            </w:r>
          </w:p>
          <w:p w:rsidR="0052484C" w:rsidRPr="0028661E" w:rsidRDefault="0052484C" w:rsidP="00EA20B4">
            <w:pPr>
              <w:tabs>
                <w:tab w:val="left" w:pos="426"/>
                <w:tab w:val="left" w:pos="5250"/>
              </w:tabs>
              <w:jc w:val="center"/>
            </w:pPr>
            <w:r w:rsidRPr="0028661E">
              <w:t xml:space="preserve">                                         (</w:t>
            </w:r>
            <w:r>
              <w:t xml:space="preserve">vārds, uzvārds, </w:t>
            </w:r>
            <w:r w:rsidRPr="0028661E">
              <w:t>paraksts)</w:t>
            </w:r>
            <w:r w:rsidRPr="00322636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52484C" w:rsidRPr="008A5850" w:rsidRDefault="0052484C" w:rsidP="00EA20B4">
      <w:pPr>
        <w:pStyle w:val="naislab"/>
        <w:spacing w:before="0" w:beforeAutospacing="0" w:after="0" w:afterAutospacing="0"/>
        <w:rPr>
          <w:sz w:val="16"/>
          <w:szCs w:val="16"/>
        </w:rPr>
      </w:pPr>
    </w:p>
    <w:p w:rsidR="0052484C" w:rsidRPr="00DB739C" w:rsidRDefault="0052484C" w:rsidP="00957B19">
      <w:pPr>
        <w:pStyle w:val="ListParagraph"/>
        <w:ind w:left="0"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33. </w:t>
      </w:r>
      <w:r w:rsidRPr="00DB739C">
        <w:rPr>
          <w:sz w:val="28"/>
          <w:szCs w:val="28"/>
          <w:lang w:eastAsia="lv-LV"/>
        </w:rPr>
        <w:t>Papildināt noteikumus ar 93.pielikumu šādā redakcijā:</w:t>
      </w: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"93</w:t>
      </w:r>
      <w:r w:rsidRPr="000D6749">
        <w:rPr>
          <w:sz w:val="28"/>
          <w:szCs w:val="28"/>
        </w:rPr>
        <w:t>.pielikums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Ministru kabineta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2006.gada 4.aprīļa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noteikumiem Nr.265</w:t>
      </w:r>
    </w:p>
    <w:p w:rsidR="0052484C" w:rsidRPr="00382B2F" w:rsidRDefault="0052484C" w:rsidP="00EA20B4">
      <w:pPr>
        <w:pStyle w:val="naislab"/>
        <w:spacing w:before="0" w:beforeAutospacing="0" w:after="0" w:afterAutospacing="0"/>
        <w:jc w:val="right"/>
      </w:pPr>
    </w:p>
    <w:tbl>
      <w:tblPr>
        <w:tblW w:w="141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14"/>
        <w:gridCol w:w="1329"/>
        <w:gridCol w:w="309"/>
        <w:gridCol w:w="596"/>
        <w:gridCol w:w="21"/>
        <w:gridCol w:w="823"/>
        <w:gridCol w:w="322"/>
        <w:gridCol w:w="421"/>
        <w:gridCol w:w="264"/>
        <w:gridCol w:w="2957"/>
        <w:gridCol w:w="558"/>
        <w:gridCol w:w="14"/>
        <w:gridCol w:w="4678"/>
      </w:tblGrid>
      <w:tr w:rsidR="0052484C" w:rsidRPr="0062634B" w:rsidTr="00CF77A1">
        <w:trPr>
          <w:trHeight w:val="273"/>
        </w:trPr>
        <w:tc>
          <w:tcPr>
            <w:tcW w:w="40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Ārstniecības iestādes nosaukums</w:t>
            </w:r>
          </w:p>
        </w:tc>
        <w:tc>
          <w:tcPr>
            <w:tcW w:w="10037" w:type="dxa"/>
            <w:gridSpan w:val="8"/>
            <w:tcBorders>
              <w:top w:val="nil"/>
              <w:left w:val="nil"/>
              <w:right w:val="nil"/>
            </w:tcBorders>
          </w:tcPr>
          <w:p w:rsidR="0052484C" w:rsidRPr="0062634B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62634B" w:rsidTr="00CF77A1">
        <w:trPr>
          <w:trHeight w:val="365"/>
        </w:trPr>
        <w:tc>
          <w:tcPr>
            <w:tcW w:w="40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2484C" w:rsidRPr="0062634B" w:rsidRDefault="0052484C" w:rsidP="00EA20B4">
            <w:pPr>
              <w:jc w:val="both"/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Kods </w:t>
            </w:r>
            <w:r w:rsidRPr="0062634B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34B">
              <w:rPr>
                <w:sz w:val="24"/>
                <w:szCs w:val="24"/>
              </w:rPr>
              <w:instrText xml:space="preserve"> FORMCHECKBOX </w:instrText>
            </w:r>
            <w:r w:rsidRPr="0062634B">
              <w:rPr>
                <w:sz w:val="24"/>
                <w:szCs w:val="24"/>
              </w:rPr>
            </w:r>
            <w:r w:rsidRPr="0062634B">
              <w:rPr>
                <w:sz w:val="24"/>
                <w:szCs w:val="24"/>
              </w:rPr>
              <w:fldChar w:fldCharType="end"/>
            </w:r>
            <w:r w:rsidRPr="0062634B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34B">
              <w:rPr>
                <w:sz w:val="24"/>
                <w:szCs w:val="24"/>
              </w:rPr>
              <w:instrText xml:space="preserve"> FORMCHECKBOX </w:instrText>
            </w:r>
            <w:r w:rsidRPr="0062634B">
              <w:rPr>
                <w:sz w:val="24"/>
                <w:szCs w:val="24"/>
              </w:rPr>
            </w:r>
            <w:r w:rsidRPr="0062634B">
              <w:rPr>
                <w:sz w:val="24"/>
                <w:szCs w:val="24"/>
              </w:rPr>
              <w:fldChar w:fldCharType="end"/>
            </w:r>
            <w:r w:rsidRPr="0062634B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34B">
              <w:rPr>
                <w:sz w:val="24"/>
                <w:szCs w:val="24"/>
              </w:rPr>
              <w:instrText xml:space="preserve"> FORMCHECKBOX </w:instrText>
            </w:r>
            <w:r w:rsidRPr="0062634B">
              <w:rPr>
                <w:sz w:val="24"/>
                <w:szCs w:val="24"/>
              </w:rPr>
            </w:r>
            <w:r w:rsidRPr="0062634B">
              <w:rPr>
                <w:sz w:val="24"/>
                <w:szCs w:val="24"/>
              </w:rPr>
              <w:fldChar w:fldCharType="end"/>
            </w:r>
            <w:r w:rsidRPr="0062634B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34B">
              <w:rPr>
                <w:sz w:val="24"/>
                <w:szCs w:val="24"/>
              </w:rPr>
              <w:instrText xml:space="preserve"> FORMCHECKBOX </w:instrText>
            </w:r>
            <w:r w:rsidRPr="0062634B">
              <w:rPr>
                <w:sz w:val="24"/>
                <w:szCs w:val="24"/>
              </w:rPr>
            </w:r>
            <w:r w:rsidRPr="0062634B">
              <w:rPr>
                <w:sz w:val="24"/>
                <w:szCs w:val="24"/>
              </w:rPr>
              <w:fldChar w:fldCharType="end"/>
            </w:r>
            <w:r w:rsidRPr="0062634B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34B">
              <w:rPr>
                <w:sz w:val="24"/>
                <w:szCs w:val="24"/>
              </w:rPr>
              <w:instrText xml:space="preserve"> FORMCHECKBOX </w:instrText>
            </w:r>
            <w:r w:rsidRPr="0062634B">
              <w:rPr>
                <w:sz w:val="24"/>
                <w:szCs w:val="24"/>
              </w:rPr>
            </w:r>
            <w:r w:rsidRPr="0062634B">
              <w:rPr>
                <w:sz w:val="24"/>
                <w:szCs w:val="24"/>
              </w:rPr>
              <w:fldChar w:fldCharType="end"/>
            </w:r>
            <w:r w:rsidRPr="0062634B">
              <w:rPr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34B">
              <w:rPr>
                <w:sz w:val="24"/>
                <w:szCs w:val="24"/>
              </w:rPr>
              <w:instrText xml:space="preserve"> FORMCHECKBOX </w:instrText>
            </w:r>
            <w:r w:rsidRPr="0062634B">
              <w:rPr>
                <w:sz w:val="24"/>
                <w:szCs w:val="24"/>
              </w:rPr>
            </w:r>
            <w:r w:rsidRPr="0062634B">
              <w:rPr>
                <w:sz w:val="24"/>
                <w:szCs w:val="24"/>
              </w:rPr>
              <w:fldChar w:fldCharType="end"/>
            </w:r>
            <w:r w:rsidRPr="0062634B">
              <w:rPr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34B">
              <w:rPr>
                <w:sz w:val="24"/>
                <w:szCs w:val="24"/>
              </w:rPr>
              <w:instrText xml:space="preserve"> FORMCHECKBOX </w:instrText>
            </w:r>
            <w:r w:rsidRPr="0062634B">
              <w:rPr>
                <w:sz w:val="24"/>
                <w:szCs w:val="24"/>
              </w:rPr>
            </w:r>
            <w:r w:rsidRPr="0062634B">
              <w:rPr>
                <w:sz w:val="24"/>
                <w:szCs w:val="24"/>
              </w:rPr>
              <w:fldChar w:fldCharType="end"/>
            </w:r>
            <w:r w:rsidRPr="0062634B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34B">
              <w:rPr>
                <w:sz w:val="24"/>
                <w:szCs w:val="24"/>
              </w:rPr>
              <w:instrText xml:space="preserve"> FORMCHECKBOX </w:instrText>
            </w:r>
            <w:r w:rsidRPr="0062634B">
              <w:rPr>
                <w:sz w:val="24"/>
                <w:szCs w:val="24"/>
              </w:rPr>
            </w:r>
            <w:r w:rsidRPr="0062634B">
              <w:rPr>
                <w:sz w:val="24"/>
                <w:szCs w:val="24"/>
              </w:rPr>
              <w:fldChar w:fldCharType="end"/>
            </w:r>
            <w:r w:rsidRPr="0062634B"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34B">
              <w:rPr>
                <w:sz w:val="24"/>
                <w:szCs w:val="24"/>
              </w:rPr>
              <w:instrText xml:space="preserve"> FORMCHECKBOX </w:instrText>
            </w:r>
            <w:r w:rsidRPr="0062634B">
              <w:rPr>
                <w:sz w:val="24"/>
                <w:szCs w:val="24"/>
              </w:rPr>
            </w:r>
            <w:r w:rsidRPr="0062634B">
              <w:rPr>
                <w:sz w:val="24"/>
                <w:szCs w:val="24"/>
              </w:rPr>
              <w:fldChar w:fldCharType="end"/>
            </w:r>
          </w:p>
        </w:tc>
        <w:tc>
          <w:tcPr>
            <w:tcW w:w="10037" w:type="dxa"/>
            <w:gridSpan w:val="8"/>
            <w:tcBorders>
              <w:left w:val="nil"/>
              <w:bottom w:val="nil"/>
              <w:right w:val="nil"/>
            </w:tcBorders>
          </w:tcPr>
          <w:p w:rsidR="0052484C" w:rsidRPr="0062634B" w:rsidRDefault="0052484C" w:rsidP="00EA20B4">
            <w:pPr>
              <w:jc w:val="both"/>
              <w:rPr>
                <w:sz w:val="24"/>
                <w:szCs w:val="24"/>
              </w:rPr>
            </w:pPr>
          </w:p>
        </w:tc>
      </w:tr>
      <w:tr w:rsidR="0052484C" w:rsidRPr="0062634B" w:rsidTr="00EC2DCB">
        <w:trPr>
          <w:cantSplit/>
        </w:trPr>
        <w:tc>
          <w:tcPr>
            <w:tcW w:w="1410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52484C" w:rsidRPr="007440A1" w:rsidRDefault="0052484C" w:rsidP="00EA20B4">
            <w:pPr>
              <w:pStyle w:val="Heading1"/>
              <w:jc w:val="center"/>
              <w:rPr>
                <w:b/>
                <w:bCs/>
                <w:noProof/>
                <w:szCs w:val="28"/>
              </w:rPr>
            </w:pPr>
            <w:r w:rsidRPr="007440A1">
              <w:rPr>
                <w:b/>
                <w:bCs/>
                <w:noProof/>
                <w:szCs w:val="28"/>
              </w:rPr>
              <w:t>I. Bērna vecumā no 1 nedēļas līdz 5 gadiem</w:t>
            </w:r>
          </w:p>
          <w:p w:rsidR="0052484C" w:rsidRPr="0062634B" w:rsidRDefault="0052484C" w:rsidP="00EA20B4">
            <w:pPr>
              <w:pStyle w:val="Heading1"/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7440A1">
              <w:rPr>
                <w:b/>
                <w:bCs/>
                <w:noProof/>
                <w:szCs w:val="28"/>
              </w:rPr>
              <w:t>fiziskās un garīgās attīstības novērtēšanas lapa</w:t>
            </w:r>
            <w:r w:rsidRPr="007440A1">
              <w:rPr>
                <w:b/>
                <w:bCs/>
                <w:noProof/>
                <w:szCs w:val="28"/>
                <w:vertAlign w:val="superscript"/>
              </w:rPr>
              <w:t>1</w:t>
            </w:r>
          </w:p>
        </w:tc>
      </w:tr>
      <w:tr w:rsidR="0052484C" w:rsidRPr="0062634B" w:rsidTr="00EC2DCB">
        <w:trPr>
          <w:cantSplit/>
        </w:trPr>
        <w:tc>
          <w:tcPr>
            <w:tcW w:w="1410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22636" w:rsidTr="00EC2DCB">
        <w:trPr>
          <w:cantSplit/>
        </w:trPr>
        <w:tc>
          <w:tcPr>
            <w:tcW w:w="40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2484C" w:rsidRPr="00322636" w:rsidRDefault="0052484C" w:rsidP="00EA20B4">
            <w:pPr>
              <w:jc w:val="both"/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>1. Vārds, uzvārds</w:t>
            </w:r>
            <w:r w:rsidRPr="00322636">
              <w:rPr>
                <w:sz w:val="24"/>
                <w:szCs w:val="24"/>
              </w:rPr>
              <w:tab/>
            </w:r>
          </w:p>
        </w:tc>
        <w:tc>
          <w:tcPr>
            <w:tcW w:w="1005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2484C" w:rsidRPr="00322636" w:rsidRDefault="0052484C" w:rsidP="00EA20B4">
            <w:pPr>
              <w:jc w:val="both"/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>_________________________________________</w:t>
            </w:r>
          </w:p>
        </w:tc>
      </w:tr>
      <w:tr w:rsidR="0052484C" w:rsidRPr="00322636" w:rsidTr="00EC2DCB">
        <w:trPr>
          <w:trHeight w:val="112"/>
        </w:trPr>
        <w:tc>
          <w:tcPr>
            <w:tcW w:w="40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2484C" w:rsidRPr="00322636" w:rsidRDefault="0052484C" w:rsidP="00EA20B4">
            <w:pPr>
              <w:jc w:val="both"/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>2. Dzimšanas datums (dd.mm.gggg</w:t>
            </w:r>
            <w:r>
              <w:rPr>
                <w:sz w:val="24"/>
                <w:szCs w:val="24"/>
              </w:rPr>
              <w:t>.</w:t>
            </w:r>
            <w:r w:rsidRPr="00322636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003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2484C" w:rsidRPr="00322636" w:rsidRDefault="0052484C" w:rsidP="00EA20B4">
            <w:pPr>
              <w:jc w:val="both"/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t>.</w:t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t>.</w:t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.</w:t>
            </w:r>
          </w:p>
        </w:tc>
      </w:tr>
      <w:tr w:rsidR="0052484C" w:rsidRPr="00322636" w:rsidTr="00EC2DCB">
        <w:trPr>
          <w:cantSplit/>
        </w:trPr>
        <w:tc>
          <w:tcPr>
            <w:tcW w:w="1410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52484C" w:rsidRPr="00322636" w:rsidRDefault="0052484C" w:rsidP="00EA20B4">
            <w:pPr>
              <w:jc w:val="both"/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 xml:space="preserve">3. Personas kods </w:t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-</w:t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r w:rsidRPr="00322636">
              <w:rPr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bookmarkStart w:id="64" w:name="Check21"/>
            <w:r w:rsidRPr="00322636">
              <w:rPr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636">
              <w:rPr>
                <w:sz w:val="24"/>
                <w:szCs w:val="24"/>
              </w:rPr>
              <w:instrText xml:space="preserve"> FORMCHECKBOX </w:instrText>
            </w:r>
            <w:r w:rsidRPr="00322636">
              <w:rPr>
                <w:sz w:val="24"/>
                <w:szCs w:val="24"/>
              </w:rPr>
            </w:r>
            <w:r w:rsidRPr="00322636">
              <w:rPr>
                <w:sz w:val="24"/>
                <w:szCs w:val="24"/>
              </w:rPr>
              <w:fldChar w:fldCharType="end"/>
            </w:r>
            <w:bookmarkEnd w:id="64"/>
          </w:p>
        </w:tc>
      </w:tr>
      <w:tr w:rsidR="0052484C" w:rsidRPr="00322636" w:rsidTr="00EC2DCB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rPr>
          <w:gridAfter w:val="3"/>
          <w:wAfter w:w="5250" w:type="dxa"/>
          <w:tblCellSpacing w:w="0" w:type="dxa"/>
        </w:trPr>
        <w:tc>
          <w:tcPr>
            <w:tcW w:w="3452" w:type="dxa"/>
            <w:gridSpan w:val="3"/>
          </w:tcPr>
          <w:p w:rsidR="0052484C" w:rsidRPr="00322636" w:rsidRDefault="0052484C" w:rsidP="007440A1">
            <w:pPr>
              <w:pStyle w:val="naiskr"/>
              <w:spacing w:before="0" w:beforeAutospacing="0" w:after="0" w:afterAutospacing="0"/>
              <w:ind w:left="114"/>
            </w:pPr>
            <w:r w:rsidRPr="00322636">
              <w:t xml:space="preserve">4. Dzimums (vajadzīgo atzīmēt) </w:t>
            </w:r>
          </w:p>
        </w:tc>
        <w:tc>
          <w:tcPr>
            <w:tcW w:w="2447" w:type="dxa"/>
            <w:gridSpan w:val="6"/>
          </w:tcPr>
          <w:p w:rsidR="0052484C" w:rsidRPr="00322636" w:rsidRDefault="0052484C" w:rsidP="00EA20B4">
            <w:pPr>
              <w:pStyle w:val="naiskr"/>
              <w:spacing w:before="0" w:beforeAutospacing="0" w:after="0" w:afterAutospacing="0"/>
            </w:pPr>
            <w:r w:rsidRPr="00322636">
              <w:t>1 – vīrietis; 2 – sieviete</w:t>
            </w:r>
          </w:p>
        </w:tc>
        <w:tc>
          <w:tcPr>
            <w:tcW w:w="2957" w:type="dxa"/>
          </w:tcPr>
          <w:p w:rsidR="0052484C" w:rsidRPr="00322636" w:rsidRDefault="0052484C" w:rsidP="00EA20B4">
            <w:pPr>
              <w:pStyle w:val="naiskr"/>
              <w:spacing w:before="0" w:beforeAutospacing="0" w:after="0" w:afterAutospacing="0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i1027" type="#_x0000_t75" alt="http://pro.nais.lv/images/I0020926.gif" style="width:12pt;height:12.75pt;visibility:visible">
                  <v:imagedata r:id="rId12" o:title=""/>
                </v:shape>
              </w:pict>
            </w:r>
          </w:p>
        </w:tc>
      </w:tr>
      <w:tr w:rsidR="0052484C" w:rsidRPr="0062634B" w:rsidTr="00EC2DCB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rPr>
          <w:gridAfter w:val="3"/>
          <w:wAfter w:w="5250" w:type="dxa"/>
          <w:tblCellSpacing w:w="0" w:type="dxa"/>
        </w:trPr>
        <w:tc>
          <w:tcPr>
            <w:tcW w:w="8856" w:type="dxa"/>
            <w:gridSpan w:val="10"/>
          </w:tcPr>
          <w:p w:rsidR="0052484C" w:rsidRPr="0062634B" w:rsidRDefault="0052484C" w:rsidP="00EA20B4">
            <w:pPr>
              <w:pStyle w:val="naislab"/>
              <w:spacing w:before="0" w:beforeAutospacing="0" w:after="0" w:afterAutospacing="0"/>
              <w:jc w:val="center"/>
              <w:rPr>
                <w:bCs/>
                <w:noProof/>
              </w:rPr>
            </w:pPr>
          </w:p>
        </w:tc>
      </w:tr>
      <w:tr w:rsidR="0052484C" w:rsidRPr="0062634B" w:rsidTr="00EC2DCB">
        <w:tblPrEx>
          <w:tblLook w:val="00A0"/>
        </w:tblPrEx>
        <w:trPr>
          <w:trHeight w:val="278"/>
        </w:trPr>
        <w:tc>
          <w:tcPr>
            <w:tcW w:w="3143" w:type="dxa"/>
            <w:gridSpan w:val="2"/>
            <w:tcBorders>
              <w:bottom w:val="nil"/>
              <w:right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Dzimšanas svars ________ g</w:t>
            </w:r>
          </w:p>
        </w:tc>
        <w:tc>
          <w:tcPr>
            <w:tcW w:w="2492" w:type="dxa"/>
            <w:gridSpan w:val="6"/>
            <w:tcBorders>
              <w:left w:val="nil"/>
              <w:bottom w:val="nil"/>
              <w:right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garums ________ cm</w:t>
            </w:r>
          </w:p>
        </w:tc>
        <w:tc>
          <w:tcPr>
            <w:tcW w:w="8471" w:type="dxa"/>
            <w:gridSpan w:val="5"/>
            <w:tcBorders>
              <w:left w:val="nil"/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galvas apkārtmērs ________ cm</w:t>
            </w:r>
          </w:p>
        </w:tc>
      </w:tr>
      <w:tr w:rsidR="0052484C" w:rsidRPr="0062634B" w:rsidTr="00EC2DCB">
        <w:tblPrEx>
          <w:tblLook w:val="00A0"/>
        </w:tblPrEx>
        <w:trPr>
          <w:trHeight w:val="277"/>
        </w:trPr>
        <w:tc>
          <w:tcPr>
            <w:tcW w:w="14106" w:type="dxa"/>
            <w:gridSpan w:val="13"/>
            <w:tcBorders>
              <w:top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Izrakstīšanas svars ________ g</w:t>
            </w:r>
          </w:p>
        </w:tc>
      </w:tr>
      <w:tr w:rsidR="0052484C" w:rsidRPr="0062634B" w:rsidTr="00EC2DCB">
        <w:tblPrEx>
          <w:tblLook w:val="00A0"/>
        </w:tblPrEx>
        <w:tc>
          <w:tcPr>
            <w:tcW w:w="4892" w:type="dxa"/>
            <w:gridSpan w:val="6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Dzemdības/</w:t>
            </w:r>
            <w:r>
              <w:rPr>
                <w:sz w:val="24"/>
                <w:szCs w:val="24"/>
              </w:rPr>
              <w:t>Apgares skala</w:t>
            </w:r>
          </w:p>
        </w:tc>
        <w:tc>
          <w:tcPr>
            <w:tcW w:w="4536" w:type="dxa"/>
            <w:gridSpan w:val="6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Ģimenes anamnēze</w:t>
            </w:r>
          </w:p>
        </w:tc>
        <w:tc>
          <w:tcPr>
            <w:tcW w:w="4678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Riska faktori (arī ģenētiskie)</w:t>
            </w:r>
          </w:p>
        </w:tc>
      </w:tr>
      <w:tr w:rsidR="0052484C" w:rsidRPr="0062634B" w:rsidTr="00EC2DCB">
        <w:tblPrEx>
          <w:tblLook w:val="00A0"/>
        </w:tblPrEx>
        <w:tc>
          <w:tcPr>
            <w:tcW w:w="14106" w:type="dxa"/>
            <w:gridSpan w:val="13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62634B" w:rsidTr="00322636">
        <w:tblPrEx>
          <w:tblLook w:val="00A0"/>
        </w:tblPrEx>
        <w:trPr>
          <w:trHeight w:val="278"/>
        </w:trPr>
        <w:tc>
          <w:tcPr>
            <w:tcW w:w="1814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caps/>
                <w:sz w:val="24"/>
                <w:szCs w:val="24"/>
              </w:rPr>
              <w:t>B</w:t>
            </w:r>
            <w:r w:rsidRPr="0062634B">
              <w:rPr>
                <w:sz w:val="24"/>
                <w:szCs w:val="24"/>
              </w:rPr>
              <w:t>ērna vecums</w:t>
            </w:r>
          </w:p>
        </w:tc>
        <w:tc>
          <w:tcPr>
            <w:tcW w:w="3400" w:type="dxa"/>
            <w:gridSpan w:val="6"/>
          </w:tcPr>
          <w:p w:rsidR="0052484C" w:rsidRPr="0062634B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1 ned.</w:t>
            </w:r>
          </w:p>
        </w:tc>
        <w:tc>
          <w:tcPr>
            <w:tcW w:w="4214" w:type="dxa"/>
            <w:gridSpan w:val="5"/>
          </w:tcPr>
          <w:p w:rsidR="0052484C" w:rsidRPr="0062634B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3 ned.</w:t>
            </w:r>
          </w:p>
        </w:tc>
        <w:tc>
          <w:tcPr>
            <w:tcW w:w="4678" w:type="dxa"/>
          </w:tcPr>
          <w:p w:rsidR="0052484C" w:rsidRPr="0062634B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1 mēn.</w:t>
            </w:r>
          </w:p>
        </w:tc>
      </w:tr>
      <w:tr w:rsidR="0052484C" w:rsidRPr="0062634B" w:rsidTr="00322636">
        <w:tblPrEx>
          <w:tblLook w:val="00A0"/>
        </w:tblPrEx>
        <w:trPr>
          <w:trHeight w:val="277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Vizītes datums </w:t>
            </w:r>
          </w:p>
        </w:tc>
        <w:tc>
          <w:tcPr>
            <w:tcW w:w="3400" w:type="dxa"/>
            <w:gridSpan w:val="6"/>
          </w:tcPr>
          <w:p w:rsidR="0052484C" w:rsidRPr="0062634B" w:rsidRDefault="0052484C" w:rsidP="00EA20B4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6" o:spid="_x0000_i1028" type="#_x0000_t75" alt="http://pro.nais.lv/images/I0020926.gif" style="width:8.25pt;height:11.2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" o:spid="_x0000_i102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" o:spid="_x0000_i103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" o:spid="_x0000_i103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" o:spid="_x0000_i103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" o:spid="_x0000_i1033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" o:spid="_x0000_i103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" o:spid="_x0000_i1035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  <w:p w:rsidR="0052484C" w:rsidRPr="0062634B" w:rsidRDefault="0052484C" w:rsidP="00EA20B4">
            <w:pPr>
              <w:jc w:val="center"/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(dd.mm.gggg</w:t>
            </w:r>
            <w:r>
              <w:rPr>
                <w:sz w:val="24"/>
                <w:szCs w:val="24"/>
              </w:rPr>
              <w:t>.</w:t>
            </w:r>
            <w:r w:rsidRPr="0062634B">
              <w:rPr>
                <w:sz w:val="24"/>
                <w:szCs w:val="24"/>
              </w:rPr>
              <w:t>)</w:t>
            </w:r>
          </w:p>
        </w:tc>
        <w:tc>
          <w:tcPr>
            <w:tcW w:w="4214" w:type="dxa"/>
            <w:gridSpan w:val="5"/>
          </w:tcPr>
          <w:p w:rsidR="0052484C" w:rsidRPr="0062634B" w:rsidRDefault="0052484C" w:rsidP="00EA20B4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7" o:spid="_x0000_i1036" type="#_x0000_t75" alt="http://pro.nais.lv/images/I0020926.gif" style="width:8.25pt;height:11.2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" o:spid="_x0000_i103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2" o:spid="_x0000_i103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" o:spid="_x0000_i103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" o:spid="_x0000_i104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" o:spid="_x0000_i1041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04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043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  <w:p w:rsidR="0052484C" w:rsidRPr="0062634B" w:rsidRDefault="0052484C" w:rsidP="00EA20B4">
            <w:pPr>
              <w:jc w:val="center"/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(dd.mm.gggg</w:t>
            </w:r>
            <w:r>
              <w:rPr>
                <w:sz w:val="24"/>
                <w:szCs w:val="24"/>
              </w:rPr>
              <w:t>.</w:t>
            </w:r>
            <w:r w:rsidRPr="0062634B">
              <w:rPr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:rsidR="0052484C" w:rsidRPr="0062634B" w:rsidRDefault="0052484C" w:rsidP="00EA20B4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" o:spid="_x0000_i1044" type="#_x0000_t75" alt="http://pro.nais.lv/images/I0020926.gif" style="width:8.25pt;height:11.2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" o:spid="_x0000_i104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04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1" o:spid="_x0000_i104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" o:spid="_x0000_i104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" o:spid="_x0000_i1049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" o:spid="_x0000_i105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5" o:spid="_x0000_i1051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  <w:p w:rsidR="0052484C" w:rsidRPr="0062634B" w:rsidRDefault="0052484C" w:rsidP="00EA20B4">
            <w:pPr>
              <w:jc w:val="center"/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(dd.mm.gggg</w:t>
            </w:r>
            <w:r>
              <w:rPr>
                <w:sz w:val="24"/>
                <w:szCs w:val="24"/>
              </w:rPr>
              <w:t>.</w:t>
            </w:r>
            <w:r w:rsidRPr="0062634B">
              <w:rPr>
                <w:sz w:val="24"/>
                <w:szCs w:val="24"/>
              </w:rPr>
              <w:t>)</w:t>
            </w:r>
          </w:p>
        </w:tc>
      </w:tr>
      <w:tr w:rsidR="0052484C" w:rsidRPr="0062634B" w:rsidTr="00EC2DCB">
        <w:tblPrEx>
          <w:tblLook w:val="00A0"/>
        </w:tblPrEx>
        <w:trPr>
          <w:trHeight w:val="277"/>
        </w:trPr>
        <w:tc>
          <w:tcPr>
            <w:tcW w:w="14106" w:type="dxa"/>
            <w:gridSpan w:val="13"/>
            <w:tcBorders>
              <w:top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bookmarkStart w:id="65" w:name="OLE_LINK1"/>
            <w:bookmarkStart w:id="66" w:name="OLE_LINK2"/>
            <w:r w:rsidRPr="0062634B">
              <w:rPr>
                <w:sz w:val="24"/>
                <w:szCs w:val="24"/>
              </w:rPr>
              <w:t xml:space="preserve">Fiziskā attīstība (papildus skatīt fiziskās attīstības līknes II </w:t>
            </w:r>
            <w:r>
              <w:rPr>
                <w:sz w:val="24"/>
                <w:szCs w:val="24"/>
              </w:rPr>
              <w:t>no</w:t>
            </w:r>
            <w:r w:rsidRPr="0062634B">
              <w:rPr>
                <w:sz w:val="24"/>
                <w:szCs w:val="24"/>
              </w:rPr>
              <w:t>daļas 1. vai 3.apakšpunktā,</w:t>
            </w:r>
            <w:r w:rsidRPr="0062634B">
              <w:rPr>
                <w:i/>
                <w:sz w:val="24"/>
                <w:szCs w:val="24"/>
              </w:rPr>
              <w:t xml:space="preserve"> </w:t>
            </w:r>
            <w:r w:rsidRPr="0062634B">
              <w:rPr>
                <w:sz w:val="24"/>
                <w:szCs w:val="24"/>
              </w:rPr>
              <w:t>koriģēt, ja dzimis agrāk par 37 nedēļām)</w:t>
            </w:r>
            <w:bookmarkEnd w:id="65"/>
            <w:bookmarkEnd w:id="66"/>
          </w:p>
        </w:tc>
      </w:tr>
      <w:tr w:rsidR="0052484C" w:rsidRPr="0062634B" w:rsidTr="00322636">
        <w:tblPrEx>
          <w:tblLook w:val="00A0"/>
        </w:tblPrEx>
        <w:trPr>
          <w:trHeight w:val="285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62634B">
              <w:rPr>
                <w:sz w:val="24"/>
                <w:szCs w:val="24"/>
              </w:rPr>
              <w:t>Svars (g)</w:t>
            </w:r>
          </w:p>
        </w:tc>
        <w:tc>
          <w:tcPr>
            <w:tcW w:w="3400" w:type="dxa"/>
            <w:gridSpan w:val="6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(ja iespējams)</w:t>
            </w:r>
          </w:p>
        </w:tc>
        <w:tc>
          <w:tcPr>
            <w:tcW w:w="4200" w:type="dxa"/>
            <w:gridSpan w:val="4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(ja iespējams)</w:t>
            </w:r>
          </w:p>
        </w:tc>
        <w:tc>
          <w:tcPr>
            <w:tcW w:w="4692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62634B" w:rsidTr="00322636">
        <w:tblPrEx>
          <w:tblLook w:val="00A0"/>
        </w:tblPrEx>
        <w:trPr>
          <w:trHeight w:val="285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Garums (cm)</w:t>
            </w:r>
          </w:p>
        </w:tc>
        <w:tc>
          <w:tcPr>
            <w:tcW w:w="3400" w:type="dxa"/>
            <w:gridSpan w:val="6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4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692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62634B" w:rsidTr="00CF77A1">
        <w:tblPrEx>
          <w:tblLook w:val="00A0"/>
        </w:tblPrEx>
        <w:trPr>
          <w:trHeight w:val="285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Galvas apkārtmērs (cm)</w:t>
            </w:r>
          </w:p>
        </w:tc>
        <w:tc>
          <w:tcPr>
            <w:tcW w:w="3400" w:type="dxa"/>
            <w:gridSpan w:val="6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4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692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</w:tbl>
    <w:p w:rsidR="0052484C" w:rsidRDefault="0052484C">
      <w:r>
        <w:br w:type="page"/>
      </w:r>
    </w:p>
    <w:tbl>
      <w:tblPr>
        <w:tblW w:w="141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14"/>
        <w:gridCol w:w="3078"/>
        <w:gridCol w:w="322"/>
        <w:gridCol w:w="4200"/>
        <w:gridCol w:w="14"/>
        <w:gridCol w:w="4678"/>
      </w:tblGrid>
      <w:tr w:rsidR="0052484C" w:rsidRPr="0062634B" w:rsidTr="008A5850">
        <w:tc>
          <w:tcPr>
            <w:tcW w:w="1814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Vecāku sūdzības</w:t>
            </w:r>
          </w:p>
        </w:tc>
        <w:tc>
          <w:tcPr>
            <w:tcW w:w="3400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692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62634B" w:rsidTr="008A5850">
        <w:tc>
          <w:tcPr>
            <w:tcW w:w="1814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62634B">
              <w:rPr>
                <w:sz w:val="24"/>
                <w:szCs w:val="24"/>
              </w:rPr>
              <w:t>Barošana</w:t>
            </w:r>
            <w:r w:rsidRPr="0062634B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00" w:type="dxa"/>
            <w:gridSpan w:val="2"/>
          </w:tcPr>
          <w:p w:rsidR="0052484C" w:rsidRPr="00B45215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B45215">
              <w:rPr>
                <w:b/>
                <w:sz w:val="24"/>
                <w:szCs w:val="24"/>
              </w:rPr>
              <w:t xml:space="preserve">Zīdīšana ar krūti </w:t>
            </w:r>
            <w:r>
              <w:rPr>
                <w:b/>
                <w:sz w:val="24"/>
                <w:szCs w:val="24"/>
              </w:rPr>
              <w:br/>
            </w:r>
            <w:r w:rsidRPr="00B45215">
              <w:rPr>
                <w:b/>
                <w:sz w:val="24"/>
                <w:szCs w:val="24"/>
              </w:rPr>
              <w:t xml:space="preserve">(ekskluzīva)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26" o:spid="_x0000_i105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B45215" w:rsidRDefault="0052484C" w:rsidP="00EA20B4">
            <w:pPr>
              <w:rPr>
                <w:b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>D vitamīns 10 mikrogrami</w:t>
            </w:r>
            <w:r w:rsidRPr="00B45215">
              <w:rPr>
                <w:b/>
                <w:bCs/>
                <w:sz w:val="24"/>
                <w:szCs w:val="24"/>
              </w:rPr>
              <w:br/>
              <w:t xml:space="preserve">(400–900 SV/dienā)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27" o:spid="_x0000_i105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322636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322636">
              <w:rPr>
                <w:i/>
                <w:iCs/>
                <w:sz w:val="24"/>
                <w:szCs w:val="24"/>
              </w:rPr>
              <w:t xml:space="preserve">Mākslīgie maisījumi </w:t>
            </w:r>
            <w:r>
              <w:rPr>
                <w:i/>
                <w:iCs/>
                <w:sz w:val="24"/>
                <w:szCs w:val="24"/>
              </w:rPr>
              <w:br/>
            </w:r>
            <w:r w:rsidRPr="00322636">
              <w:rPr>
                <w:i/>
                <w:iCs/>
                <w:sz w:val="24"/>
                <w:szCs w:val="24"/>
              </w:rPr>
              <w:t xml:space="preserve">150 ml/kg/d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28" o:spid="_x0000_i105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 xml:space="preserve">Vēdera izejas raksturs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" o:spid="_x0000_i105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 xml:space="preserve">Urīna izdale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" o:spid="_x0000_i1056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200" w:type="dxa"/>
          </w:tcPr>
          <w:p w:rsidR="0052484C" w:rsidRPr="00B45215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B45215">
              <w:rPr>
                <w:b/>
                <w:sz w:val="24"/>
                <w:szCs w:val="24"/>
              </w:rPr>
              <w:t xml:space="preserve">Zīdīšana ar krūti (ekskluzīva)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31" o:spid="_x0000_i105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B45215" w:rsidRDefault="0052484C" w:rsidP="00EA20B4">
            <w:pPr>
              <w:rPr>
                <w:b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 xml:space="preserve">D vitamīns 10 mikrogrami </w:t>
            </w:r>
            <w:r w:rsidRPr="00B45215">
              <w:rPr>
                <w:b/>
                <w:bCs/>
                <w:sz w:val="24"/>
                <w:szCs w:val="24"/>
              </w:rPr>
              <w:br/>
              <w:t xml:space="preserve">(400–900 SV/dienā)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32" o:spid="_x0000_i105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322636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322636">
              <w:rPr>
                <w:i/>
                <w:iCs/>
                <w:sz w:val="24"/>
                <w:szCs w:val="24"/>
              </w:rPr>
              <w:t xml:space="preserve">Mākslīgie maisījumi 150 ml/kg/d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3" o:spid="_x0000_i105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 xml:space="preserve">Vēdera izejas raksturs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4" o:spid="_x0000_i106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 xml:space="preserve">Urīna izdale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" o:spid="_x0000_i106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692" w:type="dxa"/>
            <w:gridSpan w:val="2"/>
          </w:tcPr>
          <w:p w:rsidR="0052484C" w:rsidRPr="00B45215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B45215">
              <w:rPr>
                <w:b/>
                <w:sz w:val="24"/>
                <w:szCs w:val="24"/>
              </w:rPr>
              <w:t xml:space="preserve">Zīdīšana ar krūti (ekskluzīva)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36" o:spid="_x0000_i106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B45215" w:rsidRDefault="0052484C" w:rsidP="00EA20B4">
            <w:pPr>
              <w:rPr>
                <w:b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 xml:space="preserve">D vitamīns 10 mikrogrami </w:t>
            </w:r>
            <w:r w:rsidRPr="00B45215">
              <w:rPr>
                <w:b/>
                <w:bCs/>
                <w:sz w:val="24"/>
                <w:szCs w:val="24"/>
              </w:rPr>
              <w:br/>
              <w:t xml:space="preserve">(400–900 SV/dienā) </w:t>
            </w:r>
            <w:r w:rsidRPr="00B45215">
              <w:rPr>
                <w:b/>
                <w:sz w:val="24"/>
                <w:szCs w:val="24"/>
              </w:rPr>
              <w:t xml:space="preserve">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37" o:spid="_x0000_i106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322636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322636">
              <w:rPr>
                <w:i/>
                <w:iCs/>
                <w:sz w:val="24"/>
                <w:szCs w:val="24"/>
              </w:rPr>
              <w:t xml:space="preserve">Mākslīgie maisījumi 150 ml/kg/d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" o:spid="_x0000_i106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 xml:space="preserve">Vēdera izejas raksturs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" o:spid="_x0000_i106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 xml:space="preserve">Urīna izdale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" o:spid="_x0000_i1066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62634B" w:rsidTr="008A5850">
        <w:trPr>
          <w:trHeight w:val="341"/>
        </w:trPr>
        <w:tc>
          <w:tcPr>
            <w:tcW w:w="1814" w:type="dxa"/>
            <w:vMerge w:val="restart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Izglītošana un padomi</w:t>
            </w:r>
            <w:r w:rsidRPr="0062634B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292" w:type="dxa"/>
            <w:gridSpan w:val="5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TRAUMU PROFILAKSE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52484C" w:rsidRPr="0062634B" w:rsidTr="00CD001A">
        <w:trPr>
          <w:trHeight w:val="690"/>
        </w:trPr>
        <w:tc>
          <w:tcPr>
            <w:tcW w:w="1814" w:type="dxa"/>
            <w:vMerge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5"/>
          </w:tcPr>
          <w:p w:rsidR="0052484C" w:rsidRPr="00B45215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>Bērna gultiņas drošība</w:t>
            </w:r>
            <w:r w:rsidRPr="00B45215">
              <w:rPr>
                <w:b/>
                <w:sz w:val="24"/>
                <w:szCs w:val="24"/>
              </w:rPr>
              <w:t xml:space="preserve">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41" o:spid="_x0000_i1067" type="#_x0000_t75" alt="http://pro.nais.lv/images/I0020926.gif" style="width:8.25pt;height:10.5pt;visibility:visible">
                  <v:imagedata r:id="rId12" o:title=""/>
                </v:shape>
              </w:pict>
            </w:r>
            <w:r w:rsidRPr="00B45215">
              <w:rPr>
                <w:b/>
                <w:bCs/>
                <w:sz w:val="24"/>
                <w:szCs w:val="24"/>
              </w:rPr>
              <w:t xml:space="preserve">  </w:t>
            </w:r>
          </w:p>
          <w:p w:rsidR="0052484C" w:rsidRPr="00B45215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 xml:space="preserve">Gulēšanas pozīcija/gultas dalīšana/gulēšana vecāku istabā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43" o:spid="_x0000_i106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45215">
              <w:rPr>
                <w:b/>
                <w:bCs/>
                <w:sz w:val="24"/>
                <w:szCs w:val="24"/>
              </w:rPr>
              <w:t xml:space="preserve"> </w:t>
            </w:r>
          </w:p>
          <w:p w:rsidR="0052484C" w:rsidRPr="00B45215" w:rsidRDefault="0052484C" w:rsidP="00EA20B4">
            <w:pPr>
              <w:rPr>
                <w:b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>Autosēdekl</w:t>
            </w:r>
            <w:r>
              <w:rPr>
                <w:b/>
                <w:bCs/>
                <w:sz w:val="24"/>
                <w:szCs w:val="24"/>
              </w:rPr>
              <w:t>i</w:t>
            </w:r>
            <w:r w:rsidRPr="00B45215">
              <w:rPr>
                <w:b/>
                <w:bCs/>
                <w:sz w:val="24"/>
                <w:szCs w:val="24"/>
              </w:rPr>
              <w:t>s (zīdaiņu</w:t>
            </w:r>
            <w:r w:rsidRPr="00B45215">
              <w:rPr>
                <w:b/>
                <w:sz w:val="24"/>
                <w:szCs w:val="24"/>
              </w:rPr>
              <w:t xml:space="preserve">)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_x0000_i1069" type="#_x0000_t75" alt="http://pro.nais.lv/images/I0020926.gif" style="width:8.25pt;height:10.5pt;visibility:visible">
                  <v:imagedata r:id="rId12" o:title=""/>
                </v:shape>
              </w:pict>
            </w:r>
            <w:r w:rsidRPr="00B45215">
              <w:rPr>
                <w:b/>
                <w:sz w:val="24"/>
                <w:szCs w:val="24"/>
              </w:rPr>
              <w:t xml:space="preserve"> </w:t>
            </w:r>
          </w:p>
          <w:p w:rsidR="0052484C" w:rsidRPr="00B45215" w:rsidRDefault="0052484C" w:rsidP="00EA20B4">
            <w:pPr>
              <w:rPr>
                <w:b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>Palīdzības tālruņi</w:t>
            </w:r>
            <w:r w:rsidRPr="00B45215">
              <w:rPr>
                <w:b/>
                <w:sz w:val="24"/>
                <w:szCs w:val="24"/>
              </w:rPr>
              <w:t xml:space="preserve">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44" o:spid="_x0000_i107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45215">
              <w:rPr>
                <w:b/>
                <w:sz w:val="24"/>
                <w:szCs w:val="24"/>
              </w:rPr>
              <w:t xml:space="preserve"> </w: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322636">
              <w:rPr>
                <w:i/>
                <w:iCs/>
                <w:sz w:val="24"/>
                <w:szCs w:val="24"/>
              </w:rPr>
              <w:t>CO/dūmu detektors</w:t>
            </w:r>
            <w:r w:rsidRPr="00322636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5" o:spid="_x0000_i1071" type="#_x0000_t75" alt="http://pro.nais.lv/images/I0020926.gif" style="width:8.25pt;height:10.5pt;visibility:visible">
                  <v:imagedata r:id="rId12" o:title=""/>
                </v:shape>
              </w:pict>
            </w:r>
            <w:r w:rsidRPr="00322636">
              <w:rPr>
                <w:sz w:val="24"/>
                <w:szCs w:val="24"/>
              </w:rPr>
              <w:t xml:space="preserve"> </w: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322636">
              <w:rPr>
                <w:sz w:val="24"/>
                <w:szCs w:val="24"/>
              </w:rPr>
              <w:t xml:space="preserve">Smakšana/drošas rotaļlietas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" o:spid="_x0000_i1072" type="#_x0000_t75" alt="http://pro.nais.lv/images/I0020926.gif" style="width:8.25pt;height:10.5pt;visibility:visible">
                  <v:imagedata r:id="rId12" o:title=""/>
                </v:shape>
              </w:pict>
            </w:r>
            <w:r w:rsidRPr="00322636">
              <w:rPr>
                <w:sz w:val="24"/>
                <w:szCs w:val="24"/>
              </w:rPr>
              <w:t xml:space="preserve"> </w: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322636">
              <w:rPr>
                <w:i/>
                <w:iCs/>
                <w:sz w:val="24"/>
                <w:szCs w:val="24"/>
              </w:rPr>
              <w:t>Karstais ūdens &lt;49°C</w:t>
            </w:r>
            <w:r w:rsidRPr="00322636">
              <w:rPr>
                <w:sz w:val="24"/>
                <w:szCs w:val="24"/>
              </w:rPr>
              <w:t xml:space="preserve"> 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7" o:spid="_x0000_i1073" type="#_x0000_t75" alt="http://pro.nais.lv/images/I0020926.gif" style="width:8.25pt;height:10.5pt;visibility:visible">
                  <v:imagedata r:id="rId12" o:title=""/>
                </v:shape>
              </w:pict>
            </w:r>
            <w:r w:rsidRPr="00322636">
              <w:rPr>
                <w:sz w:val="24"/>
                <w:szCs w:val="24"/>
              </w:rPr>
              <w:t xml:space="preserve">  </w:t>
            </w:r>
          </w:p>
          <w:p w:rsidR="0052484C" w:rsidRPr="00322636" w:rsidRDefault="0052484C" w:rsidP="00EA20B4">
            <w:pPr>
              <w:rPr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>Šaujamieroču drošība</w:t>
            </w:r>
            <w:r w:rsidRPr="00322636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" o:spid="_x0000_i1074" type="#_x0000_t75" alt="http://pro.nais.lv/images/I0020926.gif" style="width:8.25pt;height:10.5pt;visibility:visible">
                  <v:imagedata r:id="rId12" o:title=""/>
                </v:shape>
              </w:pict>
            </w:r>
            <w:r w:rsidRPr="00322636">
              <w:rPr>
                <w:sz w:val="24"/>
                <w:szCs w:val="24"/>
              </w:rPr>
              <w:t xml:space="preserve">  </w:t>
            </w:r>
          </w:p>
        </w:tc>
      </w:tr>
      <w:tr w:rsidR="0052484C" w:rsidRPr="0062634B" w:rsidTr="00CD001A">
        <w:trPr>
          <w:trHeight w:val="90"/>
        </w:trPr>
        <w:tc>
          <w:tcPr>
            <w:tcW w:w="1814" w:type="dxa"/>
            <w:vMerge w:val="restart"/>
            <w:tcBorders>
              <w:top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5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UZVEDĪBA UN ĢIMENES JAUTĀJUMI</w:t>
            </w:r>
          </w:p>
        </w:tc>
      </w:tr>
      <w:tr w:rsidR="0052484C" w:rsidRPr="0062634B" w:rsidTr="00CD001A">
        <w:trPr>
          <w:trHeight w:val="1713"/>
        </w:trPr>
        <w:tc>
          <w:tcPr>
            <w:tcW w:w="1814" w:type="dxa"/>
            <w:vMerge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5"/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Miegs/raudāšana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" o:spid="_x0000_i1075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Pr="00B45215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 xml:space="preserve">Novērtēt nepieciešamību pieteikt sociālās aprūpes pakalpojumu sniedzēja mājas vizīti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50" o:spid="_x0000_i107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45215">
              <w:rPr>
                <w:b/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Mātes ēšanas paradumi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1" o:spid="_x0000_i1077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Brāļi un māsas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" o:spid="_x0000_i1078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Mierināšana/atsaucība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" o:spid="_x0000_i1079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Ģimenes konflikti/stress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4" o:spid="_x0000_i1080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Vecāku atbildība/audzināšana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" o:spid="_x0000_i1081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Vecāku nogurums/depresija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" o:spid="_x0000_i1082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</w:tc>
      </w:tr>
      <w:tr w:rsidR="0052484C" w:rsidRPr="0062634B" w:rsidTr="00CD001A">
        <w:trPr>
          <w:trHeight w:val="77"/>
        </w:trPr>
        <w:tc>
          <w:tcPr>
            <w:tcW w:w="1814" w:type="dxa"/>
            <w:vMerge w:val="restart"/>
            <w:tcBorders>
              <w:top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5"/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>CITI JAUTĀJUMI</w:t>
            </w:r>
          </w:p>
        </w:tc>
      </w:tr>
      <w:tr w:rsidR="0052484C" w:rsidRPr="0062634B" w:rsidTr="008A5850">
        <w:trPr>
          <w:trHeight w:val="90"/>
        </w:trPr>
        <w:tc>
          <w:tcPr>
            <w:tcW w:w="1814" w:type="dxa"/>
            <w:vMerge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5"/>
          </w:tcPr>
          <w:p w:rsidR="0052484C" w:rsidRPr="00B45215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>Pasīvā smēķēšana</w:t>
            </w:r>
            <w:r w:rsidRPr="00B45215">
              <w:rPr>
                <w:b/>
                <w:sz w:val="24"/>
                <w:szCs w:val="24"/>
              </w:rPr>
              <w:t xml:space="preserve">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57" o:spid="_x0000_i1083" type="#_x0000_t75" alt="http://pro.nais.lv/images/I0020926.gif" style="width:8.25pt;height:10.5pt;visibility:visible">
                  <v:imagedata r:id="rId12" o:title=""/>
                </v:shape>
              </w:pict>
            </w:r>
            <w:r w:rsidRPr="00B45215">
              <w:rPr>
                <w:b/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B45215">
              <w:rPr>
                <w:b/>
                <w:bCs/>
                <w:sz w:val="24"/>
                <w:szCs w:val="24"/>
              </w:rPr>
              <w:t>Nelietot pretklepus/saaukstēšanās simptomus mazinošus medikamentus</w: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084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>Temperatūras kontrole/atbilstoši apģērbts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8" o:spid="_x0000_i1085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>Apvaicāties par alternatīvās medicīnas izmantošanu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9" o:spid="_x0000_i1086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Apspriest </w:t>
            </w:r>
            <w:r>
              <w:rPr>
                <w:i/>
                <w:iCs/>
                <w:sz w:val="24"/>
                <w:szCs w:val="24"/>
              </w:rPr>
              <w:t>mānekļa</w:t>
            </w:r>
            <w:r w:rsidRPr="008A5850">
              <w:rPr>
                <w:i/>
                <w:iCs/>
                <w:sz w:val="24"/>
                <w:szCs w:val="24"/>
              </w:rPr>
              <w:t xml:space="preserve"> lietošanu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0" o:spid="_x0000_i1087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Saules iedarbība/pretapdeguma līdzekļi/līdzekļi kukaiņu atbaidīšanai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1" o:spid="_x0000_i1088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Drudža kontrole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2" o:spid="_x0000_i1089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</w:tc>
      </w:tr>
      <w:tr w:rsidR="0052484C" w:rsidRPr="0062634B" w:rsidTr="00322636">
        <w:trPr>
          <w:trHeight w:val="90"/>
        </w:trPr>
        <w:tc>
          <w:tcPr>
            <w:tcW w:w="1814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Informācija vecākiem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078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tcBorders>
              <w:bottom w:val="nil"/>
            </w:tcBorders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Imunizācijas programma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3" o:spid="_x0000_i109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Antipirētiķu lietošana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4" o:spid="_x0000_i109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62634B" w:rsidTr="00E078CF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Attīstība</w:t>
            </w:r>
            <w:r w:rsidRPr="0062634B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  <w:p w:rsidR="0052484C" w:rsidRPr="0062634B" w:rsidRDefault="0052484C" w:rsidP="00EA20B4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Kādas pazīmes nees</w:t>
            </w:r>
            <w:r w:rsidRPr="0062634B">
              <w:rPr>
                <w:sz w:val="24"/>
                <w:szCs w:val="24"/>
              </w:rPr>
              <w:t>ība nosaka tālāku attīstības novērtēšanu</w:t>
            </w:r>
            <w:r>
              <w:rPr>
                <w:sz w:val="24"/>
                <w:szCs w:val="24"/>
              </w:rPr>
              <w:t>.</w:t>
            </w:r>
            <w:r w:rsidRPr="0062634B">
              <w:rPr>
                <w:sz w:val="24"/>
                <w:szCs w:val="24"/>
                <w:vertAlign w:val="superscript"/>
              </w:rPr>
              <w:t xml:space="preserve"> </w:t>
            </w:r>
          </w:p>
          <w:p w:rsidR="0052484C" w:rsidRPr="0062634B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62634B">
              <w:rPr>
                <w:sz w:val="24"/>
                <w:szCs w:val="24"/>
              </w:rPr>
              <w:t>Koriģēt, ja dzimis agrāk par 37 ned.</w:t>
            </w:r>
          </w:p>
        </w:tc>
        <w:tc>
          <w:tcPr>
            <w:tcW w:w="3078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Zīšanas reflekss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5" o:spid="_x0000_i109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eflektora kāju balsta reakcija/</w:t>
            </w:r>
            <w:r>
              <w:rPr>
                <w:sz w:val="24"/>
                <w:szCs w:val="24"/>
              </w:rPr>
              <w:br/>
            </w:r>
            <w:r w:rsidRPr="0062634B">
              <w:rPr>
                <w:sz w:val="24"/>
                <w:szCs w:val="24"/>
              </w:rPr>
              <w:t xml:space="preserve">automātiskā soļošana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6" o:spid="_x0000_i109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Guļot uz vēdera</w:t>
            </w:r>
            <w:r>
              <w:rPr>
                <w:sz w:val="24"/>
                <w:szCs w:val="24"/>
              </w:rPr>
              <w:t>,</w:t>
            </w:r>
            <w:r w:rsidRPr="006263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</w:t>
            </w:r>
            <w:r w:rsidRPr="0062634B">
              <w:rPr>
                <w:sz w:val="24"/>
                <w:szCs w:val="24"/>
              </w:rPr>
              <w:t xml:space="preserve">griež galvu no vidusstāvokļa uz sānu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7" o:spid="_x0000_i109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536" w:type="dxa"/>
            <w:gridSpan w:val="3"/>
          </w:tcPr>
          <w:p w:rsidR="0052484C" w:rsidRPr="0062634B" w:rsidRDefault="0052484C" w:rsidP="00EA20B4">
            <w:pPr>
              <w:tabs>
                <w:tab w:val="left" w:pos="1500"/>
              </w:tabs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Labi zīž krūti</w:t>
            </w:r>
            <w:r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8" o:spid="_x0000_i109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ab/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eflektora kāju balsta reakcija/</w:t>
            </w:r>
            <w:r w:rsidRPr="0062634B">
              <w:rPr>
                <w:sz w:val="24"/>
                <w:szCs w:val="24"/>
              </w:rPr>
              <w:t xml:space="preserve">automātiskā soļošana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69" o:spid="_x0000_i109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2634B">
              <w:rPr>
                <w:sz w:val="24"/>
                <w:szCs w:val="24"/>
              </w:rPr>
              <w:t>Guļot uz vēdera</w:t>
            </w:r>
            <w:r>
              <w:rPr>
                <w:sz w:val="24"/>
                <w:szCs w:val="24"/>
              </w:rPr>
              <w:t>,</w:t>
            </w:r>
            <w:r w:rsidRPr="006263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</w:t>
            </w:r>
            <w:r w:rsidRPr="0062634B">
              <w:rPr>
                <w:sz w:val="24"/>
                <w:szCs w:val="24"/>
              </w:rPr>
              <w:t xml:space="preserve">griež galvu no vidusstāvokļa uz sānu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0" o:spid="_x0000_i109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Vecākiem nav bažu par bērna attīstību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5" o:spid="_x0000_i1098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678" w:type="dxa"/>
          </w:tcPr>
          <w:p w:rsidR="0052484C" w:rsidRPr="0062634B" w:rsidRDefault="0052484C" w:rsidP="00EA20B4">
            <w:pPr>
              <w:tabs>
                <w:tab w:val="left" w:pos="1335"/>
              </w:tabs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Fiksē skatu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1" o:spid="_x0000_i109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Reaģē uz skaļu vai pēkšņu skaņu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2" o:spid="_x0000_i110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Labi zīž krūti (krūts satvēriens un poza)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3" o:spid="_x0000_i110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2634B">
              <w:rPr>
                <w:sz w:val="24"/>
                <w:szCs w:val="24"/>
              </w:rPr>
              <w:t>Guļot uz vēdera</w:t>
            </w:r>
            <w:r>
              <w:rPr>
                <w:sz w:val="24"/>
                <w:szCs w:val="24"/>
              </w:rPr>
              <w:t>,</w:t>
            </w:r>
            <w:r w:rsidRPr="0062634B">
              <w:rPr>
                <w:sz w:val="24"/>
                <w:szCs w:val="24"/>
              </w:rPr>
              <w:t xml:space="preserve"> ceļ galvu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4" o:spid="_x0000_i110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i/>
                <w:sz w:val="24"/>
                <w:szCs w:val="24"/>
              </w:rPr>
            </w:pPr>
            <w:r w:rsidRPr="0062634B">
              <w:rPr>
                <w:i/>
                <w:noProof/>
                <w:sz w:val="24"/>
                <w:szCs w:val="24"/>
                <w:lang w:eastAsia="lv-LV"/>
              </w:rPr>
              <w:t xml:space="preserve">Nomierinās pie komforta sajūtas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10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Vecākiem nav bažu par bērna attīstību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10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62634B" w:rsidTr="00E078CF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Klīniskā izmeklēšana</w:t>
            </w:r>
            <w:r w:rsidRPr="0062634B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 xml:space="preserve">3 </w:t>
            </w:r>
            <w:r w:rsidRPr="0062634B">
              <w:rPr>
                <w:sz w:val="24"/>
                <w:szCs w:val="24"/>
              </w:rPr>
              <w:t>Vecumam atbilstošu klīnisko izmeklēšanu ieteicams veikt katrā vizītē</w:t>
            </w:r>
          </w:p>
        </w:tc>
        <w:tc>
          <w:tcPr>
            <w:tcW w:w="3078" w:type="dxa"/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6" o:spid="_x0000_i110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  <w:u w:val="single"/>
              </w:rPr>
            </w:pPr>
            <w:r w:rsidRPr="008A5850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>Āda (dzelte, sausums)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7" o:spid="_x0000_i110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8" o:spid="_x0000_i110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B45215">
              <w:rPr>
                <w:b/>
                <w:iCs/>
                <w:sz w:val="24"/>
                <w:szCs w:val="24"/>
              </w:rPr>
              <w:t xml:space="preserve">Acu sārtā refleksa pārbaude </w:t>
            </w:r>
            <w:r>
              <w:rPr>
                <w:b/>
                <w:iCs/>
                <w:sz w:val="24"/>
                <w:szCs w:val="24"/>
              </w:rPr>
              <w:br/>
            </w:r>
            <w:r w:rsidRPr="00B45215">
              <w:rPr>
                <w:b/>
                <w:iCs/>
                <w:sz w:val="24"/>
                <w:szCs w:val="24"/>
              </w:rPr>
              <w:t>ar oftalmoskopu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79" o:spid="_x0000_i110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Sirds/plaušas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0" o:spid="_x0000_i110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Naba/aknas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1" o:spid="_x0000_i111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Femorālais pulss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2" o:spid="_x0000_i111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Cs/>
                <w:sz w:val="24"/>
                <w:szCs w:val="24"/>
              </w:rPr>
              <w:t>Gūžas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3" o:spid="_x0000_i111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>Ārējie dzimumorgāni/</w:t>
            </w:r>
            <w:r w:rsidRPr="008A5850">
              <w:rPr>
                <w:sz w:val="24"/>
                <w:szCs w:val="24"/>
              </w:rPr>
              <w:br/>
              <w:t xml:space="preserve">sēklinieki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4" o:spid="_x0000_i111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Zēna priekšādiņas kopšana/urīna strūkla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5" o:spid="_x0000_i111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Muskuļu tonuss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6" o:spid="_x0000_i1115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536" w:type="dxa"/>
            <w:gridSpan w:val="3"/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7" o:spid="_x0000_i111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  <w:u w:val="single"/>
              </w:rPr>
            </w:pPr>
            <w:r w:rsidRPr="008A5850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>Āda (dzelte, sausums)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8" o:spid="_x0000_i111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89" o:spid="_x0000_i111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Sirds/plaušas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0" o:spid="_x0000_i111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Naba/aknas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1" o:spid="_x0000_i112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Femorālais pulss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2" o:spid="_x0000_i112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Gūžas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3" o:spid="_x0000_i112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>Ārējie dzimumorgāni/</w:t>
            </w:r>
            <w:r>
              <w:rPr>
                <w:sz w:val="24"/>
                <w:szCs w:val="24"/>
              </w:rPr>
              <w:t>s</w:t>
            </w:r>
            <w:r w:rsidRPr="008A5850">
              <w:rPr>
                <w:sz w:val="24"/>
                <w:szCs w:val="24"/>
              </w:rPr>
              <w:t xml:space="preserve">ēklinieki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4" o:spid="_x0000_i112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Zēna priekšādiņas kopšana/urīna strūkla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5" o:spid="_x0000_i112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Muskuļu tonuss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6" o:spid="_x0000_i1125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678" w:type="dxa"/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7" o:spid="_x0000_i112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tabs>
                <w:tab w:val="left" w:pos="1455"/>
              </w:tabs>
              <w:rPr>
                <w:sz w:val="24"/>
                <w:szCs w:val="24"/>
                <w:u w:val="single"/>
              </w:rPr>
            </w:pPr>
            <w:r w:rsidRPr="008A5850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Āda (dzelte)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12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8" o:spid="_x0000_i112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B45215">
              <w:rPr>
                <w:b/>
                <w:iCs/>
                <w:sz w:val="24"/>
                <w:szCs w:val="24"/>
              </w:rPr>
              <w:t>Radzenes gaismas reflekss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99" o:spid="_x0000_i112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Sirds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00" o:spid="_x0000_i113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Cs/>
                <w:sz w:val="24"/>
                <w:szCs w:val="24"/>
              </w:rPr>
              <w:t xml:space="preserve">Gūžas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01" o:spid="_x0000_i113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Muskuļu tonuss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02" o:spid="_x0000_i1132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</w:tbl>
    <w:p w:rsidR="0052484C" w:rsidRDefault="0052484C">
      <w:r>
        <w:br w:type="page"/>
      </w:r>
    </w:p>
    <w:tbl>
      <w:tblPr>
        <w:tblW w:w="141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14"/>
        <w:gridCol w:w="2511"/>
        <w:gridCol w:w="567"/>
        <w:gridCol w:w="2322"/>
        <w:gridCol w:w="2214"/>
        <w:gridCol w:w="686"/>
        <w:gridCol w:w="3992"/>
      </w:tblGrid>
      <w:tr w:rsidR="0052484C" w:rsidRPr="0035628A" w:rsidTr="008A5850">
        <w:trPr>
          <w:trHeight w:val="90"/>
        </w:trPr>
        <w:tc>
          <w:tcPr>
            <w:tcW w:w="1814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Problēmas, plāni</w:t>
            </w:r>
            <w:r w:rsidRPr="0062634B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3;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4;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078" w:type="dxa"/>
            <w:gridSpan w:val="2"/>
            <w:tcBorders>
              <w:bottom w:val="nil"/>
            </w:tcBorders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Fenilketoūrijas (FKU) un iedzimtas hipotireozes (TSH) skrīninga rezultāts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03" o:spid="_x0000_i113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i/>
                <w:sz w:val="24"/>
                <w:szCs w:val="24"/>
              </w:rPr>
              <w:t>Dzirdes pārbaudes ar oto</w:t>
            </w:r>
            <w:r>
              <w:rPr>
                <w:i/>
                <w:sz w:val="24"/>
                <w:szCs w:val="24"/>
              </w:rPr>
              <w:softHyphen/>
            </w:r>
            <w:r w:rsidRPr="008A5850">
              <w:rPr>
                <w:i/>
                <w:sz w:val="24"/>
                <w:szCs w:val="24"/>
              </w:rPr>
              <w:t>akustiskās emisijas metodi –  izmeklējuma rezultāts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04" o:spid="_x0000_i113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536" w:type="dxa"/>
            <w:gridSpan w:val="2"/>
            <w:tcBorders>
              <w:bottom w:val="nil"/>
            </w:tcBorders>
          </w:tcPr>
          <w:p w:rsidR="0052484C" w:rsidRPr="008A5850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B45215">
              <w:rPr>
                <w:b/>
                <w:iCs/>
                <w:sz w:val="24"/>
                <w:szCs w:val="24"/>
              </w:rPr>
              <w:t>Acu sārtā refleksa pārbaude ar oftalmoskopu, ja nav veikta iepriekš</w:t>
            </w:r>
            <w:r w:rsidRPr="008A5850">
              <w:rPr>
                <w:i/>
                <w:iCs/>
                <w:sz w:val="24"/>
                <w:szCs w:val="24"/>
              </w:rPr>
              <w:t xml:space="preserve">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105" o:spid="_x0000_i113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Dzirdes pārbaude ar otoakustiskās emisijas metodi, ja nav veikta iepriekš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106" o:spid="_x0000_i1136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678" w:type="dxa"/>
            <w:gridSpan w:val="2"/>
            <w:tcBorders>
              <w:bottom w:val="nil"/>
            </w:tcBorders>
          </w:tcPr>
          <w:p w:rsidR="0052484C" w:rsidRPr="008A5850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B45215">
              <w:rPr>
                <w:b/>
                <w:iCs/>
                <w:sz w:val="24"/>
                <w:szCs w:val="24"/>
              </w:rPr>
              <w:t>Acu sārtā refleksa pārbaude ar oftalmoskopu, ja nav veikta iepriekš</w:t>
            </w:r>
            <w:r w:rsidRPr="008A5850">
              <w:rPr>
                <w:i/>
                <w:iCs/>
                <w:sz w:val="24"/>
                <w:szCs w:val="24"/>
              </w:rPr>
              <w:t xml:space="preserve">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107" o:spid="_x0000_i113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Dzirdes pārbaude ar otoakustiskās emisijas metodi, ja nav veikta iepriekš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108" o:spid="_x0000_i1138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35628A" w:rsidTr="008A5850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Veselības grupa</w:t>
            </w:r>
          </w:p>
        </w:tc>
        <w:tc>
          <w:tcPr>
            <w:tcW w:w="3078" w:type="dxa"/>
            <w:gridSpan w:val="2"/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09" o:spid="_x0000_i113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2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0" o:spid="_x0000_i1140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1" o:spid="_x0000_i114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536" w:type="dxa"/>
            <w:gridSpan w:val="2"/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2" o:spid="_x0000_i1142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2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3" o:spid="_x0000_i1143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4" o:spid="_x0000_i114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678" w:type="dxa"/>
            <w:gridSpan w:val="2"/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5" o:spid="_x0000_i114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2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6" o:spid="_x0000_i1146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7" o:spid="_x0000_i1147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35628A" w:rsidTr="008A5850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Imunizācija</w:t>
            </w:r>
            <w:r w:rsidRPr="0062634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78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8" o:spid="_x0000_i114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Papildu</w:t>
            </w:r>
            <w:r w:rsidRPr="0062634B">
              <w:rPr>
                <w:sz w:val="24"/>
                <w:szCs w:val="24"/>
              </w:rPr>
              <w:t xml:space="preserve"> vakcinācija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19" o:spid="_x0000_i1149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536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20" o:spid="_x0000_i115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Papildu</w:t>
            </w:r>
            <w:r w:rsidRPr="0062634B">
              <w:rPr>
                <w:sz w:val="24"/>
                <w:szCs w:val="24"/>
              </w:rPr>
              <w:t xml:space="preserve"> vakcinācija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21" o:spid="_x0000_i115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678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15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Papildu</w:t>
            </w:r>
            <w:r w:rsidRPr="0062634B">
              <w:rPr>
                <w:sz w:val="24"/>
                <w:szCs w:val="24"/>
              </w:rPr>
              <w:t xml:space="preserve"> vakcinācija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15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35628A" w:rsidTr="00CD001A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Ārsta paraksts</w:t>
            </w:r>
          </w:p>
        </w:tc>
        <w:tc>
          <w:tcPr>
            <w:tcW w:w="3078" w:type="dxa"/>
            <w:gridSpan w:val="2"/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5628A" w:rsidTr="00CD001A">
        <w:trPr>
          <w:trHeight w:val="90"/>
        </w:trPr>
        <w:tc>
          <w:tcPr>
            <w:tcW w:w="14106" w:type="dxa"/>
            <w:gridSpan w:val="7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5628A" w:rsidTr="00CD001A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Bērna vecums</w:t>
            </w:r>
          </w:p>
        </w:tc>
        <w:tc>
          <w:tcPr>
            <w:tcW w:w="2511" w:type="dxa"/>
          </w:tcPr>
          <w:p w:rsidR="0052484C" w:rsidRPr="0062634B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2 mēn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89" w:type="dxa"/>
            <w:gridSpan w:val="2"/>
          </w:tcPr>
          <w:p w:rsidR="0052484C" w:rsidRPr="0062634B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3 mēn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900" w:type="dxa"/>
            <w:gridSpan w:val="2"/>
          </w:tcPr>
          <w:p w:rsidR="0052484C" w:rsidRPr="0062634B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4 mēn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992" w:type="dxa"/>
          </w:tcPr>
          <w:p w:rsidR="0052484C" w:rsidRPr="0062634B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6 mēn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52484C" w:rsidRPr="0035628A" w:rsidTr="008A5850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Vizītes datums (dd.mm.gggg</w:t>
            </w:r>
            <w:r>
              <w:rPr>
                <w:sz w:val="24"/>
                <w:szCs w:val="24"/>
              </w:rPr>
              <w:t>.</w:t>
            </w:r>
            <w:r w:rsidRPr="0062634B">
              <w:rPr>
                <w:sz w:val="24"/>
                <w:szCs w:val="24"/>
              </w:rPr>
              <w:t>)</w:t>
            </w:r>
          </w:p>
        </w:tc>
        <w:tc>
          <w:tcPr>
            <w:tcW w:w="2511" w:type="dxa"/>
            <w:vAlign w:val="center"/>
          </w:tcPr>
          <w:p w:rsidR="0052484C" w:rsidRPr="0062634B" w:rsidRDefault="0052484C" w:rsidP="001F765F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24" o:spid="_x0000_i115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25" o:spid="_x0000_i115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26" o:spid="_x0000_i115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27" o:spid="_x0000_i115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28" o:spid="_x0000_i115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29" o:spid="_x0000_i1159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0" o:spid="_x0000_i116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1" o:spid="_x0000_i1161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2889" w:type="dxa"/>
            <w:gridSpan w:val="2"/>
            <w:vAlign w:val="center"/>
          </w:tcPr>
          <w:p w:rsidR="0052484C" w:rsidRPr="0062634B" w:rsidRDefault="0052484C" w:rsidP="001F765F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2" o:spid="_x0000_i116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3" o:spid="_x0000_i1163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4" o:spid="_x0000_i116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5" o:spid="_x0000_i116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6" o:spid="_x0000_i116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7" o:spid="_x0000_i1167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8" o:spid="_x0000_i116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39" o:spid="_x0000_i1169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2900" w:type="dxa"/>
            <w:gridSpan w:val="2"/>
            <w:vAlign w:val="center"/>
          </w:tcPr>
          <w:p w:rsidR="0052484C" w:rsidRPr="0062634B" w:rsidRDefault="0052484C" w:rsidP="001F765F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0" o:spid="_x0000_i117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1" o:spid="_x0000_i117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2" o:spid="_x0000_i117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3" o:spid="_x0000_i1173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4" o:spid="_x0000_i117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5" o:spid="_x0000_i1175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6" o:spid="_x0000_i117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7" o:spid="_x0000_i1177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992" w:type="dxa"/>
            <w:vAlign w:val="center"/>
          </w:tcPr>
          <w:p w:rsidR="0052484C" w:rsidRPr="0062634B" w:rsidRDefault="0052484C" w:rsidP="001F765F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8" o:spid="_x0000_i117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49" o:spid="_x0000_i117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0" o:spid="_x0000_i118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1" o:spid="_x0000_i118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2" o:spid="_x0000_i118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3" o:spid="_x0000_i1183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4" o:spid="_x0000_i118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5" o:spid="_x0000_i1185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</w:tc>
      </w:tr>
      <w:tr w:rsidR="0052484C" w:rsidRPr="0035628A" w:rsidTr="00EC2DCB">
        <w:trPr>
          <w:trHeight w:val="277"/>
        </w:trPr>
        <w:tc>
          <w:tcPr>
            <w:tcW w:w="14106" w:type="dxa"/>
            <w:gridSpan w:val="7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Fiziskā attīstība (papildus skatīt fiziskās attīstības līknes II </w:t>
            </w:r>
            <w:r>
              <w:rPr>
                <w:sz w:val="24"/>
                <w:szCs w:val="24"/>
              </w:rPr>
              <w:t>no</w:t>
            </w:r>
            <w:r w:rsidRPr="0062634B">
              <w:rPr>
                <w:sz w:val="24"/>
                <w:szCs w:val="24"/>
              </w:rPr>
              <w:t>daļas 1. vai 3.apakšpunktā, koriģēt, ja dzimis agrāk par 37 nedēļām)</w:t>
            </w:r>
          </w:p>
        </w:tc>
      </w:tr>
      <w:tr w:rsidR="0052484C" w:rsidRPr="0035628A" w:rsidTr="008A5850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62634B">
              <w:rPr>
                <w:sz w:val="24"/>
                <w:szCs w:val="24"/>
              </w:rPr>
              <w:t>Svars (g)</w:t>
            </w:r>
          </w:p>
        </w:tc>
        <w:tc>
          <w:tcPr>
            <w:tcW w:w="2511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(x 2 dzimšanas svars)</w:t>
            </w:r>
          </w:p>
        </w:tc>
      </w:tr>
      <w:tr w:rsidR="0052484C" w:rsidRPr="0035628A" w:rsidTr="008A5850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Garums (cm)</w:t>
            </w:r>
          </w:p>
        </w:tc>
        <w:tc>
          <w:tcPr>
            <w:tcW w:w="2511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5628A" w:rsidTr="008A5850">
        <w:trPr>
          <w:trHeight w:val="90"/>
        </w:trPr>
        <w:tc>
          <w:tcPr>
            <w:tcW w:w="1814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Galvas apkārtmērs (cm)</w:t>
            </w:r>
          </w:p>
        </w:tc>
        <w:tc>
          <w:tcPr>
            <w:tcW w:w="2511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5628A" w:rsidTr="00E078CF">
        <w:trPr>
          <w:trHeight w:val="90"/>
        </w:trPr>
        <w:tc>
          <w:tcPr>
            <w:tcW w:w="1814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Vecāku sūdzības</w:t>
            </w:r>
          </w:p>
        </w:tc>
        <w:tc>
          <w:tcPr>
            <w:tcW w:w="2511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8A5850" w:rsidTr="00E078CF">
        <w:trPr>
          <w:trHeight w:val="90"/>
        </w:trPr>
        <w:tc>
          <w:tcPr>
            <w:tcW w:w="1814" w:type="dxa"/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>Barošana</w:t>
            </w:r>
            <w:r w:rsidRPr="008A5850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8A585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11" w:type="dxa"/>
          </w:tcPr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D803C5">
              <w:rPr>
                <w:b/>
                <w:sz w:val="24"/>
                <w:szCs w:val="24"/>
              </w:rPr>
              <w:t>Zīdīšana ar krūti (ekskluzīva zīdīšana</w:t>
            </w:r>
            <w:r>
              <w:rPr>
                <w:sz w:val="24"/>
                <w:szCs w:val="24"/>
              </w:rPr>
              <w:t>/pārsvarā zīdīšana/</w:t>
            </w:r>
            <w:r w:rsidRPr="008A5850">
              <w:rPr>
                <w:sz w:val="24"/>
                <w:szCs w:val="24"/>
              </w:rPr>
              <w:t>daļēja zīdīšana)</w:t>
            </w:r>
            <w:r w:rsidRPr="008A5850">
              <w:rPr>
                <w:bCs/>
                <w:sz w:val="24"/>
                <w:szCs w:val="24"/>
              </w:rPr>
              <w:t xml:space="preserve"> 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6" o:spid="_x0000_i118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D803C5">
              <w:rPr>
                <w:b/>
                <w:bCs/>
                <w:sz w:val="24"/>
                <w:szCs w:val="24"/>
              </w:rPr>
              <w:t xml:space="preserve">D vitamīns 10 mikrogrami </w:t>
            </w:r>
            <w:r w:rsidRPr="00D803C5">
              <w:rPr>
                <w:b/>
                <w:bCs/>
                <w:sz w:val="24"/>
                <w:szCs w:val="24"/>
              </w:rPr>
              <w:br/>
              <w:t>(400–900 SV/dienā)</w: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7" o:spid="_x0000_i118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Mākslīgie maisījumi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158" o:spid="_x0000_i1188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889" w:type="dxa"/>
            <w:gridSpan w:val="2"/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D803C5">
              <w:rPr>
                <w:b/>
                <w:sz w:val="24"/>
                <w:szCs w:val="24"/>
              </w:rPr>
              <w:t>Zīdīšana ar krūti (ekskluzīva zīdīšana</w:t>
            </w:r>
            <w:r>
              <w:rPr>
                <w:sz w:val="24"/>
                <w:szCs w:val="24"/>
              </w:rPr>
              <w:t>/</w:t>
            </w:r>
            <w:r w:rsidRPr="008A5850">
              <w:rPr>
                <w:sz w:val="24"/>
                <w:szCs w:val="24"/>
              </w:rPr>
              <w:t>pārsvarā zīdīšana</w:t>
            </w:r>
            <w:r>
              <w:rPr>
                <w:sz w:val="24"/>
                <w:szCs w:val="24"/>
              </w:rPr>
              <w:t>/</w:t>
            </w:r>
            <w:r w:rsidRPr="008A5850">
              <w:rPr>
                <w:sz w:val="24"/>
                <w:szCs w:val="24"/>
              </w:rPr>
              <w:t xml:space="preserve">daļēja zīdīšana; apspriest hipogalaktijas iemeslus)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59" o:spid="_x0000_i118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D803C5">
              <w:rPr>
                <w:b/>
                <w:bCs/>
                <w:sz w:val="24"/>
                <w:szCs w:val="24"/>
              </w:rPr>
              <w:t xml:space="preserve">D vitamīns 10 mikrogrami 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D803C5">
              <w:rPr>
                <w:b/>
                <w:bCs/>
                <w:sz w:val="24"/>
                <w:szCs w:val="24"/>
              </w:rPr>
              <w:t>(400–900 SV/dienā)</w: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60" o:spid="_x0000_i119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Mākslīgie maisījumi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61" o:spid="_x0000_i119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900" w:type="dxa"/>
            <w:gridSpan w:val="2"/>
          </w:tcPr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D803C5">
              <w:rPr>
                <w:b/>
                <w:sz w:val="24"/>
                <w:szCs w:val="24"/>
              </w:rPr>
              <w:t>Zīdīšana ar krūti (ekskluzīva zīdīšana</w:t>
            </w:r>
            <w:r w:rsidRPr="008A5850">
              <w:rPr>
                <w:sz w:val="24"/>
                <w:szCs w:val="24"/>
              </w:rPr>
              <w:t>/pārsvarā zīdīšana/daļēja zīdīšana)</w: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62" o:spid="_x0000_i119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D803C5">
              <w:rPr>
                <w:b/>
                <w:bCs/>
                <w:sz w:val="24"/>
                <w:szCs w:val="24"/>
              </w:rPr>
              <w:t xml:space="preserve">D vitamīns 10 mikrogrami 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D803C5">
              <w:rPr>
                <w:b/>
                <w:bCs/>
                <w:sz w:val="24"/>
                <w:szCs w:val="24"/>
              </w:rPr>
              <w:t>(400</w:t>
            </w:r>
            <w:r w:rsidRPr="00D803C5">
              <w:rPr>
                <w:b/>
              </w:rPr>
              <w:t>–</w:t>
            </w:r>
            <w:r w:rsidRPr="00D803C5">
              <w:rPr>
                <w:b/>
                <w:bCs/>
                <w:sz w:val="24"/>
                <w:szCs w:val="24"/>
              </w:rPr>
              <w:t>900</w:t>
            </w:r>
            <w:r>
              <w:rPr>
                <w:b/>
                <w:bCs/>
                <w:sz w:val="24"/>
                <w:szCs w:val="24"/>
              </w:rPr>
              <w:t> </w:t>
            </w:r>
            <w:r w:rsidRPr="00D803C5">
              <w:rPr>
                <w:b/>
                <w:bCs/>
                <w:sz w:val="24"/>
                <w:szCs w:val="24"/>
              </w:rPr>
              <w:t>SV/dienā)</w: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63" o:spid="_x0000_i119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Mākslīgie maisījumi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64" o:spid="_x0000_i119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</w:tcPr>
          <w:p w:rsidR="0052484C" w:rsidRPr="00D803C5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D803C5">
              <w:rPr>
                <w:b/>
                <w:sz w:val="24"/>
                <w:szCs w:val="24"/>
              </w:rPr>
              <w:t>Zīdīšana ar krūti</w:t>
            </w:r>
            <w:r w:rsidRPr="00D803C5">
              <w:rPr>
                <w:b/>
                <w:bCs/>
                <w:sz w:val="24"/>
                <w:szCs w:val="24"/>
              </w:rPr>
              <w:t xml:space="preserve">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166" o:spid="_x0000_i119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D803C5">
              <w:rPr>
                <w:b/>
                <w:bCs/>
                <w:sz w:val="24"/>
                <w:szCs w:val="24"/>
              </w:rPr>
              <w:t xml:space="preserve">D vitamīns 10 mikrogrami </w:t>
            </w:r>
            <w:r w:rsidRPr="00D803C5">
              <w:rPr>
                <w:b/>
                <w:bCs/>
                <w:sz w:val="24"/>
                <w:szCs w:val="24"/>
              </w:rPr>
              <w:br/>
              <w:t>(400–900 SV/dienā)</w: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67" o:spid="_x0000_i119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Mākslīgie maisījumi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68" o:spid="_x0000_i119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Izslēgt pārtikas alerģijas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70" o:spid="_x0000_i119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Augļi/</w:t>
            </w:r>
            <w:r w:rsidRPr="008A5850">
              <w:rPr>
                <w:sz w:val="24"/>
                <w:szCs w:val="24"/>
              </w:rPr>
              <w:t xml:space="preserve">dārzeņi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71" o:spid="_x0000_i119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Novērtēt dzelzi saturošas pārtikas nepieciešamību (graudaugi, gaļa)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72" o:spid="_x0000_i120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Nedot olas baltumu, riekstus, medu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73" o:spid="_x0000_i120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Nedot saldinātus šķidrumus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74" o:spid="_x0000_i120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Nedot pudeli gultā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75" o:spid="_x0000_i120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Droša pārtika (aizrīšanās profilakse)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76" o:spid="_x0000_i120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35628A" w:rsidTr="00E078CF">
        <w:trPr>
          <w:trHeight w:val="95"/>
        </w:trPr>
        <w:tc>
          <w:tcPr>
            <w:tcW w:w="1814" w:type="dxa"/>
            <w:vMerge w:val="restart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Izglītošana, padomi</w:t>
            </w:r>
            <w:r w:rsidRPr="0062634B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292" w:type="dxa"/>
            <w:gridSpan w:val="6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TRAUMU PROFILAKSE</w:t>
            </w:r>
          </w:p>
        </w:tc>
      </w:tr>
      <w:tr w:rsidR="0052484C" w:rsidRPr="0035628A" w:rsidTr="008A5850">
        <w:trPr>
          <w:trHeight w:val="92"/>
        </w:trPr>
        <w:tc>
          <w:tcPr>
            <w:tcW w:w="1814" w:type="dxa"/>
            <w:vMerge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6"/>
          </w:tcPr>
          <w:p w:rsidR="0052484C" w:rsidRPr="00160518" w:rsidRDefault="0052484C" w:rsidP="00EA20B4">
            <w:pPr>
              <w:rPr>
                <w:b/>
                <w:sz w:val="24"/>
                <w:szCs w:val="24"/>
              </w:rPr>
            </w:pPr>
            <w:r w:rsidRPr="00160518">
              <w:rPr>
                <w:b/>
                <w:bCs/>
                <w:sz w:val="24"/>
                <w:szCs w:val="24"/>
              </w:rPr>
              <w:t>Autosēdek</w:t>
            </w:r>
            <w:r>
              <w:rPr>
                <w:b/>
                <w:bCs/>
                <w:sz w:val="24"/>
                <w:szCs w:val="24"/>
              </w:rPr>
              <w:t>l</w:t>
            </w:r>
            <w:r w:rsidRPr="00160518">
              <w:rPr>
                <w:b/>
                <w:bCs/>
                <w:sz w:val="24"/>
                <w:szCs w:val="24"/>
              </w:rPr>
              <w:t>is (zīdaiņu</w:t>
            </w:r>
            <w:r w:rsidRPr="00160518">
              <w:rPr>
                <w:b/>
                <w:sz w:val="24"/>
                <w:szCs w:val="24"/>
              </w:rPr>
              <w:t xml:space="preserve">)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177" o:spid="_x0000_i1205" type="#_x0000_t75" alt="http://pro.nais.lv/images/I0020926.gif" style="width:8.25pt;height:10.5pt;visibility:visible">
                  <v:imagedata r:id="rId12" o:title=""/>
                </v:shape>
              </w:pict>
            </w:r>
            <w:r w:rsidRPr="00160518">
              <w:rPr>
                <w:b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160518">
              <w:rPr>
                <w:b/>
                <w:bCs/>
                <w:sz w:val="24"/>
                <w:szCs w:val="24"/>
              </w:rPr>
              <w:t>Gulēšanas pozīcija/gultas dalīšana/gulēšana vecāku istabā/gultiņas drošība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78" o:spid="_x0000_i1206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160518">
              <w:rPr>
                <w:b/>
                <w:bCs/>
                <w:sz w:val="24"/>
                <w:szCs w:val="24"/>
              </w:rPr>
              <w:t>Indes/</w:t>
            </w:r>
            <w:r>
              <w:rPr>
                <w:b/>
                <w:bCs/>
                <w:sz w:val="24"/>
                <w:szCs w:val="24"/>
              </w:rPr>
              <w:t>p</w:t>
            </w:r>
            <w:r w:rsidRPr="00160518">
              <w:rPr>
                <w:b/>
                <w:bCs/>
                <w:sz w:val="24"/>
                <w:szCs w:val="24"/>
              </w:rPr>
              <w:t>alīdzības tālruņi</w: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07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Elektriskie slēdži/rozetes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0" o:spid="_x0000_i1208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CO/dūmu detektori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1" o:spid="_x0000_i1209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i/>
                <w:i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Smakšana/drošas rotaļlietas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2" o:spid="_x0000_i1210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160518">
              <w:rPr>
                <w:b/>
                <w:bCs/>
                <w:sz w:val="24"/>
                <w:szCs w:val="24"/>
              </w:rPr>
              <w:t>Šaujamieroču drošība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3" o:spid="_x0000_i1211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i/>
                <w:i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>Karstais ūdens &lt;49</w:t>
            </w:r>
            <w:r>
              <w:rPr>
                <w:i/>
                <w:iCs/>
                <w:sz w:val="24"/>
                <w:szCs w:val="24"/>
              </w:rPr>
              <w:t> </w:t>
            </w:r>
            <w:r w:rsidRPr="008A5850">
              <w:rPr>
                <w:i/>
                <w:iCs/>
                <w:sz w:val="24"/>
                <w:szCs w:val="24"/>
              </w:rPr>
              <w:t>°C/</w:t>
            </w:r>
            <w:r>
              <w:rPr>
                <w:i/>
                <w:iCs/>
                <w:sz w:val="24"/>
                <w:szCs w:val="24"/>
              </w:rPr>
              <w:t>v</w:t>
            </w:r>
            <w:r w:rsidRPr="008A5850">
              <w:rPr>
                <w:i/>
                <w:iCs/>
                <w:sz w:val="24"/>
                <w:szCs w:val="24"/>
              </w:rPr>
              <w:t>annas drošība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12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 </w:t>
            </w:r>
          </w:p>
          <w:p w:rsidR="0052484C" w:rsidRPr="008A5850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>Kritieni (kāpnes, staiguļi, pārtinamais galds)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5" o:spid="_x0000_i1213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</w:tc>
      </w:tr>
      <w:tr w:rsidR="0052484C" w:rsidRPr="0035628A" w:rsidTr="008A5850">
        <w:trPr>
          <w:trHeight w:val="92"/>
        </w:trPr>
        <w:tc>
          <w:tcPr>
            <w:tcW w:w="1814" w:type="dxa"/>
            <w:vMerge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6"/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>UZVEDĪBA UN ĢIMENES JAUTĀJUMI</w:t>
            </w:r>
          </w:p>
        </w:tc>
      </w:tr>
      <w:tr w:rsidR="0052484C" w:rsidRPr="0035628A" w:rsidTr="008A5850">
        <w:trPr>
          <w:trHeight w:val="92"/>
        </w:trPr>
        <w:tc>
          <w:tcPr>
            <w:tcW w:w="1814" w:type="dxa"/>
            <w:vMerge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6"/>
          </w:tcPr>
          <w:p w:rsidR="0052484C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>Miegs/raudāšana/</w:t>
            </w:r>
            <w:r w:rsidRPr="00160518">
              <w:rPr>
                <w:b/>
                <w:bCs/>
                <w:sz w:val="24"/>
                <w:szCs w:val="24"/>
              </w:rPr>
              <w:t>mošanās naktī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6" o:spid="_x0000_i1214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Vecāku atbildība/audzināšana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7" o:spid="_x0000_i1215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160518">
              <w:rPr>
                <w:b/>
                <w:bCs/>
                <w:sz w:val="24"/>
                <w:szCs w:val="24"/>
              </w:rPr>
              <w:t>Novērtēt nepieciešamību pieteikt sociālās aprūpes pakalpojumu sniedzēja mājas vizīti</w: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8" o:spid="_x0000_i1216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Mierināšana/atsaucība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89" o:spid="_x0000_i1217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Vecāku nogurums/depresija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0" o:spid="_x0000_i1218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Ģimenes konflikti/stress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1" o:spid="_x0000_i1219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Brāļi un māsas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2" o:spid="_x0000_i1220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Atgriešanās darbā/aukles nepieciešamība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3" o:spid="_x0000_i122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35628A" w:rsidTr="00E078CF">
        <w:trPr>
          <w:trHeight w:val="92"/>
        </w:trPr>
        <w:tc>
          <w:tcPr>
            <w:tcW w:w="1814" w:type="dxa"/>
            <w:vMerge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6"/>
          </w:tcPr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>CITI JAUTĀJUMI</w:t>
            </w:r>
          </w:p>
        </w:tc>
      </w:tr>
      <w:tr w:rsidR="0052484C" w:rsidRPr="0035628A" w:rsidTr="00E078CF">
        <w:trPr>
          <w:trHeight w:val="92"/>
        </w:trPr>
        <w:tc>
          <w:tcPr>
            <w:tcW w:w="1814" w:type="dxa"/>
            <w:vMerge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292" w:type="dxa"/>
            <w:gridSpan w:val="6"/>
          </w:tcPr>
          <w:p w:rsidR="0052484C" w:rsidRDefault="0052484C" w:rsidP="00EA20B4">
            <w:pPr>
              <w:rPr>
                <w:bCs/>
                <w:sz w:val="24"/>
                <w:szCs w:val="24"/>
              </w:rPr>
            </w:pPr>
            <w:r w:rsidRPr="00160518">
              <w:rPr>
                <w:b/>
                <w:bCs/>
                <w:sz w:val="24"/>
                <w:szCs w:val="24"/>
              </w:rPr>
              <w:t>Pasīvā smēķēšana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4" o:spid="_x0000_i1222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>Zobu šķilšanās</w:t>
            </w:r>
            <w:r w:rsidRPr="008A5850">
              <w:rPr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>z</w:t>
            </w:r>
            <w:r w:rsidRPr="00160518">
              <w:rPr>
                <w:b/>
                <w:bCs/>
                <w:sz w:val="24"/>
                <w:szCs w:val="24"/>
              </w:rPr>
              <w:t>obu kopšana/</w:t>
            </w:r>
            <w:r>
              <w:rPr>
                <w:b/>
                <w:bCs/>
                <w:sz w:val="24"/>
                <w:szCs w:val="24"/>
              </w:rPr>
              <w:t>f</w:t>
            </w:r>
            <w:r w:rsidRPr="00160518">
              <w:rPr>
                <w:b/>
                <w:bCs/>
                <w:sz w:val="24"/>
                <w:szCs w:val="24"/>
              </w:rPr>
              <w:t>luors</w:t>
            </w:r>
            <w:r w:rsidRPr="00160518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5" o:spid="_x0000_i1223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Drudža kontrole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6" o:spid="_x0000_i1224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b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Temperatūras kontrole/</w:t>
            </w:r>
            <w:r w:rsidRPr="008A5850">
              <w:rPr>
                <w:i/>
                <w:iCs/>
                <w:sz w:val="24"/>
                <w:szCs w:val="24"/>
              </w:rPr>
              <w:t>atbilstoši apģērbts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7" o:spid="_x0000_i1225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Pārtikas kvalitāte (pesticīdi)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8" o:spid="_x0000_i1226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 xml:space="preserve">Apspriest </w:t>
            </w:r>
            <w:r>
              <w:rPr>
                <w:i/>
                <w:iCs/>
                <w:sz w:val="24"/>
                <w:szCs w:val="24"/>
              </w:rPr>
              <w:t>mānekļa</w:t>
            </w:r>
            <w:r w:rsidRPr="008A5850">
              <w:rPr>
                <w:i/>
                <w:iCs/>
                <w:sz w:val="24"/>
                <w:szCs w:val="24"/>
              </w:rPr>
              <w:t xml:space="preserve"> lietošanu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199" o:spid="_x0000_i1227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sz w:val="24"/>
                <w:szCs w:val="24"/>
              </w:rPr>
              <w:t xml:space="preserve">Saules iedarbība/pretapdeguma līdzekļi/līdzekļi kukaiņu atbaidīšanai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0" o:spid="_x0000_i1228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bCs/>
                <w:sz w:val="24"/>
                <w:szCs w:val="24"/>
              </w:rPr>
            </w:pPr>
            <w:r w:rsidRPr="008A5850">
              <w:rPr>
                <w:i/>
                <w:iCs/>
                <w:sz w:val="24"/>
                <w:szCs w:val="24"/>
              </w:rPr>
              <w:t>Apvaicāties par alternatīvās medicīnas izmantošanu</w:t>
            </w:r>
            <w:r w:rsidRPr="008A5850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1" o:spid="_x0000_i1229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160518">
              <w:rPr>
                <w:b/>
                <w:bCs/>
                <w:sz w:val="24"/>
                <w:szCs w:val="24"/>
              </w:rPr>
              <w:t>Nelietot pretklepus/saaukstēšanās simptomus mazinošus medikamentus</w:t>
            </w:r>
            <w:r w:rsidRPr="008A5850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30" type="#_x0000_t75" alt="http://pro.nais.lv/images/I0020926.gif" style="width:8.25pt;height:10.5pt;visibility:visible">
                  <v:imagedata r:id="rId12" o:title=""/>
                </v:shape>
              </w:pict>
            </w:r>
            <w:r w:rsidRPr="008A5850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Pr="008A5850" w:rsidRDefault="0052484C" w:rsidP="00EA20B4">
            <w:pPr>
              <w:rPr>
                <w:sz w:val="24"/>
                <w:szCs w:val="24"/>
              </w:rPr>
            </w:pPr>
            <w:r w:rsidRPr="008A5850">
              <w:rPr>
                <w:i/>
                <w:noProof/>
                <w:sz w:val="24"/>
                <w:szCs w:val="24"/>
                <w:lang w:eastAsia="lv-LV"/>
              </w:rPr>
              <w:t>Lasīt priekšā</w:t>
            </w:r>
            <w:r w:rsidRPr="008A5850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3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</w:tbl>
    <w:p w:rsidR="0052484C" w:rsidRPr="0035628A" w:rsidRDefault="0052484C" w:rsidP="00EA20B4">
      <w:pPr>
        <w:rPr>
          <w:sz w:val="24"/>
          <w:szCs w:val="24"/>
        </w:rPr>
        <w:sectPr w:rsidR="0052484C" w:rsidRPr="0035628A" w:rsidSect="00EA20B4">
          <w:pgSz w:w="16838" w:h="11906" w:orient="landscape" w:code="9"/>
          <w:pgMar w:top="1418" w:right="1134" w:bottom="1134" w:left="1701" w:header="709" w:footer="709" w:gutter="0"/>
          <w:cols w:space="708"/>
          <w:docGrid w:linePitch="360"/>
        </w:sectPr>
      </w:pPr>
    </w:p>
    <w:tbl>
      <w:tblPr>
        <w:tblW w:w="156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3"/>
        <w:gridCol w:w="1730"/>
        <w:gridCol w:w="992"/>
        <w:gridCol w:w="1276"/>
        <w:gridCol w:w="1701"/>
        <w:gridCol w:w="2693"/>
        <w:gridCol w:w="284"/>
        <w:gridCol w:w="5321"/>
      </w:tblGrid>
      <w:tr w:rsidR="0052484C" w:rsidRPr="0035628A" w:rsidTr="006E2C13">
        <w:trPr>
          <w:trHeight w:val="77"/>
        </w:trPr>
        <w:tc>
          <w:tcPr>
            <w:tcW w:w="1603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Informācija vecākiem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722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Imunizācijas programma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2" o:spid="_x0000_i123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Antipirētiķu lietošana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3" o:spid="_x0000_i123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321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35628A" w:rsidTr="00E078CF">
        <w:trPr>
          <w:trHeight w:val="90"/>
        </w:trPr>
        <w:tc>
          <w:tcPr>
            <w:tcW w:w="1603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Attīstība</w:t>
            </w:r>
            <w:r w:rsidRPr="0062634B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  <w:p w:rsidR="0052484C" w:rsidRPr="0062634B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62634B">
              <w:rPr>
                <w:sz w:val="24"/>
                <w:szCs w:val="24"/>
              </w:rPr>
              <w:t>Kādas pazīmes neesība nosaka tālāku attīstības novērtēšanu</w:t>
            </w:r>
            <w:r>
              <w:rPr>
                <w:sz w:val="24"/>
                <w:szCs w:val="24"/>
              </w:rPr>
              <w:t>.</w:t>
            </w:r>
            <w:r w:rsidRPr="0062634B">
              <w:rPr>
                <w:sz w:val="24"/>
                <w:szCs w:val="24"/>
                <w:vertAlign w:val="superscript"/>
              </w:rPr>
              <w:t xml:space="preserve"> </w:t>
            </w:r>
          </w:p>
          <w:p w:rsidR="0052484C" w:rsidRPr="0062634B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62634B">
              <w:rPr>
                <w:sz w:val="24"/>
                <w:szCs w:val="24"/>
              </w:rPr>
              <w:t>Koriģēt, ja dzimis agrāk par 37 ned.</w:t>
            </w:r>
          </w:p>
        </w:tc>
        <w:tc>
          <w:tcPr>
            <w:tcW w:w="2722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Seko kustībai ar acīm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4" o:spid="_x0000_i123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Veido skaņas un klaigā (</w:t>
            </w:r>
            <w:r>
              <w:rPr>
                <w:i/>
                <w:sz w:val="24"/>
                <w:szCs w:val="24"/>
              </w:rPr>
              <w:t>"</w:t>
            </w:r>
            <w:r w:rsidRPr="0062634B">
              <w:rPr>
                <w:i/>
                <w:sz w:val="24"/>
                <w:szCs w:val="24"/>
              </w:rPr>
              <w:t>pļāpā</w:t>
            </w:r>
            <w:r>
              <w:rPr>
                <w:i/>
                <w:sz w:val="24"/>
                <w:szCs w:val="24"/>
              </w:rPr>
              <w:t>"</w:t>
            </w:r>
            <w:r w:rsidRPr="0062634B">
              <w:rPr>
                <w:i/>
                <w:sz w:val="24"/>
                <w:szCs w:val="24"/>
              </w:rPr>
              <w:t xml:space="preserve"> vai intonatīva kliegšana)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5" o:spid="_x0000_i123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Pieliekot pie pieaugušā pleca, notur galvu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6" o:spid="_x0000_i123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Patīk pieskārieni un glāsti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7" o:spid="_x0000_i123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2634B">
              <w:rPr>
                <w:sz w:val="24"/>
                <w:szCs w:val="24"/>
              </w:rPr>
              <w:t xml:space="preserve">Atsmaida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8" o:spid="_x0000_i123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i/>
                <w:sz w:val="24"/>
                <w:szCs w:val="24"/>
              </w:rPr>
            </w:pPr>
            <w:r w:rsidRPr="0062634B">
              <w:rPr>
                <w:i/>
                <w:noProof/>
                <w:sz w:val="24"/>
                <w:szCs w:val="24"/>
                <w:lang w:eastAsia="lv-LV"/>
              </w:rPr>
              <w:t>Ēdot divas vai vairākas zīšanas epizodes pirms norīšanas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3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Vecākiem nav bažu par bērna attīstību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09" o:spid="_x0000_i1240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977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Ar acīm un galvas pagriešanu pāri viduslīnijai seko līdzi kustībai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11" o:spid="_x0000_i124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</w:t>
            </w:r>
            <w:r w:rsidRPr="0062634B">
              <w:rPr>
                <w:sz w:val="24"/>
                <w:szCs w:val="24"/>
              </w:rPr>
              <w:t>Sociālais smaids</w:t>
            </w:r>
            <w:r>
              <w:rPr>
                <w:sz w:val="24"/>
                <w:szCs w:val="24"/>
              </w:rPr>
              <w:t>"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12" o:spid="_x0000_i124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Pirmās zilbju virtenes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13" o:spid="_x0000_i124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Ir stabils balstā uz apakšdelmiem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14" o:spid="_x0000_i124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Vecākiem nav bažu par bērna attīstību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15" o:spid="_x0000_i124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52484C" w:rsidRPr="0062634B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>
              <w:rPr>
                <w:i/>
                <w:sz w:val="24"/>
                <w:szCs w:val="24"/>
              </w:rPr>
              <w:t>Smejas/</w:t>
            </w:r>
            <w:r w:rsidRPr="0062634B">
              <w:rPr>
                <w:i/>
                <w:sz w:val="24"/>
                <w:szCs w:val="24"/>
              </w:rPr>
              <w:t>spiedz dialogā ar vecākiem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17" o:spid="_x0000_i124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noProof/>
                <w:sz w:val="24"/>
                <w:szCs w:val="24"/>
                <w:lang w:eastAsia="lv-LV"/>
              </w:rPr>
              <w:t>Atbild cilvēkiem ar saviļņojumu</w:t>
            </w:r>
            <w:r w:rsidRPr="0062634B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18" o:spid="_x0000_i124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Droši tur galv</w:t>
            </w:r>
            <w:r>
              <w:rPr>
                <w:i/>
                <w:sz w:val="24"/>
                <w:szCs w:val="24"/>
              </w:rPr>
              <w:t xml:space="preserve">u, ja tiek atbalstīts uz pleca </w:t>
            </w:r>
            <w:r w:rsidRPr="0062634B">
              <w:rPr>
                <w:i/>
                <w:sz w:val="24"/>
                <w:szCs w:val="24"/>
              </w:rPr>
              <w:t>vai nolikts sēdus pozā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4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noProof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Akceptē pozu uz vēdera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0" o:spid="_x0000_i124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2634B">
              <w:rPr>
                <w:sz w:val="24"/>
                <w:szCs w:val="24"/>
              </w:rPr>
              <w:t xml:space="preserve">Veido ritmiskas zilbju (skaņu) virtenes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1" o:spid="_x0000_i125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i/>
                <w:noProof/>
                <w:sz w:val="24"/>
                <w:szCs w:val="24"/>
                <w:lang w:eastAsia="lv-LV"/>
              </w:rPr>
            </w:pPr>
            <w:r w:rsidRPr="0062634B">
              <w:rPr>
                <w:i/>
                <w:noProof/>
                <w:sz w:val="24"/>
                <w:szCs w:val="24"/>
                <w:lang w:eastAsia="lv-LV"/>
              </w:rPr>
              <w:t xml:space="preserve">Neilgi tur priekšmetu, ja to ieliek rokā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5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i/>
                <w:sz w:val="24"/>
                <w:szCs w:val="24"/>
              </w:rPr>
            </w:pPr>
            <w:r w:rsidRPr="0062634B">
              <w:rPr>
                <w:i/>
                <w:noProof/>
                <w:sz w:val="24"/>
                <w:szCs w:val="24"/>
                <w:lang w:eastAsia="lv-LV"/>
              </w:rPr>
              <w:t xml:space="preserve">Seko ar acīm kustīgai rotaļlietai vai cilvēkam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2" o:spid="_x0000_i125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Vecākiem nav bažu par bērna attīstību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5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321" w:type="dxa"/>
          </w:tcPr>
          <w:p w:rsidR="0052484C" w:rsidRPr="0062634B" w:rsidRDefault="0052484C" w:rsidP="00EA20B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Pagriež galvu</w:t>
            </w:r>
            <w:r w:rsidRPr="0062634B">
              <w:rPr>
                <w:i/>
                <w:sz w:val="24"/>
                <w:szCs w:val="24"/>
              </w:rPr>
              <w:t xml:space="preserve"> skaņas virzienā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216" o:spid="_x0000_i125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Seko līdzi kustīgam objektam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3" o:spid="_x0000_i125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Default="0052484C" w:rsidP="00EA20B4">
            <w:pPr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Čalošana/</w:t>
            </w:r>
            <w:r w:rsidRPr="0062634B">
              <w:rPr>
                <w:sz w:val="24"/>
                <w:szCs w:val="24"/>
              </w:rPr>
              <w:t xml:space="preserve">virknē zilbes mainīgā skaļumā, </w:t>
            </w:r>
            <w:r>
              <w:rPr>
                <w:sz w:val="24"/>
                <w:szCs w:val="24"/>
              </w:rPr>
              <w:br/>
            </w:r>
            <w:r w:rsidRPr="0062634B">
              <w:rPr>
                <w:sz w:val="24"/>
                <w:szCs w:val="24"/>
              </w:rPr>
              <w:t xml:space="preserve">tonalitātē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5" o:spid="_x0000_i1256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noProof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i/>
                <w:noProof/>
                <w:sz w:val="24"/>
                <w:szCs w:val="24"/>
              </w:rPr>
            </w:pPr>
            <w:r w:rsidRPr="0062634B">
              <w:rPr>
                <w:i/>
                <w:noProof/>
                <w:sz w:val="24"/>
                <w:szCs w:val="24"/>
              </w:rPr>
              <w:t xml:space="preserve">Ar balsi izrāda prieku un nepatiku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5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noProof/>
                <w:sz w:val="24"/>
                <w:szCs w:val="24"/>
              </w:rPr>
              <w:t xml:space="preserve"> </w:t>
            </w:r>
            <w:r w:rsidRPr="0062634B">
              <w:rPr>
                <w:i/>
                <w:noProof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i/>
                <w:noProof/>
                <w:sz w:val="24"/>
                <w:szCs w:val="24"/>
              </w:rPr>
            </w:pPr>
            <w:r w:rsidRPr="0062634B">
              <w:rPr>
                <w:i/>
                <w:noProof/>
                <w:sz w:val="24"/>
                <w:szCs w:val="24"/>
              </w:rPr>
              <w:t xml:space="preserve">Ar balsi atbild, kad ar viņu runā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58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noProof/>
                <w:sz w:val="24"/>
                <w:szCs w:val="24"/>
              </w:rPr>
              <w:t xml:space="preserve"> </w:t>
            </w:r>
            <w:r w:rsidRPr="0062634B">
              <w:rPr>
                <w:i/>
                <w:noProof/>
                <w:sz w:val="24"/>
                <w:szCs w:val="24"/>
              </w:rPr>
              <w:t xml:space="preserve"> </w: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Balsts uz atvērtām plaukstām pozā uz vēdera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6" o:spid="_x0000_i125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2634B">
              <w:rPr>
                <w:i/>
                <w:sz w:val="24"/>
                <w:szCs w:val="24"/>
              </w:rPr>
              <w:t>Veļas no muguras uz vēderu un atpakaļ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7" o:spid="_x0000_i126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i/>
                <w:sz w:val="24"/>
                <w:szCs w:val="24"/>
              </w:rPr>
            </w:pPr>
            <w:r w:rsidRPr="0062634B">
              <w:rPr>
                <w:i/>
                <w:noProof/>
                <w:sz w:val="24"/>
                <w:szCs w:val="24"/>
                <w:lang w:eastAsia="lv-LV"/>
              </w:rPr>
              <w:t xml:space="preserve">Sēž ar atbalstu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26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Sniedzas/</w:t>
            </w:r>
            <w:r w:rsidRPr="0062634B">
              <w:rPr>
                <w:i/>
                <w:sz w:val="24"/>
                <w:szCs w:val="24"/>
              </w:rPr>
              <w:t>tver mantas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8" o:spid="_x0000_i126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i/>
                <w:sz w:val="24"/>
                <w:szCs w:val="24"/>
              </w:rPr>
              <w:t>Vecākiem nav bažu par bērna attīstību</w:t>
            </w:r>
            <w:r w:rsidRPr="0062634B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29" o:spid="_x0000_i126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223FC" w:rsidTr="00E078CF">
        <w:trPr>
          <w:trHeight w:val="90"/>
        </w:trPr>
        <w:tc>
          <w:tcPr>
            <w:tcW w:w="1603" w:type="dxa"/>
          </w:tcPr>
          <w:p w:rsidR="0052484C" w:rsidRPr="006E2C13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6E2C13">
              <w:rPr>
                <w:sz w:val="24"/>
                <w:szCs w:val="24"/>
              </w:rPr>
              <w:t>Klīniskā iz</w:t>
            </w:r>
            <w:r>
              <w:rPr>
                <w:sz w:val="24"/>
                <w:szCs w:val="24"/>
              </w:rPr>
              <w:softHyphen/>
            </w:r>
            <w:r w:rsidRPr="006E2C13">
              <w:rPr>
                <w:sz w:val="24"/>
                <w:szCs w:val="24"/>
              </w:rPr>
              <w:t>meklēšana</w:t>
            </w:r>
            <w:r w:rsidRPr="006E2C13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E2C13">
              <w:rPr>
                <w:sz w:val="24"/>
                <w:szCs w:val="24"/>
                <w:vertAlign w:val="superscript"/>
              </w:rPr>
              <w:t>3</w:t>
            </w:r>
            <w:r w:rsidRPr="006E2C13">
              <w:rPr>
                <w:sz w:val="24"/>
                <w:szCs w:val="24"/>
              </w:rPr>
              <w:t xml:space="preserve"> Vecumam atbilstošu klīnisko izmeklēšanu ieteicams veikt katrā vizītē</w:t>
            </w:r>
          </w:p>
        </w:tc>
        <w:tc>
          <w:tcPr>
            <w:tcW w:w="2722" w:type="dxa"/>
            <w:gridSpan w:val="2"/>
          </w:tcPr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0" o:spid="_x0000_i126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  <w:u w:val="single"/>
              </w:rPr>
            </w:pPr>
            <w:r w:rsidRPr="006E2C13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1" o:spid="_x0000_i126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Sirds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2" o:spid="_x0000_i126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Cs/>
                <w:sz w:val="24"/>
                <w:szCs w:val="24"/>
              </w:rPr>
              <w:t>Gūžas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3" o:spid="_x0000_i126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Muskuļu tonuss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4" o:spid="_x0000_i1268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977" w:type="dxa"/>
            <w:gridSpan w:val="2"/>
          </w:tcPr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5" o:spid="_x0000_i126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  <w:u w:val="single"/>
              </w:rPr>
            </w:pPr>
            <w:r w:rsidRPr="006E2C13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6" o:spid="_x0000_i127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sz w:val="24"/>
                <w:szCs w:val="24"/>
              </w:rPr>
              <w:t xml:space="preserve">Acu sārtā refleksa pārbaude </w:t>
            </w:r>
            <w:r>
              <w:rPr>
                <w:b/>
                <w:sz w:val="24"/>
                <w:szCs w:val="24"/>
              </w:rPr>
              <w:br/>
            </w:r>
            <w:r w:rsidRPr="00421FA6">
              <w:rPr>
                <w:b/>
                <w:sz w:val="24"/>
                <w:szCs w:val="24"/>
              </w:rPr>
              <w:t>ar oftalmoskopu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7" o:spid="_x0000_i127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Radzenes gaismas </w:t>
            </w:r>
            <w:r>
              <w:rPr>
                <w:sz w:val="24"/>
                <w:szCs w:val="24"/>
              </w:rPr>
              <w:br/>
            </w:r>
            <w:r w:rsidRPr="006E2C13">
              <w:rPr>
                <w:sz w:val="24"/>
                <w:szCs w:val="24"/>
              </w:rPr>
              <w:t xml:space="preserve">reflekss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8" o:spid="_x0000_i127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>Apvaicāties par dzirdi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39" o:spid="_x0000_i127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Sirds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0" o:spid="_x0000_i127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Cs/>
                <w:sz w:val="24"/>
                <w:szCs w:val="24"/>
              </w:rPr>
              <w:t>Gūžas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1" o:spid="_x0000_i127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Muskuļu tonuss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2" o:spid="_x0000_i1276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977" w:type="dxa"/>
            <w:gridSpan w:val="2"/>
          </w:tcPr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3" o:spid="_x0000_i127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  <w:u w:val="single"/>
              </w:rPr>
            </w:pPr>
            <w:r w:rsidRPr="006E2C13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4" o:spid="_x0000_i127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>Apvaicāties par dzirdi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5" o:spid="_x0000_i127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Cs/>
                <w:sz w:val="24"/>
                <w:szCs w:val="24"/>
              </w:rPr>
              <w:t>Gūžas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6" o:spid="_x0000_i128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Muskuļu tonuss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7" o:spid="_x0000_i128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321" w:type="dxa"/>
          </w:tcPr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8" o:spid="_x0000_i128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  <w:u w:val="single"/>
              </w:rPr>
            </w:pPr>
            <w:r w:rsidRPr="006E2C13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49" o:spid="_x0000_i128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21FA6" w:rsidRDefault="0052484C" w:rsidP="00EA20B4">
            <w:pPr>
              <w:rPr>
                <w:b/>
                <w:sz w:val="24"/>
                <w:szCs w:val="24"/>
              </w:rPr>
            </w:pPr>
            <w:r w:rsidRPr="00421FA6">
              <w:rPr>
                <w:b/>
                <w:sz w:val="24"/>
                <w:szCs w:val="24"/>
              </w:rPr>
              <w:t xml:space="preserve">Acu sārtā refleksa pārbaude ar oftalmoskopu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250" o:spid="_x0000_i128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Radzenes gaismas reflekss/š</w:t>
            </w:r>
            <w:r w:rsidRPr="00421FA6">
              <w:rPr>
                <w:b/>
                <w:sz w:val="24"/>
                <w:szCs w:val="24"/>
              </w:rPr>
              <w:t>ķielēšanas pārbaude ar aizklāšanas testu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51" o:spid="_x0000_i128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>Apvaicāties par dzirdi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52" o:spid="_x0000_i128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Cs/>
                <w:sz w:val="24"/>
                <w:szCs w:val="24"/>
              </w:rPr>
              <w:t>Gūžas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53" o:spid="_x0000_i128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Muskuļu tonuss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54" o:spid="_x0000_i1288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223FC" w:rsidTr="006E2C13">
        <w:trPr>
          <w:trHeight w:val="90"/>
        </w:trPr>
        <w:tc>
          <w:tcPr>
            <w:tcW w:w="1603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Problēmas, plāni</w:t>
            </w:r>
            <w:r w:rsidRPr="0062634B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722" w:type="dxa"/>
            <w:gridSpan w:val="2"/>
            <w:tcBorders>
              <w:bottom w:val="nil"/>
            </w:tcBorders>
          </w:tcPr>
          <w:p w:rsidR="0052484C" w:rsidRPr="006E2C13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421FA6">
              <w:rPr>
                <w:b/>
                <w:iCs/>
                <w:sz w:val="24"/>
                <w:szCs w:val="24"/>
              </w:rPr>
              <w:t>Acu sārtā refleksa pārbaude ar oftalmoskopu</w:t>
            </w:r>
            <w:r w:rsidRPr="006E2C13">
              <w:rPr>
                <w:iCs/>
                <w:sz w:val="24"/>
                <w:szCs w:val="24"/>
              </w:rPr>
              <w:t>, ja nav veikta iepriekš</w:t>
            </w:r>
            <w:r w:rsidRPr="006E2C13">
              <w:rPr>
                <w:i/>
                <w:iCs/>
                <w:sz w:val="24"/>
                <w:szCs w:val="24"/>
              </w:rPr>
              <w:t xml:space="preserve">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255" o:spid="_x0000_i128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421FA6">
              <w:rPr>
                <w:b/>
                <w:iCs/>
                <w:sz w:val="24"/>
                <w:szCs w:val="24"/>
              </w:rPr>
              <w:t>Radzenes gaismas refleksa pārbaude</w:t>
            </w:r>
            <w:r w:rsidRPr="006E2C13">
              <w:rPr>
                <w:iCs/>
                <w:sz w:val="24"/>
                <w:szCs w:val="24"/>
              </w:rPr>
              <w:t>, ja nav veikta iepriekš</w:t>
            </w:r>
            <w:r w:rsidRPr="006E2C13">
              <w:rPr>
                <w:i/>
                <w:iCs/>
                <w:sz w:val="24"/>
                <w:szCs w:val="24"/>
              </w:rPr>
              <w:t xml:space="preserve">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256" o:spid="_x0000_i129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 xml:space="preserve">Dzirdes pārbaude ar otoakustiskās emisijas metodi, ja nav veikta iepriekš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257" o:spid="_x0000_i129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52484C" w:rsidRPr="006E2C13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52484C" w:rsidRPr="006E2C13" w:rsidRDefault="0052484C" w:rsidP="00EA20B4">
            <w:pPr>
              <w:rPr>
                <w:iCs/>
                <w:sz w:val="24"/>
                <w:szCs w:val="24"/>
              </w:rPr>
            </w:pPr>
            <w:r w:rsidRPr="00421FA6">
              <w:rPr>
                <w:b/>
                <w:iCs/>
                <w:sz w:val="24"/>
                <w:szCs w:val="24"/>
              </w:rPr>
              <w:t>Acu sārtā refleksa pārbaude ar oftalmoskopu</w:t>
            </w:r>
            <w:r w:rsidRPr="006E2C13">
              <w:rPr>
                <w:iCs/>
                <w:sz w:val="24"/>
                <w:szCs w:val="24"/>
              </w:rPr>
              <w:t>, ja nav veikta 3</w:t>
            </w:r>
            <w:r>
              <w:rPr>
                <w:iCs/>
                <w:sz w:val="24"/>
                <w:szCs w:val="24"/>
              </w:rPr>
              <w:t> </w:t>
            </w:r>
            <w:r w:rsidRPr="006E2C13">
              <w:rPr>
                <w:iCs/>
                <w:sz w:val="24"/>
                <w:szCs w:val="24"/>
              </w:rPr>
              <w:t>mēn</w:t>
            </w:r>
            <w:r>
              <w:rPr>
                <w:iCs/>
                <w:sz w:val="24"/>
                <w:szCs w:val="24"/>
              </w:rPr>
              <w:t>.</w:t>
            </w:r>
            <w:r w:rsidRPr="006E2C13">
              <w:rPr>
                <w:iCs/>
                <w:sz w:val="24"/>
                <w:szCs w:val="24"/>
              </w:rPr>
              <w:t xml:space="preserve"> vecumā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58" o:spid="_x0000_i129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iCs/>
                <w:sz w:val="24"/>
                <w:szCs w:val="24"/>
              </w:rPr>
              <w:t>Radzenes gaismas refleksa pārbaude</w:t>
            </w:r>
            <w:r w:rsidRPr="006E2C13">
              <w:rPr>
                <w:iCs/>
                <w:sz w:val="24"/>
                <w:szCs w:val="24"/>
              </w:rPr>
              <w:t>, ja nav veikta 3</w:t>
            </w:r>
            <w:r>
              <w:rPr>
                <w:iCs/>
                <w:sz w:val="24"/>
                <w:szCs w:val="24"/>
              </w:rPr>
              <w:t> </w:t>
            </w:r>
            <w:r w:rsidRPr="006E2C13">
              <w:rPr>
                <w:iCs/>
                <w:sz w:val="24"/>
                <w:szCs w:val="24"/>
              </w:rPr>
              <w:t>mēn</w:t>
            </w:r>
            <w:r>
              <w:rPr>
                <w:iCs/>
                <w:sz w:val="24"/>
                <w:szCs w:val="24"/>
              </w:rPr>
              <w:t>.</w:t>
            </w:r>
            <w:r w:rsidRPr="006E2C13">
              <w:rPr>
                <w:iCs/>
                <w:sz w:val="24"/>
                <w:szCs w:val="24"/>
              </w:rPr>
              <w:t xml:space="preserve"> vecumā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59" o:spid="_x0000_i129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321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223FC" w:rsidTr="006E2C13">
        <w:trPr>
          <w:trHeight w:val="90"/>
        </w:trPr>
        <w:tc>
          <w:tcPr>
            <w:tcW w:w="1603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Veselības grupa</w:t>
            </w:r>
          </w:p>
        </w:tc>
        <w:tc>
          <w:tcPr>
            <w:tcW w:w="2722" w:type="dxa"/>
            <w:gridSpan w:val="2"/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0" o:spid="_x0000_i1294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2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1" o:spid="_x0000_i129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2" o:spid="_x0000_i1296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977" w:type="dxa"/>
            <w:gridSpan w:val="2"/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3" o:spid="_x0000_i129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2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4" o:spid="_x0000_i1298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5" o:spid="_x0000_i1299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977" w:type="dxa"/>
            <w:gridSpan w:val="2"/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6" o:spid="_x0000_i1300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2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7" o:spid="_x0000_i130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8" o:spid="_x0000_i1302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321" w:type="dxa"/>
          </w:tcPr>
          <w:p w:rsidR="0052484C" w:rsidRPr="0062634B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69" o:spid="_x0000_i1303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2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70" o:spid="_x0000_i1304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71" o:spid="_x0000_i1305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223FC" w:rsidTr="006E2C13">
        <w:trPr>
          <w:trHeight w:val="90"/>
        </w:trPr>
        <w:tc>
          <w:tcPr>
            <w:tcW w:w="1603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Imunizācija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722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0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Papildu</w:t>
            </w:r>
            <w:r w:rsidRPr="0062634B">
              <w:rPr>
                <w:sz w:val="24"/>
                <w:szCs w:val="24"/>
              </w:rPr>
              <w:t xml:space="preserve"> vakcinācija</w:t>
            </w:r>
            <w:r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07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0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Papildu</w:t>
            </w:r>
            <w:r w:rsidRPr="0062634B">
              <w:rPr>
                <w:sz w:val="24"/>
                <w:szCs w:val="24"/>
              </w:rPr>
              <w:t xml:space="preserve"> vakcinācija</w:t>
            </w:r>
            <w:r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09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1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Papildu vakcinācija</w:t>
            </w:r>
            <w:r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1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321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1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Papildu vakcinācija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1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223FC" w:rsidTr="006E2C13">
        <w:trPr>
          <w:trHeight w:val="90"/>
        </w:trPr>
        <w:tc>
          <w:tcPr>
            <w:tcW w:w="1603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Ārsta paraksts</w:t>
            </w:r>
          </w:p>
        </w:tc>
        <w:tc>
          <w:tcPr>
            <w:tcW w:w="2722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321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223FC" w:rsidTr="006E2C13">
        <w:trPr>
          <w:trHeight w:val="90"/>
        </w:trPr>
        <w:tc>
          <w:tcPr>
            <w:tcW w:w="15600" w:type="dxa"/>
            <w:gridSpan w:val="8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223FC" w:rsidTr="006E2C13">
        <w:trPr>
          <w:trHeight w:val="90"/>
        </w:trPr>
        <w:tc>
          <w:tcPr>
            <w:tcW w:w="1603" w:type="dxa"/>
            <w:tcBorders>
              <w:bottom w:val="nil"/>
            </w:tcBorders>
            <w:vAlign w:val="center"/>
          </w:tcPr>
          <w:p w:rsidR="0052484C" w:rsidRPr="0062634B" w:rsidRDefault="0052484C" w:rsidP="004A4BB6">
            <w:pPr>
              <w:jc w:val="center"/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Bērna vecums</w:t>
            </w:r>
          </w:p>
        </w:tc>
        <w:tc>
          <w:tcPr>
            <w:tcW w:w="3998" w:type="dxa"/>
            <w:gridSpan w:val="3"/>
            <w:tcBorders>
              <w:bottom w:val="nil"/>
            </w:tcBorders>
            <w:vAlign w:val="center"/>
          </w:tcPr>
          <w:p w:rsidR="0052484C" w:rsidRPr="0062634B" w:rsidRDefault="0052484C" w:rsidP="004A4BB6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9 mēn</w:t>
            </w:r>
            <w:r>
              <w:rPr>
                <w:b/>
                <w:sz w:val="24"/>
                <w:szCs w:val="24"/>
              </w:rPr>
              <w:t>.</w:t>
            </w:r>
          </w:p>
          <w:p w:rsidR="0052484C" w:rsidRPr="006E2C13" w:rsidRDefault="0052484C" w:rsidP="004A4BB6">
            <w:pPr>
              <w:jc w:val="center"/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>(papildu apskate laikā no 7.</w:t>
            </w:r>
            <w:r>
              <w:rPr>
                <w:sz w:val="24"/>
                <w:szCs w:val="24"/>
              </w:rPr>
              <w:t xml:space="preserve"> līdz </w:t>
            </w:r>
            <w:r w:rsidRPr="006E2C13">
              <w:rPr>
                <w:sz w:val="24"/>
                <w:szCs w:val="24"/>
              </w:rPr>
              <w:t>11.mēn.)</w:t>
            </w:r>
          </w:p>
        </w:tc>
        <w:tc>
          <w:tcPr>
            <w:tcW w:w="4394" w:type="dxa"/>
            <w:gridSpan w:val="2"/>
            <w:tcBorders>
              <w:bottom w:val="nil"/>
            </w:tcBorders>
            <w:vAlign w:val="center"/>
          </w:tcPr>
          <w:p w:rsidR="0052484C" w:rsidRPr="0062634B" w:rsidRDefault="0052484C" w:rsidP="004A4BB6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12 mēn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05" w:type="dxa"/>
            <w:gridSpan w:val="2"/>
            <w:tcBorders>
              <w:bottom w:val="nil"/>
            </w:tcBorders>
            <w:vAlign w:val="center"/>
          </w:tcPr>
          <w:p w:rsidR="0052484C" w:rsidRPr="0062634B" w:rsidRDefault="0052484C" w:rsidP="004A4BB6">
            <w:pPr>
              <w:jc w:val="center"/>
              <w:rPr>
                <w:b/>
                <w:sz w:val="24"/>
                <w:szCs w:val="24"/>
              </w:rPr>
            </w:pPr>
            <w:r w:rsidRPr="0062634B">
              <w:rPr>
                <w:b/>
                <w:sz w:val="24"/>
                <w:szCs w:val="24"/>
              </w:rPr>
              <w:t>15 mēn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52484C" w:rsidRPr="004223FC" w:rsidTr="006E2C13">
        <w:trPr>
          <w:trHeight w:val="90"/>
        </w:trPr>
        <w:tc>
          <w:tcPr>
            <w:tcW w:w="1603" w:type="dxa"/>
            <w:vAlign w:val="center"/>
          </w:tcPr>
          <w:p w:rsidR="0052484C" w:rsidRPr="0062634B" w:rsidRDefault="0052484C" w:rsidP="004A4BB6">
            <w:pPr>
              <w:jc w:val="center"/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Vizītes datums </w:t>
            </w:r>
            <w:r w:rsidRPr="00CD1CCF">
              <w:rPr>
                <w:sz w:val="22"/>
                <w:szCs w:val="22"/>
              </w:rPr>
              <w:t>(dd.mm.gggg.)</w:t>
            </w:r>
          </w:p>
        </w:tc>
        <w:tc>
          <w:tcPr>
            <w:tcW w:w="3998" w:type="dxa"/>
            <w:gridSpan w:val="3"/>
            <w:vAlign w:val="center"/>
          </w:tcPr>
          <w:p w:rsidR="0052484C" w:rsidRPr="0062634B" w:rsidRDefault="0052484C" w:rsidP="004A4BB6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0" o:spid="_x0000_i131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1" o:spid="_x0000_i131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2" o:spid="_x0000_i131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3" o:spid="_x0000_i131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4" o:spid="_x0000_i131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5" o:spid="_x0000_i1319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6" o:spid="_x0000_i132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7" o:spid="_x0000_i1321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  <w:p w:rsidR="0052484C" w:rsidRPr="0062634B" w:rsidRDefault="0052484C" w:rsidP="004A4BB6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8" o:spid="_x0000_i132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89" o:spid="_x0000_i1323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0" o:spid="_x0000_i132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1" o:spid="_x0000_i132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2" o:spid="_x0000_i132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3" o:spid="_x0000_i1327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4" o:spid="_x0000_i132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5" o:spid="_x0000_i1329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4394" w:type="dxa"/>
            <w:gridSpan w:val="2"/>
            <w:vAlign w:val="center"/>
          </w:tcPr>
          <w:p w:rsidR="0052484C" w:rsidRPr="0062634B" w:rsidRDefault="0052484C" w:rsidP="004A4BB6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6" o:spid="_x0000_i133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7" o:spid="_x0000_i133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8" o:spid="_x0000_i133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299" o:spid="_x0000_i1333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0" o:spid="_x0000_i133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1" o:spid="_x0000_i1335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2" o:spid="_x0000_i133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3" o:spid="_x0000_i1337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5605" w:type="dxa"/>
            <w:gridSpan w:val="2"/>
            <w:vAlign w:val="center"/>
          </w:tcPr>
          <w:p w:rsidR="0052484C" w:rsidRPr="0062634B" w:rsidRDefault="0052484C" w:rsidP="004A4BB6">
            <w:pPr>
              <w:jc w:val="center"/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4" o:spid="_x0000_i133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5" o:spid="_x0000_i133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6" o:spid="_x0000_i134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7" o:spid="_x0000_i134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2634B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8" o:spid="_x0000_i134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09" o:spid="_x0000_i1343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10" o:spid="_x0000_i134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11" o:spid="_x0000_i1345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</w:tc>
      </w:tr>
      <w:tr w:rsidR="0052484C" w:rsidRPr="004223FC" w:rsidTr="006E2C13">
        <w:trPr>
          <w:trHeight w:val="277"/>
        </w:trPr>
        <w:tc>
          <w:tcPr>
            <w:tcW w:w="15600" w:type="dxa"/>
            <w:gridSpan w:val="8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 xml:space="preserve">Fiziskā attīstība (papildus skatīt fiziskās attīstības līknes II </w:t>
            </w:r>
            <w:r>
              <w:rPr>
                <w:sz w:val="24"/>
                <w:szCs w:val="24"/>
              </w:rPr>
              <w:t>no</w:t>
            </w:r>
            <w:r w:rsidRPr="0062634B">
              <w:rPr>
                <w:sz w:val="24"/>
                <w:szCs w:val="24"/>
              </w:rPr>
              <w:t>daļas 1. vai 3.apakšpunktā, koriģēt, ja dzimis agrāk par 37 nedēļām)</w:t>
            </w:r>
          </w:p>
        </w:tc>
      </w:tr>
      <w:tr w:rsidR="0052484C" w:rsidRPr="004223FC" w:rsidTr="006E2C13">
        <w:trPr>
          <w:trHeight w:val="170"/>
        </w:trPr>
        <w:tc>
          <w:tcPr>
            <w:tcW w:w="1603" w:type="dxa"/>
          </w:tcPr>
          <w:p w:rsidR="0052484C" w:rsidRPr="0062634B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62634B">
              <w:rPr>
                <w:sz w:val="24"/>
                <w:szCs w:val="24"/>
              </w:rPr>
              <w:t>Svars (g)</w:t>
            </w:r>
          </w:p>
        </w:tc>
        <w:tc>
          <w:tcPr>
            <w:tcW w:w="1730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(x 3 dzimšanas svars)</w:t>
            </w:r>
          </w:p>
        </w:tc>
        <w:tc>
          <w:tcPr>
            <w:tcW w:w="5605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223FC" w:rsidTr="00CD1CCF">
        <w:trPr>
          <w:trHeight w:val="170"/>
        </w:trPr>
        <w:tc>
          <w:tcPr>
            <w:tcW w:w="1603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Garums (cm)</w:t>
            </w:r>
          </w:p>
        </w:tc>
        <w:tc>
          <w:tcPr>
            <w:tcW w:w="1730" w:type="dxa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605" w:type="dxa"/>
            <w:gridSpan w:val="2"/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</w:tbl>
    <w:p w:rsidR="0052484C" w:rsidRDefault="0052484C">
      <w:r>
        <w:br w:type="page"/>
      </w:r>
    </w:p>
    <w:tbl>
      <w:tblPr>
        <w:tblW w:w="156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3"/>
        <w:gridCol w:w="1730"/>
        <w:gridCol w:w="2268"/>
        <w:gridCol w:w="4394"/>
        <w:gridCol w:w="5528"/>
        <w:gridCol w:w="77"/>
      </w:tblGrid>
      <w:tr w:rsidR="0052484C" w:rsidRPr="004223FC" w:rsidTr="006E2C13">
        <w:trPr>
          <w:trHeight w:val="170"/>
        </w:trPr>
        <w:tc>
          <w:tcPr>
            <w:tcW w:w="1603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Galvas ap</w:t>
            </w:r>
            <w:r>
              <w:rPr>
                <w:sz w:val="24"/>
                <w:szCs w:val="24"/>
              </w:rPr>
              <w:softHyphen/>
            </w:r>
            <w:r w:rsidRPr="0062634B">
              <w:rPr>
                <w:sz w:val="24"/>
                <w:szCs w:val="24"/>
              </w:rPr>
              <w:t>kārtmērs (cm)</w:t>
            </w:r>
          </w:p>
        </w:tc>
        <w:tc>
          <w:tcPr>
            <w:tcW w:w="1730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(aptuveni 47</w:t>
            </w:r>
            <w:r>
              <w:rPr>
                <w:sz w:val="24"/>
                <w:szCs w:val="24"/>
              </w:rPr>
              <w:t xml:space="preserve"> </w:t>
            </w:r>
            <w:r w:rsidRPr="0062634B">
              <w:rPr>
                <w:sz w:val="24"/>
                <w:szCs w:val="24"/>
              </w:rPr>
              <w:t>cm)</w:t>
            </w:r>
          </w:p>
        </w:tc>
        <w:tc>
          <w:tcPr>
            <w:tcW w:w="5605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223FC" w:rsidTr="006E2C13">
        <w:trPr>
          <w:trHeight w:val="90"/>
        </w:trPr>
        <w:tc>
          <w:tcPr>
            <w:tcW w:w="1603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Vecāku sūdzības</w:t>
            </w:r>
          </w:p>
        </w:tc>
        <w:tc>
          <w:tcPr>
            <w:tcW w:w="1730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605" w:type="dxa"/>
            <w:gridSpan w:val="2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223FC" w:rsidTr="006E2C13">
        <w:trPr>
          <w:trHeight w:val="90"/>
        </w:trPr>
        <w:tc>
          <w:tcPr>
            <w:tcW w:w="1603" w:type="dxa"/>
            <w:tcBorders>
              <w:bottom w:val="nil"/>
            </w:tcBorders>
          </w:tcPr>
          <w:p w:rsidR="0052484C" w:rsidRPr="0062634B" w:rsidRDefault="0052484C" w:rsidP="00EA20B4">
            <w:pPr>
              <w:rPr>
                <w:sz w:val="24"/>
                <w:szCs w:val="24"/>
              </w:rPr>
            </w:pPr>
            <w:r w:rsidRPr="0062634B">
              <w:rPr>
                <w:sz w:val="24"/>
                <w:szCs w:val="24"/>
              </w:rPr>
              <w:t>Barošana</w:t>
            </w:r>
            <w:r w:rsidRPr="0062634B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263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998" w:type="dxa"/>
            <w:gridSpan w:val="2"/>
            <w:tcBorders>
              <w:bottom w:val="nil"/>
            </w:tcBorders>
          </w:tcPr>
          <w:p w:rsidR="0052484C" w:rsidRPr="00421FA6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421FA6">
              <w:rPr>
                <w:b/>
                <w:sz w:val="24"/>
                <w:szCs w:val="24"/>
              </w:rPr>
              <w:t xml:space="preserve">Zīdīšana ar krūti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312" o:spid="_x0000_i134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bCs/>
                <w:sz w:val="24"/>
                <w:szCs w:val="24"/>
              </w:rPr>
              <w:t xml:space="preserve">D vitamīns 10 mikrogrami </w:t>
            </w:r>
            <w:r w:rsidRPr="00421FA6">
              <w:rPr>
                <w:b/>
                <w:bCs/>
                <w:sz w:val="24"/>
                <w:szCs w:val="24"/>
              </w:rPr>
              <w:br/>
              <w:t>(400–900 SV/dienā)</w:t>
            </w:r>
            <w:r w:rsidRPr="006E2C13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13" o:spid="_x0000_i134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 xml:space="preserve">Mākslīgie maisījumi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14" o:spid="_x0000_i134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Nedot pudeli gultā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16" o:spid="_x0000_i134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Nedot saldinātus dzērienus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17" o:spid="_x0000_i135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Graudaugi, augļi, dārzeņi, gaļa/alternatīvas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18" o:spid="_x0000_i135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Iepazīstināšana ar govs piena produktiem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19" o:spid="_x0000_i135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Nedot olas baltumu, riekstus, medu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20" o:spid="_x0000_i135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Droša pārtika (aizrīšanās profilakse)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21" o:spid="_x0000_i135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4394" w:type="dxa"/>
            <w:tcBorders>
              <w:bottom w:val="nil"/>
            </w:tcBorders>
          </w:tcPr>
          <w:p w:rsidR="0052484C" w:rsidRPr="00421FA6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421FA6">
              <w:rPr>
                <w:b/>
                <w:sz w:val="24"/>
                <w:szCs w:val="24"/>
              </w:rPr>
              <w:t xml:space="preserve">Zīdīšana ar krūti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322" o:spid="_x0000_i135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bCs/>
                <w:sz w:val="24"/>
                <w:szCs w:val="24"/>
              </w:rPr>
              <w:t xml:space="preserve">D vitamīns 10 mikrogrami </w:t>
            </w:r>
            <w:r w:rsidRPr="00421FA6">
              <w:rPr>
                <w:b/>
                <w:bCs/>
                <w:sz w:val="24"/>
                <w:szCs w:val="24"/>
              </w:rPr>
              <w:br/>
              <w:t>(400–900 SV/dienā)</w:t>
            </w:r>
            <w:r w:rsidRPr="006E2C13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23" o:spid="_x0000_i135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Mākslīgie maisījumi vai 2 % govs piens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24" o:spid="_x0000_i135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Iedrošināt pudeles vietā lietot krūzi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26" o:spid="_x0000_i135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Mazāka apetīte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27" o:spid="_x0000_i135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Droša pārtika (aizrīšanās profilakse)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28" o:spid="_x0000_i1360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605" w:type="dxa"/>
            <w:gridSpan w:val="2"/>
            <w:tcBorders>
              <w:bottom w:val="nil"/>
            </w:tcBorders>
          </w:tcPr>
          <w:p w:rsidR="0052484C" w:rsidRPr="00421FA6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421FA6">
              <w:rPr>
                <w:b/>
                <w:sz w:val="24"/>
                <w:szCs w:val="24"/>
              </w:rPr>
              <w:t xml:space="preserve">Zīdīšana ar krūti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329" o:spid="_x0000_i136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bCs/>
                <w:sz w:val="24"/>
                <w:szCs w:val="24"/>
              </w:rPr>
              <w:t>D vitamīns 10 mikrogrami (400–900 SV/dienā)</w:t>
            </w:r>
            <w:r w:rsidRPr="006E2C13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30" o:spid="_x0000_i136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Mākslīgie maisījumi vai 2 % govs piens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31" o:spid="_x0000_i136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Iedrošināt pudeles vietā lietot krūzi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33" o:spid="_x0000_i136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Droša pārtika (aizrīšanās profilakse)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34" o:spid="_x0000_i1365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6E2C13">
        <w:trPr>
          <w:gridAfter w:val="1"/>
          <w:wAfter w:w="77" w:type="dxa"/>
          <w:trHeight w:val="85"/>
        </w:trPr>
        <w:tc>
          <w:tcPr>
            <w:tcW w:w="1603" w:type="dxa"/>
            <w:vMerge w:val="restart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Izglītošana un padomi</w:t>
            </w:r>
            <w:r w:rsidRPr="004F1111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4F111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920" w:type="dxa"/>
            <w:gridSpan w:val="4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TRAUMU PROFILAKSE</w:t>
            </w:r>
          </w:p>
        </w:tc>
      </w:tr>
      <w:tr w:rsidR="0052484C" w:rsidRPr="004F1111" w:rsidTr="006E2C13">
        <w:trPr>
          <w:gridAfter w:val="1"/>
          <w:wAfter w:w="77" w:type="dxa"/>
          <w:trHeight w:val="85"/>
        </w:trPr>
        <w:tc>
          <w:tcPr>
            <w:tcW w:w="1603" w:type="dxa"/>
            <w:vMerge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4"/>
          </w:tcPr>
          <w:p w:rsidR="0052484C" w:rsidRPr="00421FA6" w:rsidRDefault="0052484C" w:rsidP="00EA20B4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</w:t>
            </w:r>
            <w:r w:rsidRPr="00421FA6">
              <w:rPr>
                <w:b/>
                <w:bCs/>
                <w:sz w:val="24"/>
                <w:szCs w:val="24"/>
              </w:rPr>
              <w:t>sēdeklis (zīdaiņu/bērnu</w:t>
            </w:r>
            <w:r w:rsidRPr="00421FA6">
              <w:rPr>
                <w:b/>
                <w:sz w:val="24"/>
                <w:szCs w:val="24"/>
              </w:rPr>
              <w:t xml:space="preserve">)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335" o:spid="_x0000_i1366" type="#_x0000_t75" alt="http://pro.nais.lv/images/I0020926.gif" style="width:8.25pt;height:10.5pt;visibility:visible">
                  <v:imagedata r:id="rId12" o:title=""/>
                </v:shape>
              </w:pict>
            </w:r>
            <w:r w:rsidRPr="00421FA6">
              <w:rPr>
                <w:b/>
                <w:sz w:val="24"/>
                <w:szCs w:val="24"/>
              </w:rPr>
              <w:t xml:space="preserve"> </w:t>
            </w:r>
          </w:p>
          <w:p w:rsidR="0052484C" w:rsidRPr="00421FA6" w:rsidRDefault="0052484C" w:rsidP="00EA20B4">
            <w:pPr>
              <w:rPr>
                <w:b/>
                <w:sz w:val="24"/>
                <w:szCs w:val="24"/>
              </w:rPr>
            </w:pPr>
            <w:r w:rsidRPr="00421FA6">
              <w:rPr>
                <w:b/>
                <w:bCs/>
                <w:sz w:val="24"/>
                <w:szCs w:val="24"/>
              </w:rPr>
              <w:t xml:space="preserve">Indes/palīdzības tālrunis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336" o:spid="_x0000_i136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21FA6">
              <w:rPr>
                <w:b/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bCs/>
                <w:sz w:val="24"/>
                <w:szCs w:val="24"/>
              </w:rPr>
              <w:t>Šaujamieroču drošība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37" o:spid="_x0000_i1368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 xml:space="preserve">CO/dūmu detektori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38" o:spid="_x0000_i136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i/>
                <w:iCs/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 xml:space="preserve">Elektriskie slēdži/rozetes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70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Smakšana/drošas rotaļlietas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7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>Karstais ūdens &lt;49°C/</w:t>
            </w:r>
            <w:r>
              <w:rPr>
                <w:i/>
                <w:iCs/>
                <w:sz w:val="24"/>
                <w:szCs w:val="24"/>
              </w:rPr>
              <w:t>v</w:t>
            </w:r>
            <w:r w:rsidRPr="006E2C13">
              <w:rPr>
                <w:i/>
                <w:iCs/>
                <w:sz w:val="24"/>
                <w:szCs w:val="24"/>
              </w:rPr>
              <w:t>annas drošība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72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>Kritieni (kāpnes, staiguļi)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7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</w:tbl>
    <w:p w:rsidR="0052484C" w:rsidRDefault="0052484C">
      <w:r>
        <w:br w:type="page"/>
      </w: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3"/>
        <w:gridCol w:w="3573"/>
        <w:gridCol w:w="5244"/>
        <w:gridCol w:w="5103"/>
      </w:tblGrid>
      <w:tr w:rsidR="0052484C" w:rsidRPr="004F1111" w:rsidTr="00421FA6">
        <w:trPr>
          <w:trHeight w:val="85"/>
        </w:trPr>
        <w:tc>
          <w:tcPr>
            <w:tcW w:w="1603" w:type="dxa"/>
            <w:vMerge w:val="restart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</w:tcPr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>UZVEDĪBA UN ĢIMENES JAUTĀJUMI</w:t>
            </w:r>
          </w:p>
        </w:tc>
      </w:tr>
      <w:tr w:rsidR="0052484C" w:rsidRPr="004F1111" w:rsidTr="00421FA6">
        <w:trPr>
          <w:trHeight w:val="85"/>
        </w:trPr>
        <w:tc>
          <w:tcPr>
            <w:tcW w:w="1603" w:type="dxa"/>
            <w:vMerge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</w:tcPr>
          <w:p w:rsidR="0052484C" w:rsidRPr="006E2C13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Miegs/</w:t>
            </w:r>
            <w:r w:rsidRPr="006E2C13">
              <w:rPr>
                <w:sz w:val="24"/>
                <w:szCs w:val="24"/>
              </w:rPr>
              <w:t>raudāšana/</w:t>
            </w:r>
            <w:r w:rsidRPr="00421FA6">
              <w:rPr>
                <w:b/>
                <w:bCs/>
                <w:sz w:val="24"/>
                <w:szCs w:val="24"/>
              </w:rPr>
              <w:t>mošanās naktī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43" o:spid="_x0000_i1374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Vecāku atbildība/</w:t>
            </w:r>
            <w:r w:rsidRPr="006E2C13">
              <w:rPr>
                <w:sz w:val="24"/>
                <w:szCs w:val="24"/>
              </w:rPr>
              <w:t xml:space="preserve">audzināšana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44" o:spid="_x0000_i137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bCs/>
                <w:sz w:val="24"/>
                <w:szCs w:val="24"/>
              </w:rPr>
              <w:t>Novērtēt nepieciešamību pieteikt sociālās aprūpes pakalpojumu sniedzēja mājas vizīti</w:t>
            </w:r>
            <w:r w:rsidRPr="006E2C13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45" o:spid="_x0000_i1376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Mierināšana/</w:t>
            </w:r>
            <w:r w:rsidRPr="006E2C13">
              <w:rPr>
                <w:sz w:val="24"/>
                <w:szCs w:val="24"/>
              </w:rPr>
              <w:t xml:space="preserve">atsaucība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46" o:spid="_x0000_i137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Vecāku nogurums/depresija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47" o:spid="_x0000_i1378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Ģimenes konflikti/stress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48" o:spid="_x0000_i137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Brāļi un māsas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49" o:spid="_x0000_i1380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Bērnudārza/aukles nepieciešamība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0" o:spid="_x0000_i138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421FA6">
        <w:trPr>
          <w:trHeight w:val="85"/>
        </w:trPr>
        <w:tc>
          <w:tcPr>
            <w:tcW w:w="1603" w:type="dxa"/>
            <w:vMerge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CITI JAUTĀJUMI</w:t>
            </w:r>
          </w:p>
        </w:tc>
      </w:tr>
      <w:tr w:rsidR="0052484C" w:rsidRPr="004F1111" w:rsidTr="00421FA6">
        <w:trPr>
          <w:trHeight w:val="85"/>
        </w:trPr>
        <w:tc>
          <w:tcPr>
            <w:tcW w:w="1603" w:type="dxa"/>
            <w:vMerge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  <w:tcBorders>
              <w:bottom w:val="nil"/>
            </w:tcBorders>
          </w:tcPr>
          <w:p w:rsidR="0052484C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bCs/>
                <w:sz w:val="24"/>
                <w:szCs w:val="24"/>
              </w:rPr>
              <w:t>Pasīvā smēķēšana</w:t>
            </w:r>
            <w:r w:rsidRPr="00421FA6">
              <w:rPr>
                <w:b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1" o:spid="_x0000_i1382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>Zobu šķilšanās</w:t>
            </w:r>
            <w:r>
              <w:rPr>
                <w:bCs/>
                <w:sz w:val="24"/>
                <w:szCs w:val="24"/>
              </w:rPr>
              <w:t>/</w:t>
            </w:r>
            <w:r w:rsidRPr="00421FA6">
              <w:rPr>
                <w:b/>
                <w:bCs/>
                <w:sz w:val="24"/>
                <w:szCs w:val="24"/>
              </w:rPr>
              <w:t>zobu kopšana/fluors/zobārsts</w:t>
            </w:r>
            <w:r w:rsidRPr="006E2C13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2" o:spid="_x0000_i1383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bCs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Drudža kontrole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3" o:spid="_x0000_i1384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i/>
                <w:i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Pārtikas kvalitāte (pesticīdi)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4" o:spid="_x0000_i138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i/>
                <w:iCs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 xml:space="preserve">Apspriest </w:t>
            </w:r>
            <w:r>
              <w:rPr>
                <w:i/>
                <w:iCs/>
                <w:sz w:val="24"/>
                <w:szCs w:val="24"/>
              </w:rPr>
              <w:t>mānekļ</w:t>
            </w:r>
            <w:r w:rsidRPr="006E2C13">
              <w:rPr>
                <w:i/>
                <w:iCs/>
                <w:sz w:val="24"/>
                <w:szCs w:val="24"/>
              </w:rPr>
              <w:t>a lietošanu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5" o:spid="_x0000_i1386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bCs/>
                <w:sz w:val="24"/>
                <w:szCs w:val="24"/>
              </w:rPr>
            </w:pPr>
            <w:r w:rsidRPr="006E2C13">
              <w:rPr>
                <w:sz w:val="24"/>
                <w:szCs w:val="24"/>
              </w:rPr>
              <w:t xml:space="preserve">Saules iedarbība/pretapdeguma līdzekļi/līdzekļi kukaiņu atbaidīšanai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6" o:spid="_x0000_i138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bCs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iCs/>
                <w:sz w:val="24"/>
                <w:szCs w:val="24"/>
              </w:rPr>
              <w:t>Apvaicāties par alternatīvās medicīnas izmantošanu</w:t>
            </w:r>
            <w:r w:rsidRPr="006E2C13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7" o:spid="_x0000_i1388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E2C13">
              <w:rPr>
                <w:sz w:val="24"/>
                <w:szCs w:val="24"/>
              </w:rPr>
              <w:t xml:space="preserve">Apkārtējā vide (svins)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8" o:spid="_x0000_i138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Apavi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59" o:spid="_x0000_i1390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sz w:val="24"/>
                <w:szCs w:val="24"/>
              </w:rPr>
              <w:t xml:space="preserve"> Aktīvs un veselīgs dzīvesveids/vide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60" o:spid="_x0000_i139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Default="0052484C" w:rsidP="00EA20B4">
            <w:pPr>
              <w:rPr>
                <w:i/>
                <w:noProof/>
                <w:sz w:val="24"/>
                <w:szCs w:val="24"/>
                <w:lang w:eastAsia="lv-LV"/>
              </w:rPr>
            </w:pPr>
            <w:r w:rsidRPr="00421FA6">
              <w:rPr>
                <w:b/>
                <w:bCs/>
                <w:sz w:val="24"/>
                <w:szCs w:val="24"/>
              </w:rPr>
              <w:t>Nelietot pretklepus/saaukstēšanās simptomus mazinošus medikamentus</w:t>
            </w:r>
            <w:r w:rsidRPr="006E2C13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92" type="#_x0000_t75" alt="http://pro.nais.lv/images/I0020926.gif" style="width:8.25pt;height:10.5pt;visibility:visible">
                  <v:imagedata r:id="rId12" o:title=""/>
                </v:shape>
              </w:pict>
            </w:r>
            <w:r w:rsidRPr="006E2C13">
              <w:rPr>
                <w:i/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Pr="006E2C13" w:rsidRDefault="0052484C" w:rsidP="00EA20B4">
            <w:pPr>
              <w:rPr>
                <w:sz w:val="24"/>
                <w:szCs w:val="24"/>
              </w:rPr>
            </w:pPr>
            <w:r w:rsidRPr="006E2C13">
              <w:rPr>
                <w:i/>
                <w:noProof/>
                <w:sz w:val="24"/>
                <w:szCs w:val="24"/>
                <w:lang w:eastAsia="lv-LV"/>
              </w:rPr>
              <w:t>Lasīt priekšā</w:t>
            </w:r>
            <w:r w:rsidRPr="006E2C13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39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02640D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Informācija vecākiem</w:t>
            </w:r>
          </w:p>
        </w:tc>
        <w:tc>
          <w:tcPr>
            <w:tcW w:w="357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F1111" w:rsidTr="0002640D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Attīstība</w:t>
            </w:r>
            <w:r w:rsidRPr="004F1111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4F1111">
              <w:rPr>
                <w:sz w:val="24"/>
                <w:szCs w:val="24"/>
                <w:vertAlign w:val="superscript"/>
              </w:rPr>
              <w:t>3</w:t>
            </w:r>
          </w:p>
          <w:p w:rsidR="0052484C" w:rsidRPr="004F1111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4F1111">
              <w:rPr>
                <w:sz w:val="24"/>
                <w:szCs w:val="24"/>
              </w:rPr>
              <w:t>Kādas pazīmes neesība nosaka tālāku attīstības novērtēšanu</w:t>
            </w:r>
            <w:r>
              <w:rPr>
                <w:sz w:val="24"/>
                <w:szCs w:val="24"/>
              </w:rPr>
              <w:t>.</w:t>
            </w:r>
            <w:r w:rsidRPr="004F1111">
              <w:rPr>
                <w:sz w:val="24"/>
                <w:szCs w:val="24"/>
                <w:vertAlign w:val="superscript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4F1111">
              <w:rPr>
                <w:sz w:val="24"/>
                <w:szCs w:val="24"/>
              </w:rPr>
              <w:t>Koriģēt, ja dzimis agrāk par 37 ned.</w:t>
            </w:r>
          </w:p>
        </w:tc>
        <w:tc>
          <w:tcPr>
            <w:tcW w:w="3573" w:type="dxa"/>
          </w:tcPr>
          <w:p w:rsidR="0052484C" w:rsidRPr="004F1111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Meklē paslēptas mantiņas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361" o:spid="_x0000_i1394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i/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Lieto skaidras dubultzilbes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362" o:spid="_x0000_i139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i/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Atšķirīgi reaģē uz dažādiem cilvēkiem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_x0000_i139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Lieto skaņas, lai pievērstu sev uzmanību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363" o:spid="_x0000_i139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i/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Sēž bez atbalsta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364" o:spid="_x0000_i139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i/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Stāv pieturoties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65" o:spid="_x0000_i139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Spēlē sociālas spēles (pieskaras degunam)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0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Sniedzas, lai tiktu pacelts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66" o:spid="_x0000_i140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Saliek īkšķi un rādītāj</w:t>
            </w:r>
            <w:r w:rsidRPr="004F1111">
              <w:rPr>
                <w:sz w:val="24"/>
                <w:szCs w:val="24"/>
              </w:rPr>
              <w:t xml:space="preserve">pirkstu </w:t>
            </w:r>
            <w:r>
              <w:rPr>
                <w:sz w:val="24"/>
                <w:szCs w:val="24"/>
              </w:rPr>
              <w:br/>
            </w:r>
            <w:r w:rsidRPr="004F1111">
              <w:rPr>
                <w:sz w:val="24"/>
                <w:szCs w:val="24"/>
              </w:rPr>
              <w:t xml:space="preserve">kopā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67" o:spid="_x0000_i1402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4F1111">
              <w:rPr>
                <w:i/>
                <w:sz w:val="24"/>
                <w:szCs w:val="24"/>
              </w:rPr>
              <w:t>Vecākiem nav bažu par bērna attīstību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68" o:spid="_x0000_i140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Atsaucas uz savu vārdu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69" o:spid="_x0000_i1404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Saprot vienkāršus norādījumus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0" o:spid="_x0000_i140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4F1111">
              <w:rPr>
                <w:sz w:val="24"/>
                <w:szCs w:val="24"/>
              </w:rPr>
              <w:t xml:space="preserve">Pirmie vārdi vai zilbes ar nozīmi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1" o:spid="_x0000_i140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Mēģina izrunāt 3 vai vairāk vārdu (var būt neskaidri)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8" o:spid="_x0000_i140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Rāpo vai šļūc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2" o:spid="_x0000_i140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Pieceļas stāvus</w:t>
            </w:r>
            <w:r>
              <w:rPr>
                <w:sz w:val="24"/>
                <w:szCs w:val="24"/>
              </w:rPr>
              <w:t>/</w:t>
            </w:r>
            <w:r w:rsidRPr="004F1111">
              <w:rPr>
                <w:sz w:val="24"/>
                <w:szCs w:val="24"/>
              </w:rPr>
              <w:t xml:space="preserve">brīvi stāv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3" o:spid="_x0000_i140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</w:rPr>
              <w:t xml:space="preserve"> </w:t>
            </w:r>
            <w:r w:rsidRPr="004F1111">
              <w:rPr>
                <w:i/>
                <w:noProof/>
                <w:sz w:val="24"/>
                <w:szCs w:val="24"/>
              </w:rPr>
              <w:t>S</w:t>
            </w:r>
            <w:r w:rsidRPr="004F1111">
              <w:rPr>
                <w:i/>
                <w:sz w:val="24"/>
                <w:szCs w:val="24"/>
              </w:rPr>
              <w:t>taigā pieturoties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4" o:spid="_x0000_i1410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Izrāda emocijas atbilstoši situācijai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5" o:spid="_x0000_i141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4F1111">
              <w:rPr>
                <w:sz w:val="24"/>
                <w:szCs w:val="24"/>
              </w:rPr>
              <w:t xml:space="preserve">Satver sīku priekšmetu ar īkšķi un saliektu rādītājpirkstu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6" o:spid="_x0000_i141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noProof/>
                <w:sz w:val="24"/>
                <w:szCs w:val="24"/>
                <w:lang w:eastAsia="lv-LV"/>
              </w:rPr>
              <w:t>Sāpīgi reaģē uz šķiršanu no vecā</w:t>
            </w:r>
            <w:r>
              <w:rPr>
                <w:i/>
                <w:noProof/>
                <w:sz w:val="24"/>
                <w:szCs w:val="24"/>
                <w:lang w:eastAsia="lv-LV"/>
              </w:rPr>
              <w:t>kiem/</w:t>
            </w:r>
            <w:r w:rsidRPr="004F1111">
              <w:rPr>
                <w:i/>
                <w:noProof/>
                <w:sz w:val="24"/>
                <w:szCs w:val="24"/>
                <w:lang w:eastAsia="lv-LV"/>
              </w:rPr>
              <w:t>aprūpēt</w:t>
            </w:r>
            <w:r>
              <w:rPr>
                <w:i/>
                <w:noProof/>
                <w:sz w:val="24"/>
                <w:szCs w:val="24"/>
                <w:lang w:eastAsia="lv-LV"/>
              </w:rPr>
              <w:t>ā</w:t>
            </w:r>
            <w:r w:rsidRPr="004F1111">
              <w:rPr>
                <w:i/>
                <w:noProof/>
                <w:sz w:val="24"/>
                <w:szCs w:val="24"/>
                <w:lang w:eastAsia="lv-LV"/>
              </w:rPr>
              <w:t xml:space="preserve">ja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1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Vecākiem nav bažu par bērna attīstību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7" o:spid="_x0000_i141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1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Mēģina izrunāt 5 vai vairāk vārdu (var būt neskaidri)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1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Mēģina kaut ko iegūt ar skaņu vai žestu </w:t>
            </w:r>
            <w:r>
              <w:rPr>
                <w:sz w:val="24"/>
                <w:szCs w:val="24"/>
              </w:rPr>
              <w:br/>
            </w:r>
            <w:r w:rsidRPr="004F1111">
              <w:rPr>
                <w:sz w:val="24"/>
                <w:szCs w:val="24"/>
              </w:rPr>
              <w:t xml:space="preserve">palīdzību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79" o:spid="_x0000_i1416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Tver un ēd ar pirkstiem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0" o:spid="_x0000_i141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Rāpjas dažus pakāpienus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4F1111">
              <w:rPr>
                <w:i/>
                <w:sz w:val="24"/>
                <w:szCs w:val="24"/>
              </w:rPr>
              <w:t xml:space="preserve">augšā pa kāpnēm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1" o:spid="_x0000_i141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Izrā</w:t>
            </w:r>
            <w:r>
              <w:rPr>
                <w:i/>
                <w:sz w:val="24"/>
                <w:szCs w:val="24"/>
              </w:rPr>
              <w:t>da bailes no svešiem cilvēkiem/</w:t>
            </w:r>
            <w:r w:rsidRPr="004F1111">
              <w:rPr>
                <w:i/>
                <w:sz w:val="24"/>
                <w:szCs w:val="24"/>
              </w:rPr>
              <w:t xml:space="preserve">vietām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_x0000_i141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Mēģina pietupties, lai paceltu mantu no grīdas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2" o:spid="_x0000_i1420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Novelk zeķes, cenšas atraisīt kurpju auklas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3" o:spid="_x0000_i142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Veido piramīdu no diviem klucīšiem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4" o:spid="_x0000_i1422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Skatās uz pieaugušo reakciju, lai redzētu</w:t>
            </w:r>
            <w:r>
              <w:rPr>
                <w:sz w:val="24"/>
                <w:szCs w:val="24"/>
              </w:rPr>
              <w:t>,</w:t>
            </w:r>
            <w:r w:rsidRPr="004F1111">
              <w:rPr>
                <w:sz w:val="24"/>
                <w:szCs w:val="24"/>
              </w:rPr>
              <w:t xml:space="preserve"> kā jāreaģē (pašam nokrītot)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5" o:spid="_x0000_i142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Vecākiem nav bažu par bērna attīstību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6" o:spid="_x0000_i142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02640D">
        <w:trPr>
          <w:trHeight w:val="90"/>
        </w:trPr>
        <w:tc>
          <w:tcPr>
            <w:tcW w:w="1603" w:type="dxa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4F1111">
              <w:rPr>
                <w:sz w:val="24"/>
                <w:szCs w:val="24"/>
              </w:rPr>
              <w:t>Klīniskā iz</w:t>
            </w:r>
            <w:r>
              <w:rPr>
                <w:sz w:val="24"/>
                <w:szCs w:val="24"/>
              </w:rPr>
              <w:softHyphen/>
            </w:r>
            <w:r w:rsidRPr="004F1111">
              <w:rPr>
                <w:sz w:val="24"/>
                <w:szCs w:val="24"/>
              </w:rPr>
              <w:t>mek</w:t>
            </w:r>
            <w:r>
              <w:rPr>
                <w:sz w:val="24"/>
                <w:szCs w:val="24"/>
              </w:rPr>
              <w:t>lēšana</w:t>
            </w:r>
            <w:r w:rsidRPr="004F1111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4F1111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4F1111">
              <w:rPr>
                <w:sz w:val="24"/>
                <w:szCs w:val="24"/>
              </w:rPr>
              <w:t>Vecumam atbilstošu klīnisko izmeklēšanu ieteicams veikt katrā vizītē</w:t>
            </w:r>
          </w:p>
        </w:tc>
        <w:tc>
          <w:tcPr>
            <w:tcW w:w="3573" w:type="dxa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7" o:spid="_x0000_i142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  <w:u w:val="single"/>
              </w:rPr>
            </w:pPr>
            <w:r w:rsidRPr="004F1111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2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iCs/>
                <w:sz w:val="24"/>
                <w:szCs w:val="24"/>
              </w:rPr>
              <w:t>Apvaicāties par dzirdi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8" o:spid="_x0000_i142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Cs/>
                <w:sz w:val="24"/>
                <w:szCs w:val="24"/>
              </w:rPr>
              <w:t>Gūžas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89" o:spid="_x0000_i1428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244" w:type="dxa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0" o:spid="_x0000_i142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  <w:u w:val="single"/>
              </w:rPr>
            </w:pPr>
            <w:r w:rsidRPr="004F1111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3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iCs/>
                <w:sz w:val="24"/>
                <w:szCs w:val="24"/>
              </w:rPr>
              <w:t>Apvaicāties par dzirdi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1" o:spid="_x0000_i143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Mandeļu lielums/</w:t>
            </w:r>
            <w:r w:rsidRPr="004F1111">
              <w:rPr>
                <w:sz w:val="24"/>
                <w:szCs w:val="24"/>
              </w:rPr>
              <w:t xml:space="preserve">zobi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2" o:spid="_x0000_i143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Cs/>
                <w:sz w:val="24"/>
                <w:szCs w:val="24"/>
              </w:rPr>
              <w:t>Gūžas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3" o:spid="_x0000_i143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103" w:type="dxa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4" o:spid="_x0000_i143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  <w:u w:val="single"/>
              </w:rPr>
            </w:pPr>
            <w:r w:rsidRPr="004F1111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Avotiņi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3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iCs/>
                <w:sz w:val="24"/>
                <w:szCs w:val="24"/>
              </w:rPr>
              <w:t>Apvaicāties par dzirdi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5" o:spid="_x0000_i143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Mandeļu lielums/</w:t>
            </w:r>
            <w:r w:rsidRPr="004F1111">
              <w:rPr>
                <w:sz w:val="24"/>
                <w:szCs w:val="24"/>
              </w:rPr>
              <w:t xml:space="preserve">zobi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6" o:spid="_x0000_i143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Cs/>
                <w:sz w:val="24"/>
                <w:szCs w:val="24"/>
              </w:rPr>
              <w:t>Gūžas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7" o:spid="_x0000_i1438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421FA6">
        <w:trPr>
          <w:trHeight w:val="90"/>
        </w:trPr>
        <w:tc>
          <w:tcPr>
            <w:tcW w:w="1603" w:type="dxa"/>
            <w:tcBorders>
              <w:bottom w:val="nil"/>
            </w:tcBorders>
          </w:tcPr>
          <w:p w:rsidR="0052484C" w:rsidRPr="00E4003F" w:rsidRDefault="0052484C" w:rsidP="00EA20B4">
            <w:pPr>
              <w:rPr>
                <w:sz w:val="24"/>
                <w:szCs w:val="24"/>
              </w:rPr>
            </w:pPr>
            <w:r w:rsidRPr="00E4003F">
              <w:rPr>
                <w:sz w:val="24"/>
                <w:szCs w:val="24"/>
              </w:rPr>
              <w:t>Problēmas, plāni</w:t>
            </w:r>
            <w:r w:rsidRPr="00E4003F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E4003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573" w:type="dxa"/>
            <w:tcBorders>
              <w:bottom w:val="nil"/>
            </w:tcBorders>
          </w:tcPr>
          <w:p w:rsidR="0052484C" w:rsidRPr="00E4003F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iCs/>
                <w:sz w:val="24"/>
                <w:szCs w:val="24"/>
              </w:rPr>
              <w:t>Acu sārtā refleksa pārbaude ar oftalmoskopu</w:t>
            </w:r>
            <w:r w:rsidRPr="00E4003F">
              <w:rPr>
                <w:iCs/>
                <w:sz w:val="24"/>
                <w:szCs w:val="24"/>
              </w:rPr>
              <w:t>, ja nav veikta 6</w:t>
            </w:r>
            <w:r>
              <w:rPr>
                <w:iCs/>
                <w:sz w:val="24"/>
                <w:szCs w:val="24"/>
              </w:rPr>
              <w:t> </w:t>
            </w:r>
            <w:r w:rsidRPr="00E4003F">
              <w:rPr>
                <w:iCs/>
                <w:sz w:val="24"/>
                <w:szCs w:val="24"/>
              </w:rPr>
              <w:t>mēn</w:t>
            </w:r>
            <w:r>
              <w:rPr>
                <w:iCs/>
                <w:sz w:val="24"/>
                <w:szCs w:val="24"/>
              </w:rPr>
              <w:t>.</w:t>
            </w:r>
            <w:r w:rsidRPr="00E4003F">
              <w:rPr>
                <w:iCs/>
                <w:sz w:val="24"/>
                <w:szCs w:val="24"/>
              </w:rPr>
              <w:t xml:space="preserve"> vecumā</w:t>
            </w:r>
            <w:r w:rsidRPr="00E4003F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8" o:spid="_x0000_i143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E4003F" w:rsidRDefault="0052484C" w:rsidP="00EA20B4">
            <w:pPr>
              <w:rPr>
                <w:sz w:val="24"/>
                <w:szCs w:val="24"/>
              </w:rPr>
            </w:pPr>
            <w:r w:rsidRPr="00E4003F">
              <w:rPr>
                <w:iCs/>
                <w:sz w:val="24"/>
                <w:szCs w:val="24"/>
              </w:rPr>
              <w:t>Radzenes gaismas reflekss/</w:t>
            </w:r>
            <w:r>
              <w:rPr>
                <w:iCs/>
                <w:sz w:val="24"/>
                <w:szCs w:val="24"/>
              </w:rPr>
              <w:br/>
            </w:r>
            <w:r w:rsidRPr="00EE7A81">
              <w:rPr>
                <w:b/>
                <w:iCs/>
                <w:sz w:val="24"/>
                <w:szCs w:val="24"/>
              </w:rPr>
              <w:t>š</w:t>
            </w:r>
            <w:r w:rsidRPr="00421FA6">
              <w:rPr>
                <w:b/>
                <w:iCs/>
                <w:sz w:val="24"/>
                <w:szCs w:val="24"/>
              </w:rPr>
              <w:t>ķielēšanas pārbaude ar aizklāšanas testu</w:t>
            </w:r>
            <w:r w:rsidRPr="00E4003F">
              <w:rPr>
                <w:iCs/>
                <w:sz w:val="24"/>
                <w:szCs w:val="24"/>
              </w:rPr>
              <w:t>, ja nav veikta 6</w:t>
            </w:r>
            <w:r>
              <w:rPr>
                <w:iCs/>
                <w:sz w:val="24"/>
                <w:szCs w:val="24"/>
              </w:rPr>
              <w:t> </w:t>
            </w:r>
            <w:r w:rsidRPr="00E4003F">
              <w:rPr>
                <w:iCs/>
                <w:sz w:val="24"/>
                <w:szCs w:val="24"/>
              </w:rPr>
              <w:t>mēn</w:t>
            </w:r>
            <w:r>
              <w:rPr>
                <w:iCs/>
                <w:sz w:val="24"/>
                <w:szCs w:val="24"/>
              </w:rPr>
              <w:t>.</w:t>
            </w:r>
            <w:r w:rsidRPr="00E4003F">
              <w:rPr>
                <w:iCs/>
                <w:sz w:val="24"/>
                <w:szCs w:val="24"/>
              </w:rPr>
              <w:t xml:space="preserve"> vecumā</w:t>
            </w:r>
            <w:r w:rsidRPr="00E4003F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399" o:spid="_x0000_i1440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244" w:type="dxa"/>
            <w:tcBorders>
              <w:bottom w:val="nil"/>
            </w:tcBorders>
          </w:tcPr>
          <w:p w:rsidR="0052484C" w:rsidRPr="00E4003F" w:rsidRDefault="0052484C" w:rsidP="00EA20B4">
            <w:pPr>
              <w:rPr>
                <w:sz w:val="24"/>
                <w:szCs w:val="24"/>
              </w:rPr>
            </w:pPr>
            <w:r w:rsidRPr="00E4003F">
              <w:rPr>
                <w:i/>
                <w:iCs/>
                <w:sz w:val="24"/>
                <w:szCs w:val="24"/>
              </w:rPr>
              <w:t>Hemoglobīna koncentrācija asinīs</w:t>
            </w:r>
            <w:r w:rsidRPr="00E4003F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0" o:spid="_x0000_i144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103" w:type="dxa"/>
            <w:tcBorders>
              <w:bottom w:val="nil"/>
            </w:tcBorders>
          </w:tcPr>
          <w:p w:rsidR="0052484C" w:rsidRPr="00E4003F" w:rsidRDefault="0052484C" w:rsidP="00EA20B4">
            <w:pPr>
              <w:rPr>
                <w:sz w:val="24"/>
                <w:szCs w:val="24"/>
                <w:u w:val="single"/>
              </w:rPr>
            </w:pPr>
            <w:r w:rsidRPr="00421FA6">
              <w:rPr>
                <w:b/>
                <w:bCs/>
                <w:sz w:val="24"/>
                <w:szCs w:val="24"/>
              </w:rPr>
              <w:t>Okulista apskate</w:t>
            </w:r>
            <w:r w:rsidRPr="00E4003F">
              <w:rPr>
                <w:sz w:val="24"/>
                <w:szCs w:val="24"/>
              </w:rPr>
              <w:t xml:space="preserve"> (vienu reizi 13</w:t>
            </w:r>
            <w:r>
              <w:rPr>
                <w:sz w:val="24"/>
                <w:szCs w:val="24"/>
              </w:rPr>
              <w:t>–</w:t>
            </w:r>
            <w:r w:rsidRPr="00E4003F">
              <w:rPr>
                <w:sz w:val="24"/>
                <w:szCs w:val="24"/>
              </w:rPr>
              <w:t>24 mēn.</w:t>
            </w:r>
            <w:r>
              <w:rPr>
                <w:sz w:val="24"/>
                <w:szCs w:val="24"/>
              </w:rPr>
              <w:t xml:space="preserve"> vecumā</w:t>
            </w:r>
            <w:r w:rsidRPr="00E4003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 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1" o:spid="_x0000_i144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E4003F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iCs/>
                <w:sz w:val="24"/>
                <w:szCs w:val="24"/>
              </w:rPr>
              <w:t>Acu sārtā refleksa pārbaude ar oftalmoskopu</w:t>
            </w:r>
            <w:r w:rsidRPr="00E4003F">
              <w:rPr>
                <w:iCs/>
                <w:sz w:val="24"/>
                <w:szCs w:val="24"/>
              </w:rPr>
              <w:t>, ja nav bijusi okulista apskate</w:t>
            </w:r>
            <w:r w:rsidRPr="00E4003F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2" o:spid="_x0000_i144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E4003F" w:rsidRDefault="0052484C" w:rsidP="00EA20B4">
            <w:pPr>
              <w:rPr>
                <w:sz w:val="24"/>
                <w:szCs w:val="24"/>
              </w:rPr>
            </w:pPr>
            <w:r w:rsidRPr="00421FA6">
              <w:rPr>
                <w:b/>
                <w:iCs/>
                <w:sz w:val="24"/>
                <w:szCs w:val="24"/>
              </w:rPr>
              <w:t>Radzenes gaismas reflekss/šķielēšanas pārbaude ar aizklāšanas testu</w:t>
            </w:r>
            <w:r w:rsidRPr="00E4003F">
              <w:rPr>
                <w:iCs/>
                <w:sz w:val="24"/>
                <w:szCs w:val="24"/>
              </w:rPr>
              <w:t>, ja nav bijusi okulista apskate</w:t>
            </w:r>
            <w:r>
              <w:rPr>
                <w:sz w:val="24"/>
                <w:szCs w:val="24"/>
              </w:rPr>
              <w:t> 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3" o:spid="_x0000_i144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421FA6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Veselības grupa</w:t>
            </w:r>
          </w:p>
        </w:tc>
        <w:tc>
          <w:tcPr>
            <w:tcW w:w="3573" w:type="dxa"/>
          </w:tcPr>
          <w:p w:rsidR="0052484C" w:rsidRPr="004F1111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4" o:spid="_x0000_i144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2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5" o:spid="_x0000_i1446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6" o:spid="_x0000_i1447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244" w:type="dxa"/>
          </w:tcPr>
          <w:p w:rsidR="0052484C" w:rsidRPr="004F1111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7" o:spid="_x0000_i144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2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8" o:spid="_x0000_i144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09" o:spid="_x0000_i1450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103" w:type="dxa"/>
          </w:tcPr>
          <w:p w:rsidR="0052484C" w:rsidRPr="004F1111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10" o:spid="_x0000_i145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2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11" o:spid="_x0000_i1452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12" o:spid="_x0000_i145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</w:tbl>
    <w:p w:rsidR="0052484C" w:rsidRDefault="0052484C">
      <w:r>
        <w:br w:type="page"/>
      </w: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3"/>
        <w:gridCol w:w="2481"/>
        <w:gridCol w:w="1092"/>
        <w:gridCol w:w="157"/>
        <w:gridCol w:w="1260"/>
        <w:gridCol w:w="2552"/>
        <w:gridCol w:w="567"/>
        <w:gridCol w:w="708"/>
        <w:gridCol w:w="2127"/>
        <w:gridCol w:w="2976"/>
      </w:tblGrid>
      <w:tr w:rsidR="0052484C" w:rsidRPr="004F1111" w:rsidTr="00421FA6">
        <w:trPr>
          <w:trHeight w:val="90"/>
        </w:trPr>
        <w:tc>
          <w:tcPr>
            <w:tcW w:w="1603" w:type="dxa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Imunizācija</w:t>
            </w:r>
            <w:r w:rsidRPr="004F111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573" w:type="dxa"/>
            <w:gridSpan w:val="2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5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Papildu</w:t>
            </w:r>
            <w:r w:rsidRPr="004F1111">
              <w:rPr>
                <w:sz w:val="24"/>
                <w:szCs w:val="24"/>
              </w:rPr>
              <w:t xml:space="preserve"> vakcinācija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55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244" w:type="dxa"/>
            <w:gridSpan w:val="5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5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Papildu vakcinācija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57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103" w:type="dxa"/>
            <w:gridSpan w:val="2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5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Papildu vakcinācija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59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421FA6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Ārsta paraksts</w:t>
            </w:r>
          </w:p>
        </w:tc>
        <w:tc>
          <w:tcPr>
            <w:tcW w:w="3573" w:type="dxa"/>
            <w:gridSpan w:val="2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244" w:type="dxa"/>
            <w:gridSpan w:val="5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F1111" w:rsidTr="00421FA6">
        <w:trPr>
          <w:trHeight w:val="90"/>
        </w:trPr>
        <w:tc>
          <w:tcPr>
            <w:tcW w:w="15523" w:type="dxa"/>
            <w:gridSpan w:val="10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F1111" w:rsidTr="00E4003F">
        <w:trPr>
          <w:trHeight w:val="90"/>
        </w:trPr>
        <w:tc>
          <w:tcPr>
            <w:tcW w:w="1603" w:type="dxa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Bērna vecums</w:t>
            </w:r>
          </w:p>
        </w:tc>
        <w:tc>
          <w:tcPr>
            <w:tcW w:w="2481" w:type="dxa"/>
            <w:tcBorders>
              <w:bottom w:val="nil"/>
            </w:tcBorders>
          </w:tcPr>
          <w:p w:rsidR="0052484C" w:rsidRPr="004F1111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4F1111">
              <w:rPr>
                <w:b/>
                <w:sz w:val="24"/>
                <w:szCs w:val="24"/>
              </w:rPr>
              <w:t>18 mēn</w:t>
            </w:r>
          </w:p>
        </w:tc>
        <w:tc>
          <w:tcPr>
            <w:tcW w:w="2509" w:type="dxa"/>
            <w:gridSpan w:val="3"/>
            <w:tcBorders>
              <w:bottom w:val="nil"/>
            </w:tcBorders>
          </w:tcPr>
          <w:p w:rsidR="0052484C" w:rsidRPr="004F1111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4F1111">
              <w:rPr>
                <w:b/>
                <w:sz w:val="24"/>
                <w:szCs w:val="24"/>
              </w:rPr>
              <w:t>2 gadi</w:t>
            </w:r>
          </w:p>
        </w:tc>
        <w:tc>
          <w:tcPr>
            <w:tcW w:w="2552" w:type="dxa"/>
            <w:tcBorders>
              <w:bottom w:val="nil"/>
            </w:tcBorders>
          </w:tcPr>
          <w:p w:rsidR="0052484C" w:rsidRPr="004F1111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4F1111">
              <w:rPr>
                <w:b/>
                <w:sz w:val="24"/>
                <w:szCs w:val="24"/>
              </w:rPr>
              <w:t>3 gadi</w:t>
            </w:r>
          </w:p>
        </w:tc>
        <w:tc>
          <w:tcPr>
            <w:tcW w:w="3402" w:type="dxa"/>
            <w:gridSpan w:val="3"/>
            <w:tcBorders>
              <w:bottom w:val="nil"/>
            </w:tcBorders>
          </w:tcPr>
          <w:p w:rsidR="0052484C" w:rsidRPr="004F1111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4F1111">
              <w:rPr>
                <w:b/>
                <w:sz w:val="24"/>
                <w:szCs w:val="24"/>
              </w:rPr>
              <w:t>4 gadi</w:t>
            </w:r>
          </w:p>
        </w:tc>
        <w:tc>
          <w:tcPr>
            <w:tcW w:w="2976" w:type="dxa"/>
            <w:tcBorders>
              <w:bottom w:val="nil"/>
            </w:tcBorders>
          </w:tcPr>
          <w:p w:rsidR="0052484C" w:rsidRPr="004F1111" w:rsidRDefault="0052484C" w:rsidP="00EA20B4">
            <w:pPr>
              <w:jc w:val="center"/>
              <w:rPr>
                <w:b/>
                <w:sz w:val="24"/>
                <w:szCs w:val="24"/>
              </w:rPr>
            </w:pPr>
            <w:r w:rsidRPr="004F1111">
              <w:rPr>
                <w:b/>
                <w:sz w:val="24"/>
                <w:szCs w:val="24"/>
              </w:rPr>
              <w:t>5 gadi</w:t>
            </w:r>
          </w:p>
        </w:tc>
      </w:tr>
      <w:tr w:rsidR="0052484C" w:rsidRPr="004F1111" w:rsidTr="00E4003F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Vizītes datums </w:t>
            </w:r>
          </w:p>
        </w:tc>
        <w:tc>
          <w:tcPr>
            <w:tcW w:w="2481" w:type="dxa"/>
          </w:tcPr>
          <w:p w:rsidR="0052484C" w:rsidRDefault="0052484C" w:rsidP="00EA20B4">
            <w:pPr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60" type="#_x0000_t75" alt="http://pro.nais.lv/images/I0020926.gif" style="width:8.25pt;height:11.2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0" o:spid="_x0000_i146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1" o:spid="_x0000_i146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2" o:spid="_x0000_i1463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3" o:spid="_x0000_i146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4" o:spid="_x0000_i1465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5" o:spid="_x0000_i146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6" o:spid="_x0000_i1467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(dd.mm.gggg</w:t>
            </w:r>
            <w:r>
              <w:rPr>
                <w:sz w:val="24"/>
                <w:szCs w:val="24"/>
              </w:rPr>
              <w:t>.</w:t>
            </w:r>
            <w:r w:rsidRPr="004F1111">
              <w:rPr>
                <w:sz w:val="24"/>
                <w:szCs w:val="24"/>
              </w:rPr>
              <w:t>)</w:t>
            </w:r>
          </w:p>
        </w:tc>
        <w:tc>
          <w:tcPr>
            <w:tcW w:w="2509" w:type="dxa"/>
            <w:gridSpan w:val="3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7" o:spid="_x0000_i146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8" o:spid="_x0000_i146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29" o:spid="_x0000_i147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30" o:spid="_x0000_i147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7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73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7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75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t>.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(dd.mm.gggg</w:t>
            </w:r>
            <w:r>
              <w:rPr>
                <w:sz w:val="24"/>
                <w:szCs w:val="24"/>
              </w:rPr>
              <w:t>.</w:t>
            </w:r>
            <w:r w:rsidRPr="004F1111">
              <w:rPr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52484C" w:rsidRDefault="0052484C" w:rsidP="00EA20B4">
            <w:pPr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76" type="#_x0000_t75" alt="http://pro.nais.lv/images/I0020926.gif" style="width:8.25pt;height:11.2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36" o:spid="_x0000_i147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37" o:spid="_x0000_i147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38" o:spid="_x0000_i147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.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39" o:spid="_x0000_i148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40" o:spid="_x0000_i1481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41" o:spid="_x0000_i1482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42" o:spid="_x0000_i1483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(dd.mm.gggg</w:t>
            </w:r>
            <w:r>
              <w:rPr>
                <w:sz w:val="24"/>
                <w:szCs w:val="24"/>
              </w:rPr>
              <w:t>.</w:t>
            </w:r>
            <w:r w:rsidRPr="004F1111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  <w:gridSpan w:val="3"/>
          </w:tcPr>
          <w:p w:rsidR="0052484C" w:rsidRDefault="0052484C" w:rsidP="00EA20B4">
            <w:pPr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84" type="#_x0000_t75" alt="http://pro.nais.lv/images/I0020926.gif" style="width:8.25pt;height:11.2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44" o:spid="_x0000_i148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45" o:spid="_x0000_i148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46" o:spid="_x0000_i148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.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47" o:spid="_x0000_i148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48" o:spid="_x0000_i1489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49" o:spid="_x0000_i1490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50" o:spid="_x0000_i1491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(dd.mm.gggg</w:t>
            </w:r>
            <w:r>
              <w:rPr>
                <w:sz w:val="24"/>
                <w:szCs w:val="24"/>
              </w:rPr>
              <w:t>.</w:t>
            </w:r>
            <w:r w:rsidRPr="004F1111">
              <w:rPr>
                <w:sz w:val="24"/>
                <w:szCs w:val="24"/>
              </w:rPr>
              <w:t>)</w:t>
            </w:r>
          </w:p>
        </w:tc>
        <w:tc>
          <w:tcPr>
            <w:tcW w:w="2976" w:type="dxa"/>
          </w:tcPr>
          <w:p w:rsidR="0052484C" w:rsidRDefault="0052484C" w:rsidP="00EA20B4">
            <w:pPr>
              <w:rPr>
                <w:sz w:val="24"/>
                <w:szCs w:val="24"/>
              </w:rPr>
            </w:pP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492" type="#_x0000_t75" alt="http://pro.nais.lv/images/I0020926.gif" style="width:8.25pt;height:11.2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52" o:spid="_x0000_i1493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>.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53" o:spid="_x0000_i1494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54" o:spid="_x0000_i149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.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55" o:spid="_x0000_i1496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56" o:spid="_x0000_i1497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57" o:spid="_x0000_i1498" type="#_x0000_t75" alt="http://pro.nais.lv/images/I0020926.gif" style="width:8.25pt;height:10.5pt;visibility:visible">
                  <v:imagedata r:id="rId12" o:title=""/>
                </v:shape>
              </w:pic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58" o:spid="_x0000_i1499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noProof/>
                <w:sz w:val="24"/>
                <w:szCs w:val="24"/>
                <w:lang w:eastAsia="lv-LV"/>
              </w:rPr>
              <w:t>.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(dd.mm.gggg</w:t>
            </w:r>
            <w:r>
              <w:rPr>
                <w:sz w:val="24"/>
                <w:szCs w:val="24"/>
              </w:rPr>
              <w:t>.</w:t>
            </w:r>
            <w:r w:rsidRPr="004F1111">
              <w:rPr>
                <w:sz w:val="24"/>
                <w:szCs w:val="24"/>
              </w:rPr>
              <w:t>)</w:t>
            </w:r>
          </w:p>
        </w:tc>
      </w:tr>
      <w:tr w:rsidR="0052484C" w:rsidRPr="004F1111" w:rsidTr="00E4003F">
        <w:trPr>
          <w:trHeight w:val="277"/>
        </w:trPr>
        <w:tc>
          <w:tcPr>
            <w:tcW w:w="15523" w:type="dxa"/>
            <w:gridSpan w:val="10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Fiziskā attīstība (papildus skatīt fiziskās attīstības līknes II </w:t>
            </w:r>
            <w:r>
              <w:rPr>
                <w:sz w:val="24"/>
                <w:szCs w:val="24"/>
              </w:rPr>
              <w:t>no</w:t>
            </w:r>
            <w:r w:rsidRPr="004F1111">
              <w:rPr>
                <w:sz w:val="24"/>
                <w:szCs w:val="24"/>
              </w:rPr>
              <w:t>daļas 1. vai 3.apakšpunktā, b</w:t>
            </w:r>
            <w:r>
              <w:rPr>
                <w:sz w:val="24"/>
                <w:szCs w:val="24"/>
              </w:rPr>
              <w:t>et no 2 gadu vecuma – 2. vai 4.</w:t>
            </w:r>
            <w:r w:rsidRPr="004F1111">
              <w:rPr>
                <w:sz w:val="24"/>
                <w:szCs w:val="24"/>
              </w:rPr>
              <w:t>apakšpunktā, koriģēt, ja dzimis agrāk par 37 nedēļām</w:t>
            </w:r>
            <w:r>
              <w:rPr>
                <w:sz w:val="24"/>
                <w:szCs w:val="24"/>
              </w:rPr>
              <w:t>,</w:t>
            </w:r>
            <w:r w:rsidRPr="004F1111">
              <w:rPr>
                <w:sz w:val="24"/>
                <w:szCs w:val="24"/>
              </w:rPr>
              <w:t xml:space="preserve"> līdz 2</w:t>
            </w:r>
            <w:r>
              <w:rPr>
                <w:sz w:val="24"/>
                <w:szCs w:val="24"/>
              </w:rPr>
              <w:t>–</w:t>
            </w:r>
            <w:r w:rsidRPr="004F1111">
              <w:rPr>
                <w:sz w:val="24"/>
                <w:szCs w:val="24"/>
              </w:rPr>
              <w:t>3 gadu vecumam)</w:t>
            </w:r>
          </w:p>
        </w:tc>
      </w:tr>
      <w:tr w:rsidR="0052484C" w:rsidRPr="004F1111" w:rsidTr="00E4003F">
        <w:trPr>
          <w:trHeight w:val="17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4F1111">
              <w:rPr>
                <w:sz w:val="24"/>
                <w:szCs w:val="24"/>
              </w:rPr>
              <w:t>Svars (g)</w:t>
            </w:r>
          </w:p>
        </w:tc>
        <w:tc>
          <w:tcPr>
            <w:tcW w:w="2481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061" w:type="dxa"/>
            <w:gridSpan w:val="4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6378" w:type="dxa"/>
            <w:gridSpan w:val="4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F1111" w:rsidTr="00E4003F">
        <w:trPr>
          <w:trHeight w:val="17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Garums (cm)</w:t>
            </w:r>
          </w:p>
        </w:tc>
        <w:tc>
          <w:tcPr>
            <w:tcW w:w="2481" w:type="dxa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061" w:type="dxa"/>
            <w:gridSpan w:val="4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6378" w:type="dxa"/>
            <w:gridSpan w:val="4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F1111" w:rsidTr="00E4003F">
        <w:trPr>
          <w:trHeight w:val="170"/>
        </w:trPr>
        <w:tc>
          <w:tcPr>
            <w:tcW w:w="1603" w:type="dxa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Galvas apkārtmērs (cm)</w:t>
            </w:r>
          </w:p>
        </w:tc>
        <w:tc>
          <w:tcPr>
            <w:tcW w:w="2481" w:type="dxa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1439" w:type="dxa"/>
            <w:gridSpan w:val="8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(ja nebija normāls)</w:t>
            </w:r>
          </w:p>
        </w:tc>
      </w:tr>
      <w:tr w:rsidR="0052484C" w:rsidRPr="004F1111" w:rsidTr="00CD1CCF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Vecāku sūdzības</w:t>
            </w:r>
          </w:p>
        </w:tc>
        <w:tc>
          <w:tcPr>
            <w:tcW w:w="2481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right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3812" w:type="dxa"/>
            <w:gridSpan w:val="2"/>
            <w:tcBorders>
              <w:left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left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F1111" w:rsidTr="00CD1CCF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Barošana</w:t>
            </w:r>
            <w:r w:rsidRPr="004F1111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4F111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81" w:type="dxa"/>
          </w:tcPr>
          <w:p w:rsidR="0052484C" w:rsidRPr="00612DFD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612DFD">
              <w:rPr>
                <w:b/>
                <w:sz w:val="24"/>
                <w:szCs w:val="24"/>
              </w:rPr>
              <w:t xml:space="preserve">Zīdīšana ar krūti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459" o:spid="_x0000_i150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D vitamīns 10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612DFD">
              <w:rPr>
                <w:b/>
                <w:bCs/>
                <w:sz w:val="24"/>
                <w:szCs w:val="24"/>
              </w:rPr>
              <w:t xml:space="preserve">mikrogrami </w:t>
            </w:r>
            <w:r w:rsidRPr="00612DFD">
              <w:rPr>
                <w:b/>
                <w:bCs/>
                <w:sz w:val="24"/>
                <w:szCs w:val="24"/>
              </w:rPr>
              <w:br/>
              <w:t>(400–900 SV/dienā)</w:t>
            </w:r>
            <w:r w:rsidRPr="00653535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0" o:spid="_x0000_i150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 xml:space="preserve">Mākslīgie maisījumi vai 2 % govs piens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1" o:spid="_x0000_i150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 xml:space="preserve">Barot, neizmantojot pudeli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3" o:spid="_x0000_i150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061" w:type="dxa"/>
            <w:gridSpan w:val="4"/>
          </w:tcPr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D vitamīns 10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612DFD">
              <w:rPr>
                <w:b/>
                <w:bCs/>
                <w:sz w:val="24"/>
                <w:szCs w:val="24"/>
              </w:rPr>
              <w:t xml:space="preserve">mikrogrami 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12DFD">
              <w:rPr>
                <w:b/>
                <w:bCs/>
                <w:sz w:val="24"/>
                <w:szCs w:val="24"/>
              </w:rPr>
              <w:t xml:space="preserve">(400–900 SV/dienā)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4" o:spid="_x0000_i150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 xml:space="preserve">Mākslīgie maisījumi vai 2 % govs piens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5" o:spid="_x0000_i150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 xml:space="preserve">Barošanas ieteikumi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6" o:spid="_x0000_i150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i/>
                <w:iCs/>
                <w:sz w:val="24"/>
                <w:szCs w:val="24"/>
              </w:rPr>
              <w:t xml:space="preserve">Pakāpeniska pāreja uz pārtiku ar zemāku tauku saturu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7" o:spid="_x0000_i1507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6378" w:type="dxa"/>
            <w:gridSpan w:val="4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</w:t>
            </w:r>
            <w:r w:rsidRPr="004F1111">
              <w:rPr>
                <w:sz w:val="24"/>
                <w:szCs w:val="24"/>
              </w:rPr>
              <w:t xml:space="preserve">% piens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8" o:spid="_x0000_i150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Barošanas ieteikumi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69" o:spid="_x0000_i1509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</w:tbl>
    <w:p w:rsidR="0052484C" w:rsidRDefault="0052484C">
      <w:r>
        <w:br w:type="page"/>
      </w: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3"/>
        <w:gridCol w:w="2481"/>
        <w:gridCol w:w="5769"/>
        <w:gridCol w:w="5670"/>
      </w:tblGrid>
      <w:tr w:rsidR="0052484C" w:rsidRPr="004F1111" w:rsidTr="00823FC2">
        <w:trPr>
          <w:trHeight w:val="85"/>
        </w:trPr>
        <w:tc>
          <w:tcPr>
            <w:tcW w:w="1603" w:type="dxa"/>
            <w:vMerge w:val="restart"/>
          </w:tcPr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823FC2">
              <w:rPr>
                <w:sz w:val="24"/>
                <w:szCs w:val="24"/>
              </w:rPr>
              <w:t>Izglītošana un</w:t>
            </w:r>
            <w:r w:rsidRPr="00CD1CCF">
              <w:rPr>
                <w:sz w:val="24"/>
                <w:szCs w:val="24"/>
                <w:bdr w:val="single" w:sz="4" w:space="0" w:color="auto"/>
              </w:rPr>
              <w:t xml:space="preserve"> </w:t>
            </w:r>
            <w:r w:rsidRPr="00823FC2">
              <w:rPr>
                <w:sz w:val="24"/>
                <w:szCs w:val="24"/>
              </w:rPr>
              <w:t>pado</w:t>
            </w:r>
            <w:r w:rsidRPr="00653535">
              <w:rPr>
                <w:sz w:val="24"/>
                <w:szCs w:val="24"/>
              </w:rPr>
              <w:t>mi</w:t>
            </w:r>
            <w:r w:rsidRPr="00653535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535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920" w:type="dxa"/>
            <w:gridSpan w:val="3"/>
          </w:tcPr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>TRAUMU PROFILAKSE</w:t>
            </w:r>
          </w:p>
        </w:tc>
      </w:tr>
      <w:tr w:rsidR="0052484C" w:rsidRPr="004F1111" w:rsidTr="00823FC2">
        <w:trPr>
          <w:trHeight w:val="85"/>
        </w:trPr>
        <w:tc>
          <w:tcPr>
            <w:tcW w:w="1603" w:type="dxa"/>
            <w:vMerge/>
            <w:tcBorders>
              <w:bottom w:val="nil"/>
            </w:tcBorders>
          </w:tcPr>
          <w:p w:rsidR="0052484C" w:rsidRPr="00653535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bottom w:val="nil"/>
            </w:tcBorders>
          </w:tcPr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bCs/>
                <w:sz w:val="24"/>
                <w:szCs w:val="24"/>
              </w:rPr>
              <w:t>Autosēdeklis (bērnu</w:t>
            </w:r>
            <w:r w:rsidRPr="00653535">
              <w:rPr>
                <w:sz w:val="24"/>
                <w:szCs w:val="24"/>
              </w:rPr>
              <w:t xml:space="preserve">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70" o:spid="_x0000_i1510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i/>
                <w:iCs/>
                <w:sz w:val="24"/>
                <w:szCs w:val="24"/>
              </w:rPr>
              <w:t xml:space="preserve">Vannas drošība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71" o:spid="_x0000_i151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Smakšana/drošas rotaļlietas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72" o:spid="_x0000_i1512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39" w:type="dxa"/>
            <w:gridSpan w:val="2"/>
          </w:tcPr>
          <w:p w:rsidR="0052484C" w:rsidRPr="00612DFD" w:rsidRDefault="0052484C" w:rsidP="00EA20B4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Autosēdekl</w:t>
            </w:r>
            <w:r w:rsidRPr="00612DFD">
              <w:rPr>
                <w:b/>
                <w:bCs/>
                <w:sz w:val="24"/>
                <w:szCs w:val="24"/>
              </w:rPr>
              <w:t>is (bērnu</w:t>
            </w:r>
            <w:r w:rsidRPr="00612DFD">
              <w:rPr>
                <w:b/>
                <w:sz w:val="24"/>
                <w:szCs w:val="24"/>
              </w:rPr>
              <w:t xml:space="preserve">)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473" o:spid="_x0000_i1513" type="#_x0000_t75" alt="http://pro.nais.lv/images/I0020926.gif" style="width:8.25pt;height:10.5pt;visibility:visible">
                  <v:imagedata r:id="rId12" o:title=""/>
                </v:shape>
              </w:pict>
            </w:r>
            <w:r w:rsidRPr="00612DFD">
              <w:rPr>
                <w:b/>
                <w:sz w:val="24"/>
                <w:szCs w:val="24"/>
              </w:rPr>
              <w:t xml:space="preserve"> </w:t>
            </w:r>
          </w:p>
          <w:p w:rsidR="0052484C" w:rsidRPr="00612DFD" w:rsidRDefault="0052484C" w:rsidP="00EA20B4">
            <w:pPr>
              <w:rPr>
                <w:b/>
                <w:sz w:val="24"/>
                <w:szCs w:val="24"/>
              </w:rPr>
            </w:pPr>
            <w:r w:rsidRPr="00612DFD">
              <w:rPr>
                <w:b/>
                <w:sz w:val="24"/>
                <w:szCs w:val="24"/>
              </w:rPr>
              <w:t xml:space="preserve">Aizsargķivere/aizsargi 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_x0000_i1514" type="#_x0000_t75" alt="http://pro.nais.lv/images/I0020926.gif" style="width:8.25pt;height:10.5pt;visibility:visible">
                  <v:imagedata r:id="rId12" o:title=""/>
                </v:shape>
              </w:pict>
            </w:r>
            <w:r w:rsidRPr="00612DFD">
              <w:rPr>
                <w:b/>
                <w:sz w:val="24"/>
                <w:szCs w:val="24"/>
              </w:rPr>
              <w:t xml:space="preserve"> 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Palīdzības tālrunis</w:t>
            </w:r>
            <w:r w:rsidRPr="00653535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75" o:spid="_x0000_i151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53535">
              <w:rPr>
                <w:i/>
                <w:iCs/>
                <w:sz w:val="24"/>
                <w:szCs w:val="24"/>
              </w:rPr>
              <w:t xml:space="preserve">CO/dūmu detektori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76" o:spid="_x0000_i1516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 xml:space="preserve">Sērkociņi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77" o:spid="_x0000_i151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i/>
                <w:sz w:val="24"/>
                <w:szCs w:val="24"/>
              </w:rPr>
              <w:t>Drošība uz ūdens</w:t>
            </w:r>
            <w:r w:rsidRPr="00653535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78" o:spid="_x0000_i1518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Šaujamieroču drošība</w:t>
            </w:r>
            <w:r w:rsidRPr="00653535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79" o:spid="_x0000_i151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</w:tc>
      </w:tr>
      <w:tr w:rsidR="0052484C" w:rsidRPr="004F1111" w:rsidTr="00CD1CCF">
        <w:trPr>
          <w:trHeight w:val="85"/>
        </w:trPr>
        <w:tc>
          <w:tcPr>
            <w:tcW w:w="1603" w:type="dxa"/>
            <w:vMerge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UZVEDĪBA UN ĢIMENES JAUTĀJUMI</w:t>
            </w:r>
          </w:p>
        </w:tc>
      </w:tr>
      <w:tr w:rsidR="0052484C" w:rsidRPr="004F1111" w:rsidTr="00CD1CCF">
        <w:trPr>
          <w:trHeight w:val="85"/>
        </w:trPr>
        <w:tc>
          <w:tcPr>
            <w:tcW w:w="1603" w:type="dxa"/>
            <w:vMerge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Vecāku/bērnu saskarsme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0" o:spid="_x0000_i1520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Disciplīna/</w:t>
            </w:r>
            <w:r w:rsidRPr="004F1111">
              <w:rPr>
                <w:i/>
                <w:sz w:val="24"/>
                <w:szCs w:val="24"/>
              </w:rPr>
              <w:t>ierobežo</w:t>
            </w:r>
            <w:r>
              <w:rPr>
                <w:i/>
                <w:sz w:val="24"/>
                <w:szCs w:val="24"/>
              </w:rPr>
              <w:softHyphen/>
            </w:r>
            <w:r w:rsidRPr="004F1111">
              <w:rPr>
                <w:i/>
                <w:sz w:val="24"/>
                <w:szCs w:val="24"/>
              </w:rPr>
              <w:t>jumi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1" o:spid="_x0000_i1521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>
              <w:rPr>
                <w:sz w:val="24"/>
                <w:szCs w:val="24"/>
              </w:rPr>
              <w:t>Vecāku nogurums/stress/</w:t>
            </w:r>
            <w:r>
              <w:rPr>
                <w:sz w:val="24"/>
                <w:szCs w:val="24"/>
              </w:rPr>
              <w:br/>
            </w:r>
            <w:r w:rsidRPr="004F1111">
              <w:rPr>
                <w:sz w:val="24"/>
                <w:szCs w:val="24"/>
              </w:rPr>
              <w:t xml:space="preserve">depresija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2" o:spid="_x0000_i1522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b/>
                <w:sz w:val="24"/>
                <w:szCs w:val="24"/>
              </w:rPr>
              <w:t>Augsta sociālā riska bērns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3" o:spid="_x0000_i152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11439" w:type="dxa"/>
            <w:gridSpan w:val="2"/>
          </w:tcPr>
          <w:p w:rsidR="0052484C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Vecāku/</w:t>
            </w:r>
            <w:r w:rsidRPr="004F1111">
              <w:rPr>
                <w:sz w:val="24"/>
                <w:szCs w:val="24"/>
              </w:rPr>
              <w:t xml:space="preserve">bērnu saskarsme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4" o:spid="_x0000_i1524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Disciplīna/</w:t>
            </w:r>
            <w:r w:rsidRPr="004F1111">
              <w:rPr>
                <w:i/>
                <w:sz w:val="24"/>
                <w:szCs w:val="24"/>
              </w:rPr>
              <w:t>ierobežojumi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5" o:spid="_x0000_i1525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>
              <w:rPr>
                <w:sz w:val="24"/>
                <w:szCs w:val="24"/>
              </w:rPr>
              <w:t>Vecāku nogurums/stress/</w:t>
            </w:r>
            <w:r w:rsidRPr="004F1111">
              <w:rPr>
                <w:sz w:val="24"/>
                <w:szCs w:val="24"/>
              </w:rPr>
              <w:t xml:space="preserve">depresija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6" o:spid="_x0000_i152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b/>
                <w:sz w:val="24"/>
                <w:szCs w:val="24"/>
              </w:rPr>
              <w:t>Augsta sociālā riska bērns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7" o:spid="_x0000_i152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Brāļi un māsas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8" o:spid="_x0000_i152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Ģimenes konflikti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89" o:spid="_x0000_i1529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CD1CCF">
        <w:trPr>
          <w:trHeight w:val="85"/>
        </w:trPr>
        <w:tc>
          <w:tcPr>
            <w:tcW w:w="1603" w:type="dxa"/>
            <w:vMerge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CITI JAUTĀJUMI</w:t>
            </w:r>
          </w:p>
        </w:tc>
      </w:tr>
      <w:tr w:rsidR="0052484C" w:rsidRPr="004F1111" w:rsidTr="00CD1CCF">
        <w:trPr>
          <w:trHeight w:val="85"/>
        </w:trPr>
        <w:tc>
          <w:tcPr>
            <w:tcW w:w="1603" w:type="dxa"/>
            <w:vMerge/>
            <w:tcBorders>
              <w:bottom w:val="nil"/>
            </w:tcBorders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bottom w:val="nil"/>
            </w:tcBorders>
          </w:tcPr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 xml:space="preserve">Socializācija/lomu spēles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0" o:spid="_x0000_i1530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12DFD">
              <w:rPr>
                <w:b/>
                <w:bCs/>
                <w:sz w:val="24"/>
                <w:szCs w:val="24"/>
              </w:rPr>
              <w:t>Zobu kopšana/zobārsts</w:t>
            </w:r>
            <w:r w:rsidRPr="00653535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1" o:spid="_x0000_i1531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bCs/>
                <w:sz w:val="24"/>
                <w:szCs w:val="24"/>
              </w:rPr>
              <w:t xml:space="preserve"> </w:t>
            </w:r>
            <w:r w:rsidRPr="00653535">
              <w:rPr>
                <w:sz w:val="24"/>
                <w:szCs w:val="24"/>
              </w:rPr>
              <w:t xml:space="preserve">Pieradināšana pie tualetes lietošanas/higiēna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2" o:spid="_x0000_i153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53535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53535">
              <w:rPr>
                <w:i/>
                <w:iCs/>
                <w:sz w:val="24"/>
                <w:szCs w:val="24"/>
              </w:rPr>
              <w:t xml:space="preserve">Atradināt no </w:t>
            </w:r>
            <w:r>
              <w:rPr>
                <w:i/>
                <w:iCs/>
                <w:sz w:val="24"/>
                <w:szCs w:val="24"/>
              </w:rPr>
              <w:t>mānekļ</w:t>
            </w:r>
            <w:r w:rsidRPr="00653535">
              <w:rPr>
                <w:i/>
                <w:iCs/>
                <w:sz w:val="24"/>
                <w:szCs w:val="24"/>
              </w:rPr>
              <w:t>a lietošanas</w:t>
            </w:r>
            <w:r w:rsidRPr="00653535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3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i/>
                <w:noProof/>
                <w:sz w:val="24"/>
                <w:szCs w:val="24"/>
                <w:lang w:eastAsia="lv-LV"/>
              </w:rPr>
              <w:t>Lasīt priekšā</w:t>
            </w:r>
            <w:r w:rsidRPr="00653535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3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11439" w:type="dxa"/>
            <w:gridSpan w:val="2"/>
          </w:tcPr>
          <w:p w:rsidR="0052484C" w:rsidRPr="00653535" w:rsidRDefault="0052484C" w:rsidP="00EA20B4">
            <w:pPr>
              <w:rPr>
                <w:bCs/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Zobu kopšana/fluors/zobārsts</w:t>
            </w:r>
            <w:r w:rsidRPr="00653535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3" o:spid="_x0000_i153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bCs/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i/>
                <w:iCs/>
                <w:sz w:val="24"/>
                <w:szCs w:val="24"/>
              </w:rPr>
              <w:t>Apvaicāties par alternatīvās medicīnas izmantošanu</w:t>
            </w:r>
            <w:r w:rsidRPr="00653535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4" o:spid="_x0000_i1536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 xml:space="preserve">Aktīvs un veselīgs dzīvesveids/vide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5" o:spid="_x0000_i1537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Pasīvā smēķēšana</w:t>
            </w:r>
            <w:r w:rsidRPr="00653535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6" o:spid="_x0000_i1538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 xml:space="preserve">Pieradināšana pie tualetes lietošanas/higiēna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7" o:spid="_x0000_i1539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Novērtēt gatavību pirm</w:t>
            </w:r>
            <w:r>
              <w:rPr>
                <w:b/>
                <w:bCs/>
                <w:sz w:val="24"/>
                <w:szCs w:val="24"/>
              </w:rPr>
              <w:t>s</w:t>
            </w:r>
            <w:r w:rsidRPr="00612DFD">
              <w:rPr>
                <w:b/>
                <w:bCs/>
                <w:sz w:val="24"/>
                <w:szCs w:val="24"/>
              </w:rPr>
              <w:t>skolas iestādei/skolai</w:t>
            </w:r>
            <w:r w:rsidRPr="00653535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499" o:spid="_x0000_i1540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653535">
              <w:rPr>
                <w:sz w:val="24"/>
                <w:szCs w:val="24"/>
              </w:rPr>
              <w:t xml:space="preserve">Socializācijas iespējas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00" o:spid="_x0000_i1541" type="#_x0000_t75" alt="http://pro.nais.lv/images/I0020926.gif" style="width:8.25pt;height:10.5pt;visibility:visible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Saules iedarbība/</w:t>
            </w:r>
            <w:r w:rsidRPr="00653535">
              <w:rPr>
                <w:sz w:val="24"/>
                <w:szCs w:val="24"/>
              </w:rPr>
              <w:t xml:space="preserve">pretapdeguma līdzekļi/līdzekļi kukaiņu atbaidīšanai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01" o:spid="_x0000_i1542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sz w:val="24"/>
                <w:szCs w:val="24"/>
              </w:rPr>
              <w:t xml:space="preserve"> </w:t>
            </w:r>
          </w:p>
          <w:p w:rsidR="0052484C" w:rsidRPr="00653535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53535">
              <w:rPr>
                <w:sz w:val="24"/>
                <w:szCs w:val="24"/>
              </w:rPr>
              <w:t xml:space="preserve">Pārtikas kvalitāte (pesticīdi)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02" o:spid="_x0000_i1543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53535">
              <w:rPr>
                <w:sz w:val="24"/>
                <w:szCs w:val="24"/>
              </w:rPr>
              <w:t xml:space="preserve">Apkārtējā vide (svins)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03" o:spid="_x0000_i1544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Pr="00653535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53535">
              <w:rPr>
                <w:i/>
                <w:iCs/>
                <w:sz w:val="24"/>
                <w:szCs w:val="24"/>
              </w:rPr>
              <w:t xml:space="preserve">Nelietot </w:t>
            </w:r>
            <w:r>
              <w:rPr>
                <w:i/>
                <w:iCs/>
                <w:sz w:val="24"/>
                <w:szCs w:val="24"/>
              </w:rPr>
              <w:t>mānekli</w:t>
            </w:r>
            <w:r w:rsidRPr="00653535">
              <w:rPr>
                <w:i/>
                <w:i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45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Pr="00653535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612DFD">
              <w:rPr>
                <w:b/>
                <w:bCs/>
                <w:sz w:val="24"/>
                <w:szCs w:val="24"/>
              </w:rPr>
              <w:t>Nelietot pretklepus/saaukstēšanās simptomus mazinošus medikamentus</w:t>
            </w:r>
            <w:r w:rsidRPr="00653535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46" type="#_x0000_t75" alt="http://pro.nais.lv/images/I0020926.gif" style="width:8.25pt;height:10.5pt;visibility:visible">
                  <v:imagedata r:id="rId12" o:title=""/>
                </v:shape>
              </w:pict>
            </w:r>
            <w:r w:rsidRPr="00653535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Pr="00653535" w:rsidRDefault="0052484C" w:rsidP="00EA20B4">
            <w:pPr>
              <w:rPr>
                <w:bCs/>
                <w:sz w:val="24"/>
                <w:szCs w:val="24"/>
              </w:rPr>
            </w:pPr>
            <w:r w:rsidRPr="00653535">
              <w:rPr>
                <w:i/>
                <w:noProof/>
                <w:sz w:val="24"/>
                <w:szCs w:val="24"/>
                <w:lang w:eastAsia="lv-LV"/>
              </w:rPr>
              <w:t>Lasīt priekšā</w:t>
            </w:r>
            <w:r w:rsidRPr="00653535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47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02640D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Informācija vecākiem</w:t>
            </w:r>
          </w:p>
        </w:tc>
        <w:tc>
          <w:tcPr>
            <w:tcW w:w="2481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769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RPr="004F1111" w:rsidTr="0002640D">
        <w:trPr>
          <w:trHeight w:val="709"/>
        </w:trPr>
        <w:tc>
          <w:tcPr>
            <w:tcW w:w="1603" w:type="dxa"/>
            <w:vMerge w:val="restart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Attīstība</w:t>
            </w:r>
            <w:r w:rsidRPr="004F1111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4F1111">
              <w:rPr>
                <w:sz w:val="24"/>
                <w:szCs w:val="24"/>
                <w:vertAlign w:val="superscript"/>
              </w:rPr>
              <w:t>3</w:t>
            </w:r>
          </w:p>
          <w:p w:rsidR="0052484C" w:rsidRPr="004F1111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4F1111">
              <w:rPr>
                <w:sz w:val="24"/>
                <w:szCs w:val="24"/>
              </w:rPr>
              <w:t>Kādas pazīmes neesība nosaka tālāku attīstības novērtēšanu</w:t>
            </w:r>
            <w:r>
              <w:rPr>
                <w:sz w:val="24"/>
                <w:szCs w:val="24"/>
              </w:rPr>
              <w:t>.</w:t>
            </w:r>
            <w:r w:rsidRPr="004F1111">
              <w:rPr>
                <w:sz w:val="24"/>
                <w:szCs w:val="24"/>
                <w:vertAlign w:val="superscript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4F1111">
              <w:rPr>
                <w:sz w:val="24"/>
                <w:szCs w:val="24"/>
              </w:rPr>
              <w:t>Koriģēt, ja dzimis agrāk par 37 ned.</w:t>
            </w:r>
          </w:p>
        </w:tc>
        <w:tc>
          <w:tcPr>
            <w:tcW w:w="2481" w:type="dxa"/>
            <w:vMerge w:val="restart"/>
          </w:tcPr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Bērna uzvedība parasti ir viegli vadāma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04" o:spid="_x0000_i154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4F1111">
              <w:rPr>
                <w:i/>
                <w:noProof/>
                <w:sz w:val="24"/>
                <w:szCs w:val="24"/>
                <w:lang w:eastAsia="lv-LV"/>
              </w:rPr>
              <w:t xml:space="preserve">Interesējas par citiem bērniem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_x0000_i154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Parasti viegli nomierināms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05" o:spid="_x0000_i1550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Bēdās nāk pēc atbalsta</w:t>
            </w:r>
            <w:r>
              <w:rPr>
                <w:sz w:val="24"/>
                <w:szCs w:val="24"/>
              </w:rPr>
              <w:t> 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06" o:spid="_x0000_i155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Norāda uz vairākām dažādām ķermeņa daļām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07" o:spid="_x0000_i1552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Mēģina pievērst uzmanību, lai kaut ko parādītu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08" o:spid="_x0000_i1553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Pagriežas, kad tiek nosaukts viņa vārds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10" o:spid="_x0000_i1554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4F1111">
              <w:rPr>
                <w:i/>
                <w:sz w:val="24"/>
                <w:szCs w:val="24"/>
              </w:rPr>
              <w:t>Norāda uz to, ko vēlas</w:t>
            </w:r>
            <w:r>
              <w:rPr>
                <w:i/>
                <w:sz w:val="24"/>
                <w:szCs w:val="24"/>
              </w:rPr>
              <w:t> 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11" o:spid="_x0000_i155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noProof/>
                <w:sz w:val="24"/>
                <w:szCs w:val="24"/>
                <w:lang w:eastAsia="lv-LV"/>
              </w:rPr>
              <w:t xml:space="preserve">Meklē </w:t>
            </w:r>
            <w:r w:rsidRPr="004F1111">
              <w:rPr>
                <w:i/>
                <w:sz w:val="24"/>
                <w:szCs w:val="24"/>
              </w:rPr>
              <w:t>rotaļlietu, ja prasa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_x0000_i155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Apzināti atdarina runas skaņas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5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Izrunā 20 vai vairāk vārdu (var būt neskaidri)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5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Default="0052484C" w:rsidP="00EA20B4">
            <w:pPr>
              <w:rPr>
                <w:noProof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Spēj izteikt trīs dažādus līdzskaņus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12" o:spid="_x0000_i155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  <w:r w:rsidRPr="004F1111">
              <w:rPr>
                <w:i/>
                <w:sz w:val="24"/>
                <w:szCs w:val="24"/>
              </w:rPr>
              <w:t>Brīvi iet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13" o:spid="_x0000_i1560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Patstāvīgi ēd </w:t>
            </w:r>
            <w:r>
              <w:rPr>
                <w:i/>
                <w:sz w:val="24"/>
                <w:szCs w:val="24"/>
              </w:rPr>
              <w:t>ar</w:t>
            </w:r>
            <w:r w:rsidRPr="004F1111">
              <w:rPr>
                <w:i/>
                <w:sz w:val="24"/>
                <w:szCs w:val="24"/>
              </w:rPr>
              <w:t xml:space="preserve"> karotīt</w:t>
            </w:r>
            <w:r>
              <w:rPr>
                <w:i/>
                <w:sz w:val="24"/>
                <w:szCs w:val="24"/>
              </w:rPr>
              <w:t>i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16" o:spid="_x0000_i156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Patstāvīgi noņem cepuri/</w:t>
            </w:r>
            <w:r>
              <w:rPr>
                <w:i/>
                <w:sz w:val="24"/>
                <w:szCs w:val="24"/>
              </w:rPr>
              <w:t>novelk</w:t>
            </w:r>
            <w:r w:rsidRPr="004F1111">
              <w:rPr>
                <w:i/>
                <w:sz w:val="24"/>
                <w:szCs w:val="24"/>
              </w:rPr>
              <w:t xml:space="preserve"> zeķes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17" o:spid="_x0000_i1562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  <w:r w:rsidRPr="004F1111">
              <w:rPr>
                <w:i/>
                <w:sz w:val="24"/>
                <w:szCs w:val="24"/>
              </w:rPr>
              <w:t>Vecākiem nav bažu par bērna attīstību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18" o:spid="_x0000_i156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769" w:type="dxa"/>
          </w:tcPr>
          <w:p w:rsidR="0052484C" w:rsidRPr="004F1111" w:rsidRDefault="0052484C" w:rsidP="00EA20B4">
            <w:pPr>
              <w:rPr>
                <w:sz w:val="24"/>
                <w:szCs w:val="24"/>
                <w:u w:val="single"/>
              </w:rPr>
            </w:pPr>
            <w:r w:rsidRPr="004F1111">
              <w:rPr>
                <w:sz w:val="24"/>
                <w:szCs w:val="24"/>
                <w:u w:val="single"/>
              </w:rPr>
              <w:t>2 gadi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Vismaz viens jauns vārds nedēļā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19" o:spid="_x0000_i1564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Divu vārdu teikumi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0" o:spid="_x0000_i156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4F1111">
              <w:rPr>
                <w:i/>
                <w:sz w:val="24"/>
                <w:szCs w:val="24"/>
              </w:rPr>
              <w:t>Saprot vienu vai divpakāpju norādījumus (paņem mazo bumbu un iedod mammai)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66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Bez atbalsta atmuguriski sper divus soļus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514" o:spid="_x0000_i156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i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Mēģina skriet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1" o:spid="_x0000_i156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Ieliek objektu mazā tvertnē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2" o:spid="_x0000_i156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Atdarina vecākus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4F1111">
              <w:rPr>
                <w:i/>
                <w:noProof/>
                <w:sz w:val="24"/>
                <w:szCs w:val="24"/>
                <w:lang w:eastAsia="lv-LV"/>
              </w:rPr>
              <w:t>(dod lellei dzert)</w:t>
            </w:r>
            <w:r w:rsidRPr="004F1111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3" o:spid="_x0000_i1570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Turpina apgūt jaunas iemaņas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4" o:spid="_x0000_i157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Vecākiem nav bažu par bērna attīstību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7" o:spid="_x0000_i1572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670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  <w:u w:val="single"/>
              </w:rPr>
              <w:t>4 gadi</w: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Saprot saistītus virzienus uz trim pusēm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8" o:spid="_x0000_i1573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Daudz jautā un atbild (ko </w:t>
            </w:r>
            <w:r>
              <w:rPr>
                <w:i/>
                <w:sz w:val="24"/>
                <w:szCs w:val="24"/>
              </w:rPr>
              <w:t>t</w:t>
            </w:r>
            <w:r w:rsidRPr="004F1111">
              <w:rPr>
                <w:i/>
                <w:sz w:val="24"/>
                <w:szCs w:val="24"/>
              </w:rPr>
              <w:t>u dari?)</w:t>
            </w:r>
            <w:r w:rsidRPr="004F1111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74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i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Lieto vienkāršus saliktus teikumus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9" o:spid="_x0000_i157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Stāv uz vienas kājas 1</w:t>
            </w:r>
            <w:r>
              <w:rPr>
                <w:sz w:val="24"/>
                <w:szCs w:val="24"/>
              </w:rPr>
              <w:t>–</w:t>
            </w:r>
            <w:r w:rsidRPr="004F111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4F1111">
              <w:rPr>
                <w:sz w:val="24"/>
                <w:szCs w:val="24"/>
              </w:rPr>
              <w:t xml:space="preserve">sek.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0" o:spid="_x0000_i1576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</w:rPr>
            </w:pPr>
            <w:r w:rsidRPr="004F1111">
              <w:rPr>
                <w:bCs/>
                <w:i/>
                <w:sz w:val="24"/>
                <w:szCs w:val="24"/>
              </w:rPr>
              <w:t>Kāpj pa kāpnēm pārmaiņus solī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1" o:spid="_x0000_i157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Zīmē cilvēkus ar vismaz trim ķermeņa daļām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2" o:spid="_x0000_i157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Dienas laikā lieto tualetes podu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3" o:spid="_x0000_i157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Atpogā pogas un atver rāvējslēdzēju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80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Mēģina mierināt kādu, kurš ir bēdīgs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5" o:spid="_x0000_i158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Vecākiem nav bažu par bērna attīstību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6" o:spid="_x0000_i1582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02640D">
        <w:trPr>
          <w:trHeight w:val="1227"/>
        </w:trPr>
        <w:tc>
          <w:tcPr>
            <w:tcW w:w="1603" w:type="dxa"/>
            <w:vMerge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769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  <w:u w:val="single"/>
              </w:rPr>
              <w:t>3 gadi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Saprot divpakāpju un trīspakāpju norādījumus (paņem cepuri un kurpes un ieliec skapī)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7" o:spid="_x0000_i1583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Lieto teikumus ar 5 un vairāk vārdiem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84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i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i/>
                <w:noProof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Kāpj pa kāpnēm ar pieliekošo soli, pieturoties pie margām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515" o:spid="_x0000_i158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i/>
                <w:noProof/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Noskrūvē traukiem vāciņus/</w:t>
            </w:r>
            <w:r w:rsidRPr="004F1111">
              <w:rPr>
                <w:i/>
                <w:sz w:val="24"/>
                <w:szCs w:val="24"/>
              </w:rPr>
              <w:t>pagriež slēdžus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8" o:spid="_x0000_i1586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i/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Spēlē izturēšanās spēles ar darbībām un vārdiem (izliekas, ka gatavo ēst, labo mašīnu)</w:t>
            </w:r>
            <w:r w:rsidRPr="004F1111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8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  <w:r w:rsidRPr="004F1111">
              <w:rPr>
                <w:i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Neilgu laiku pavada kopā ar pazīstamiem cilvēkiem bez vecākiem/aprūpētāja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26" o:spid="_x0000_i158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Pāršķir grāmat</w:t>
            </w:r>
            <w:r>
              <w:rPr>
                <w:sz w:val="24"/>
                <w:szCs w:val="24"/>
              </w:rPr>
              <w:t>as</w:t>
            </w:r>
            <w:r w:rsidRPr="004F1111">
              <w:rPr>
                <w:sz w:val="24"/>
                <w:szCs w:val="24"/>
              </w:rPr>
              <w:t xml:space="preserve"> lapas pa vienai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39" o:spid="_x0000_i158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Atdarina rakstīšanas kustības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40" o:spid="_x0000_i1590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Uzzīmē apļveida formu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41" o:spid="_x0000_i1591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Kopā ar pieaugušo klausās mūziku vai stāstus </w:t>
            </w:r>
            <w:r>
              <w:rPr>
                <w:sz w:val="24"/>
                <w:szCs w:val="24"/>
              </w:rPr>
              <w:br/>
            </w:r>
            <w:r w:rsidRPr="004F111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–</w:t>
            </w:r>
            <w:r w:rsidRPr="004F1111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 </w:t>
            </w:r>
            <w:r w:rsidRPr="004F1111">
              <w:rPr>
                <w:sz w:val="24"/>
                <w:szCs w:val="24"/>
              </w:rPr>
              <w:t>min.</w:t>
            </w:r>
            <w:r>
              <w:rPr>
                <w:sz w:val="24"/>
                <w:szCs w:val="24"/>
              </w:rPr>
              <w:t> 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42" o:spid="_x0000_i1592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Vecākiem nav bažu par bērna attīstību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544" o:spid="_x0000_i1593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670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  <w:u w:val="single"/>
              </w:rPr>
              <w:t>5 gadi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 xml:space="preserve">Skaita skaļi vai uz pirkstiem, lai atbildētu </w:t>
            </w:r>
            <w:r>
              <w:rPr>
                <w:i/>
                <w:sz w:val="24"/>
                <w:szCs w:val="24"/>
              </w:rPr>
              <w:t>"</w:t>
            </w:r>
            <w:r w:rsidRPr="004F1111">
              <w:rPr>
                <w:i/>
                <w:sz w:val="24"/>
                <w:szCs w:val="24"/>
              </w:rPr>
              <w:t>cik daudz?</w:t>
            </w:r>
            <w:r>
              <w:rPr>
                <w:i/>
                <w:sz w:val="24"/>
                <w:szCs w:val="24"/>
              </w:rPr>
              <w:t>" 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45" o:spid="_x0000_i1594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Pazīst pamatkrāsas un formas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9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4F1111">
              <w:rPr>
                <w:i/>
                <w:sz w:val="24"/>
                <w:szCs w:val="24"/>
              </w:rPr>
              <w:t>Runā skaidri</w:t>
            </w:r>
            <w:r w:rsidRPr="004F1111">
              <w:rPr>
                <w:sz w:val="24"/>
                <w:szCs w:val="24"/>
              </w:rPr>
              <w:t xml:space="preserve"> </w:t>
            </w:r>
            <w:r w:rsidRPr="004F1111">
              <w:rPr>
                <w:i/>
                <w:sz w:val="24"/>
                <w:szCs w:val="24"/>
              </w:rPr>
              <w:t xml:space="preserve">lielāko daļu laika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59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Lieto saliktus paplašinātus teikumus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46" o:spid="_x0000_i1597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Met un ķer bumbu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47" o:spid="_x0000_i159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noProof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Vienatnē nodarbojas ar vienu aktivitāti 20</w:t>
            </w:r>
            <w:r>
              <w:rPr>
                <w:sz w:val="24"/>
                <w:szCs w:val="24"/>
              </w:rPr>
              <w:t>–</w:t>
            </w:r>
            <w:r w:rsidRPr="004F1111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 xml:space="preserve"> </w:t>
            </w:r>
            <w:r w:rsidRPr="004F1111">
              <w:rPr>
                <w:sz w:val="24"/>
                <w:szCs w:val="24"/>
              </w:rPr>
              <w:t xml:space="preserve">min.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48" o:spid="_x0000_i159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  <w:r w:rsidRPr="004F1111">
              <w:rPr>
                <w:bCs/>
                <w:i/>
                <w:sz w:val="24"/>
                <w:szCs w:val="24"/>
              </w:rPr>
              <w:t>Apģērbjas patstāvīgi ar minimālu palīdzību</w:t>
            </w:r>
            <w:r w:rsidRPr="004F1111">
              <w:rPr>
                <w:b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49" o:spid="_x0000_i1600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</w:rPr>
              <w:t xml:space="preserve"> </w:t>
            </w:r>
          </w:p>
          <w:p w:rsidR="0052484C" w:rsidRDefault="0052484C" w:rsidP="00EA20B4">
            <w:pPr>
              <w:rPr>
                <w:i/>
                <w:noProof/>
                <w:sz w:val="24"/>
                <w:szCs w:val="24"/>
                <w:lang w:eastAsia="lv-LV"/>
              </w:rPr>
            </w:pPr>
            <w:r w:rsidRPr="004F1111">
              <w:rPr>
                <w:sz w:val="24"/>
                <w:szCs w:val="24"/>
              </w:rPr>
              <w:t xml:space="preserve">Labprāt dalās </w:t>
            </w:r>
            <w:r w:rsidRPr="00BA5299">
              <w:rPr>
                <w:i/>
                <w:noProof/>
                <w:sz w:val="24"/>
                <w:szCs w:val="24"/>
                <w:lang w:eastAsia="lv-LV"/>
              </w:rPr>
              <w:pict>
                <v:shape id="Picture 550" o:spid="_x0000_i160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Default="0052484C" w:rsidP="00EA20B4">
            <w:pPr>
              <w:rPr>
                <w:noProof/>
                <w:sz w:val="24"/>
                <w:szCs w:val="24"/>
                <w:lang w:eastAsia="lv-LV"/>
              </w:rPr>
            </w:pPr>
            <w:r w:rsidRPr="004F1111">
              <w:rPr>
                <w:i/>
                <w:sz w:val="24"/>
                <w:szCs w:val="24"/>
              </w:rPr>
              <w:t xml:space="preserve">Lec uz vienas kājas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1" o:spid="_x0000_i1602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noProof/>
                <w:sz w:val="24"/>
                <w:szCs w:val="24"/>
                <w:lang w:eastAsia="lv-LV"/>
              </w:rPr>
              <w:t xml:space="preserve">Atstāsta stāstījumu epizodes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603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 </w:t>
            </w:r>
          </w:p>
          <w:p w:rsidR="0052484C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Viegli šķiras no vecākiem</w:t>
            </w:r>
            <w:r w:rsidRPr="004F1111">
              <w:rPr>
                <w:i/>
                <w:noProof/>
                <w:sz w:val="24"/>
                <w:szCs w:val="24"/>
                <w:lang w:eastAsia="lv-LV"/>
              </w:rPr>
              <w:t>/aprūpētāja</w:t>
            </w:r>
            <w:r w:rsidRPr="004F1111">
              <w:rPr>
                <w:noProof/>
                <w:sz w:val="24"/>
                <w:szCs w:val="24"/>
                <w:lang w:eastAsia="lv-LV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2" o:spid="_x0000_i1604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</w: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i/>
                <w:sz w:val="24"/>
                <w:szCs w:val="24"/>
              </w:rPr>
              <w:t>Vecākiem nav bažu par bērna attīstību</w:t>
            </w:r>
            <w:r w:rsidRPr="004F1111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3" o:spid="_x0000_i1605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02640D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  <w:vertAlign w:val="superscript"/>
              </w:rPr>
            </w:pPr>
            <w:r w:rsidRPr="004F1111">
              <w:rPr>
                <w:sz w:val="24"/>
                <w:szCs w:val="24"/>
              </w:rPr>
              <w:t>Klīniskā iz</w:t>
            </w:r>
            <w:r>
              <w:rPr>
                <w:sz w:val="24"/>
                <w:szCs w:val="24"/>
              </w:rPr>
              <w:softHyphen/>
            </w:r>
            <w:r w:rsidRPr="004F1111">
              <w:rPr>
                <w:sz w:val="24"/>
                <w:szCs w:val="24"/>
              </w:rPr>
              <w:t>meklēšana</w:t>
            </w:r>
            <w:r w:rsidRPr="004F1111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4F1111">
              <w:rPr>
                <w:sz w:val="24"/>
                <w:szCs w:val="24"/>
                <w:vertAlign w:val="superscript"/>
              </w:rPr>
              <w:t>3</w:t>
            </w:r>
            <w:r w:rsidRPr="004F1111">
              <w:rPr>
                <w:sz w:val="24"/>
                <w:szCs w:val="24"/>
              </w:rPr>
              <w:t xml:space="preserve"> Vecumam atbilstošu klīnisko izmeklēšanu ieteicams veikt katrā vizītē</w:t>
            </w:r>
          </w:p>
        </w:tc>
        <w:tc>
          <w:tcPr>
            <w:tcW w:w="2481" w:type="dxa"/>
          </w:tcPr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4" o:spid="_x0000_i160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tabs>
                <w:tab w:val="left" w:pos="1440"/>
              </w:tabs>
              <w:rPr>
                <w:sz w:val="24"/>
                <w:szCs w:val="24"/>
                <w:u w:val="single"/>
              </w:rPr>
            </w:pPr>
            <w:r w:rsidRPr="0047495E">
              <w:rPr>
                <w:sz w:val="24"/>
                <w:szCs w:val="24"/>
                <w:u w:val="single"/>
              </w:rPr>
              <w:t>Īpaša uzmanība:</w:t>
            </w:r>
            <w:r w:rsidRPr="00D536DD">
              <w:rPr>
                <w:sz w:val="24"/>
                <w:szCs w:val="24"/>
              </w:rPr>
              <w:tab/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sz w:val="24"/>
                <w:szCs w:val="24"/>
              </w:rPr>
              <w:t xml:space="preserve">Avotiņi slēgti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60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iCs/>
                <w:sz w:val="24"/>
                <w:szCs w:val="24"/>
              </w:rPr>
              <w:t>Apvaicāties par dzirdi</w:t>
            </w:r>
            <w:r w:rsidRPr="0047495E">
              <w:rPr>
                <w:sz w:val="24"/>
                <w:szCs w:val="24"/>
              </w:rPr>
              <w:t> 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5" o:spid="_x0000_i160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sz w:val="24"/>
                <w:szCs w:val="24"/>
              </w:rPr>
              <w:t>Mandeļu lielums/</w:t>
            </w:r>
            <w:r w:rsidRPr="0047495E">
              <w:rPr>
                <w:sz w:val="24"/>
                <w:szCs w:val="24"/>
              </w:rPr>
              <w:br/>
              <w:t xml:space="preserve">zobi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6" o:spid="_x0000_i1609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769" w:type="dxa"/>
          </w:tcPr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7" o:spid="_x0000_i161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  <w:u w:val="single"/>
              </w:rPr>
            </w:pPr>
            <w:r w:rsidRPr="0047495E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iCs/>
                <w:sz w:val="24"/>
                <w:szCs w:val="24"/>
              </w:rPr>
              <w:t>Acu sārtā refleksa pārbaude ar oftalmoskopu/redzes asums</w:t>
            </w:r>
            <w:r w:rsidRPr="0047495E">
              <w:rPr>
                <w:i/>
                <w:iCs/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8" o:spid="_x0000_i161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iCs/>
                <w:sz w:val="24"/>
                <w:szCs w:val="24"/>
              </w:rPr>
              <w:t>Radzenes gaismas reflekss/šķielēšanas pārbaude ar aizklāšanas testu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59" o:spid="_x0000_i1612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iCs/>
                <w:sz w:val="24"/>
                <w:szCs w:val="24"/>
              </w:rPr>
              <w:t>Apvaicāties par dzirdi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0" o:spid="_x0000_i161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sz w:val="24"/>
                <w:szCs w:val="24"/>
              </w:rPr>
              <w:t xml:space="preserve">Mandeļu lielums/zobi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1" o:spid="_x0000_i161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Asins</w:t>
            </w:r>
            <w:r w:rsidRPr="0047495E">
              <w:rPr>
                <w:i/>
                <w:sz w:val="24"/>
                <w:szCs w:val="24"/>
              </w:rPr>
              <w:t>spiediens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2" o:spid="_x0000_i1615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670" w:type="dxa"/>
          </w:tcPr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sz w:val="24"/>
                <w:szCs w:val="24"/>
              </w:rPr>
              <w:t xml:space="preserve">Fizikāla visu orgānu sistēmu izmeklēšana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3" o:spid="_x0000_i1616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  <w:u w:val="single"/>
              </w:rPr>
            </w:pPr>
            <w:r w:rsidRPr="0047495E">
              <w:rPr>
                <w:sz w:val="24"/>
                <w:szCs w:val="24"/>
                <w:u w:val="single"/>
              </w:rPr>
              <w:t>Īpaša uzmanība:</w: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iCs/>
                <w:sz w:val="24"/>
                <w:szCs w:val="24"/>
              </w:rPr>
              <w:t>Apvaicāties par dzirdi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4" o:spid="_x0000_i161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sz w:val="24"/>
                <w:szCs w:val="24"/>
              </w:rPr>
              <w:t xml:space="preserve">Mandeļu lielums/zobi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5" o:spid="_x0000_i161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Asins</w:t>
            </w:r>
            <w:r w:rsidRPr="0047495E">
              <w:rPr>
                <w:i/>
                <w:sz w:val="24"/>
                <w:szCs w:val="24"/>
              </w:rPr>
              <w:t>spiediens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6" o:spid="_x0000_i1619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02640D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Problēmas, plāni</w:t>
            </w:r>
            <w:r w:rsidRPr="004F1111">
              <w:rPr>
                <w:sz w:val="24"/>
                <w:szCs w:val="24"/>
                <w:vertAlign w:val="superscript"/>
              </w:rPr>
              <w:t>2;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4F111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81" w:type="dxa"/>
          </w:tcPr>
          <w:p w:rsidR="0052484C" w:rsidRPr="0047495E" w:rsidRDefault="0052484C" w:rsidP="00EA20B4">
            <w:pPr>
              <w:rPr>
                <w:sz w:val="24"/>
                <w:szCs w:val="24"/>
                <w:u w:val="single"/>
              </w:rPr>
            </w:pPr>
            <w:r w:rsidRPr="00612DFD">
              <w:rPr>
                <w:b/>
                <w:bCs/>
                <w:sz w:val="24"/>
                <w:szCs w:val="24"/>
              </w:rPr>
              <w:t>Okulista apskate</w:t>
            </w:r>
            <w:r w:rsidRPr="0047495E">
              <w:rPr>
                <w:sz w:val="24"/>
                <w:szCs w:val="24"/>
              </w:rPr>
              <w:t xml:space="preserve">, ja nav bijusi iepriekš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7" o:spid="_x0000_i162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iCs/>
                <w:sz w:val="24"/>
                <w:szCs w:val="24"/>
              </w:rPr>
              <w:t>Acu sārtā refleksa pārbaude ar oftalmoskopu</w:t>
            </w:r>
            <w:r w:rsidRPr="0047495E">
              <w:rPr>
                <w:iCs/>
                <w:sz w:val="24"/>
                <w:szCs w:val="24"/>
              </w:rPr>
              <w:t>, ja iepriekš nav bijusi okulista apskate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8" o:spid="_x0000_i162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AC0127">
              <w:rPr>
                <w:b/>
                <w:iCs/>
                <w:sz w:val="24"/>
                <w:szCs w:val="24"/>
              </w:rPr>
              <w:t>Radzenes gaismas reflekss/šķielēšanas pārbaude ar aizklāšanas testu</w:t>
            </w:r>
            <w:r w:rsidRPr="0047495E">
              <w:rPr>
                <w:iCs/>
                <w:sz w:val="24"/>
                <w:szCs w:val="24"/>
              </w:rPr>
              <w:t>, ja iepriekš nav bijusi okulista apskate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69" o:spid="_x0000_i1622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769" w:type="dxa"/>
          </w:tcPr>
          <w:p w:rsidR="0052484C" w:rsidRPr="00612DFD" w:rsidRDefault="0052484C" w:rsidP="00EA20B4">
            <w:pPr>
              <w:rPr>
                <w:b/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Okulista apskate</w:t>
            </w:r>
            <w:r w:rsidRPr="00612DFD">
              <w:rPr>
                <w:b/>
                <w:sz w:val="24"/>
                <w:szCs w:val="24"/>
              </w:rPr>
              <w:t xml:space="preserve"> </w:t>
            </w:r>
            <w:r w:rsidRPr="00612DFD">
              <w:rPr>
                <w:b/>
                <w:bCs/>
                <w:sz w:val="24"/>
                <w:szCs w:val="24"/>
              </w:rPr>
              <w:t>3 g.v.</w:t>
            </w:r>
            <w:r w:rsidRPr="00612DFD">
              <w:rPr>
                <w:b/>
                <w:sz w:val="24"/>
                <w:szCs w:val="24"/>
              </w:rPr>
              <w:t xml:space="preserve">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570" o:spid="_x0000_i162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12DFD" w:rsidRDefault="0052484C" w:rsidP="00EA20B4">
            <w:pPr>
              <w:rPr>
                <w:b/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Zobu higiēnists 2 g.v</w:t>
            </w:r>
            <w:r w:rsidRPr="00612DFD">
              <w:rPr>
                <w:b/>
                <w:sz w:val="24"/>
                <w:szCs w:val="24"/>
              </w:rPr>
              <w:t xml:space="preserve">.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571" o:spid="_x0000_i1624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Zobu higiēnists 3 g.v</w:t>
            </w:r>
            <w:r w:rsidRPr="00612DFD">
              <w:rPr>
                <w:b/>
                <w:sz w:val="24"/>
                <w:szCs w:val="24"/>
              </w:rPr>
              <w:t>.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72" o:spid="_x0000_i162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47495E">
              <w:rPr>
                <w:sz w:val="24"/>
                <w:szCs w:val="24"/>
              </w:rPr>
              <w:t xml:space="preserve">Logopēda/audiologopēda konsultācija, ja nepieciešams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73" o:spid="_x0000_i1626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670" w:type="dxa"/>
          </w:tcPr>
          <w:p w:rsidR="0052484C" w:rsidRPr="00612DFD" w:rsidRDefault="0052484C" w:rsidP="00EA20B4">
            <w:pPr>
              <w:rPr>
                <w:b/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Zobu higiēnists 4 g.v.</w:t>
            </w:r>
            <w:r w:rsidRPr="00612DFD">
              <w:rPr>
                <w:b/>
                <w:sz w:val="24"/>
                <w:szCs w:val="24"/>
              </w:rPr>
              <w:t xml:space="preserve">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574" o:spid="_x0000_i1627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612DFD" w:rsidRDefault="0052484C" w:rsidP="00EA20B4">
            <w:pPr>
              <w:rPr>
                <w:b/>
                <w:sz w:val="24"/>
                <w:szCs w:val="24"/>
              </w:rPr>
            </w:pPr>
            <w:r w:rsidRPr="00612DFD">
              <w:rPr>
                <w:b/>
                <w:bCs/>
                <w:sz w:val="24"/>
                <w:szCs w:val="24"/>
              </w:rPr>
              <w:t>Zobu higiēnists 5 g.v.</w:t>
            </w:r>
            <w:r w:rsidRPr="00612DFD">
              <w:rPr>
                <w:b/>
                <w:sz w:val="24"/>
                <w:szCs w:val="24"/>
              </w:rPr>
              <w:t xml:space="preserve"> </w:t>
            </w:r>
            <w:r w:rsidRPr="00BA5299">
              <w:rPr>
                <w:b/>
                <w:noProof/>
                <w:sz w:val="24"/>
                <w:szCs w:val="24"/>
                <w:lang w:eastAsia="lv-LV"/>
              </w:rPr>
              <w:pict>
                <v:shape id="Picture 575" o:spid="_x0000_i1628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iCs/>
                <w:sz w:val="24"/>
                <w:szCs w:val="24"/>
              </w:rPr>
              <w:t>Acu sārtā refleksa pārbaude ar oftalmoskopu/redzes asums</w:t>
            </w:r>
            <w:r w:rsidRPr="0047495E">
              <w:rPr>
                <w:iCs/>
                <w:sz w:val="24"/>
                <w:szCs w:val="24"/>
              </w:rPr>
              <w:t>, ja 3 g.v. nav bijusi okulista apskate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76" o:spid="_x0000_i1629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 w:rsidRPr="00612DFD">
              <w:rPr>
                <w:b/>
                <w:iCs/>
                <w:sz w:val="24"/>
                <w:szCs w:val="24"/>
              </w:rPr>
              <w:t>Radzenes gaismas reflekss/šķielēšanas pārbaude ar aizklāšanas testu</w:t>
            </w:r>
            <w:r w:rsidRPr="0047495E">
              <w:rPr>
                <w:iCs/>
                <w:sz w:val="24"/>
                <w:szCs w:val="24"/>
              </w:rPr>
              <w:t>, ja 3 g.v. nav bijusi okulista apskate</w:t>
            </w:r>
            <w:r w:rsidRPr="0047495E">
              <w:rPr>
                <w:sz w:val="24"/>
                <w:szCs w:val="24"/>
              </w:rPr>
              <w:t xml:space="preserve">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77" o:spid="_x0000_i1630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7495E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Logopēda/audiologopēda </w:t>
            </w:r>
            <w:r w:rsidRPr="0047495E">
              <w:rPr>
                <w:sz w:val="24"/>
                <w:szCs w:val="24"/>
              </w:rPr>
              <w:t xml:space="preserve">konsultācija, </w:t>
            </w:r>
            <w:r>
              <w:rPr>
                <w:sz w:val="24"/>
                <w:szCs w:val="24"/>
              </w:rPr>
              <w:br/>
            </w:r>
            <w:r w:rsidRPr="0047495E">
              <w:rPr>
                <w:sz w:val="24"/>
                <w:szCs w:val="24"/>
              </w:rPr>
              <w:t xml:space="preserve">ja nepieciešams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78" o:spid="_x0000_i1631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02640D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Veselības grupa</w:t>
            </w:r>
          </w:p>
        </w:tc>
        <w:tc>
          <w:tcPr>
            <w:tcW w:w="2481" w:type="dxa"/>
          </w:tcPr>
          <w:p w:rsidR="0052484C" w:rsidRPr="004F1111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79" o:spid="_x0000_i1632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2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80" o:spid="_x0000_i1633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81" o:spid="_x0000_i163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769" w:type="dxa"/>
          </w:tcPr>
          <w:p w:rsidR="0052484C" w:rsidRPr="004F1111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82" o:spid="_x0000_i1635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2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83" o:spid="_x0000_i1636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84" o:spid="_x0000_i1637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670" w:type="dxa"/>
          </w:tcPr>
          <w:p w:rsidR="0052484C" w:rsidRPr="004F1111" w:rsidRDefault="0052484C" w:rsidP="00EA20B4">
            <w:pPr>
              <w:rPr>
                <w:b/>
                <w:bCs/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1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85" o:spid="_x0000_i1638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2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86" o:spid="_x0000_i1639" type="#_x0000_t75" alt="http://pro.nais.lv/images/I0020926.gif" style="width:8.25pt;height:10.5pt;visibility:visible">
                  <v:imagedata r:id="rId12" o:title=""/>
                </v:shape>
              </w:pict>
            </w:r>
            <w:r w:rsidRPr="004F1111">
              <w:rPr>
                <w:sz w:val="24"/>
                <w:szCs w:val="24"/>
              </w:rPr>
              <w:t xml:space="preserve"> 3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Picture 587" o:spid="_x0000_i1640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E4003F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Imunizācija</w:t>
            </w:r>
            <w:r w:rsidRPr="004F111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81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641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Papildu</w:t>
            </w:r>
            <w:r w:rsidRPr="004F1111">
              <w:rPr>
                <w:sz w:val="24"/>
                <w:szCs w:val="24"/>
              </w:rPr>
              <w:t xml:space="preserve"> vakcinācija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642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769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643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Papildu</w:t>
            </w:r>
            <w:r w:rsidRPr="004F1111">
              <w:rPr>
                <w:sz w:val="24"/>
                <w:szCs w:val="24"/>
              </w:rPr>
              <w:t xml:space="preserve"> vakcinācija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644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  <w:tc>
          <w:tcPr>
            <w:tcW w:w="5670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 xml:space="preserve">Atbilstoši vakcinācijas kalendāram 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645" type="#_x0000_t75" alt="http://pro.nais.lv/images/I0020926.gif" style="width:8.25pt;height:10.5pt;visibility:visible">
                  <v:imagedata r:id="rId12" o:title=""/>
                </v:shape>
              </w:pict>
            </w:r>
          </w:p>
          <w:p w:rsidR="0052484C" w:rsidRPr="004F1111" w:rsidRDefault="0052484C" w:rsidP="00EA2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Papildu</w:t>
            </w:r>
            <w:r w:rsidRPr="004F1111">
              <w:rPr>
                <w:sz w:val="24"/>
                <w:szCs w:val="24"/>
              </w:rPr>
              <w:t xml:space="preserve"> vakcinācija</w:t>
            </w:r>
            <w:r w:rsidRPr="00BA5299">
              <w:rPr>
                <w:noProof/>
                <w:sz w:val="24"/>
                <w:szCs w:val="24"/>
                <w:lang w:eastAsia="lv-LV"/>
              </w:rPr>
              <w:pict>
                <v:shape id="_x0000_i1646" type="#_x0000_t75" alt="http://pro.nais.lv/images/I0020926.gif" style="width:8.25pt;height:10.5pt;visibility:visible">
                  <v:imagedata r:id="rId12" o:title=""/>
                </v:shape>
              </w:pict>
            </w:r>
          </w:p>
        </w:tc>
      </w:tr>
      <w:tr w:rsidR="0052484C" w:rsidRPr="004F1111" w:rsidTr="00E4003F">
        <w:trPr>
          <w:trHeight w:val="90"/>
        </w:trPr>
        <w:tc>
          <w:tcPr>
            <w:tcW w:w="1603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  <w:r w:rsidRPr="004F1111">
              <w:rPr>
                <w:sz w:val="24"/>
                <w:szCs w:val="24"/>
              </w:rPr>
              <w:t>Ārsta paraksts</w:t>
            </w:r>
          </w:p>
        </w:tc>
        <w:tc>
          <w:tcPr>
            <w:tcW w:w="2481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769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2484C" w:rsidRPr="004F1111" w:rsidRDefault="0052484C" w:rsidP="00EA20B4">
            <w:pPr>
              <w:rPr>
                <w:sz w:val="24"/>
                <w:szCs w:val="24"/>
              </w:rPr>
            </w:pPr>
          </w:p>
        </w:tc>
      </w:tr>
    </w:tbl>
    <w:p w:rsidR="0052484C" w:rsidRPr="004F1111" w:rsidRDefault="0052484C" w:rsidP="00EA20B4">
      <w:pPr>
        <w:jc w:val="both"/>
        <w:rPr>
          <w:sz w:val="24"/>
          <w:szCs w:val="24"/>
        </w:rPr>
      </w:pPr>
    </w:p>
    <w:p w:rsidR="0052484C" w:rsidRPr="004F1111" w:rsidRDefault="0052484C" w:rsidP="00EA20B4">
      <w:pPr>
        <w:jc w:val="both"/>
        <w:rPr>
          <w:sz w:val="24"/>
          <w:szCs w:val="24"/>
        </w:rPr>
      </w:pPr>
      <w:r w:rsidRPr="004F1111">
        <w:rPr>
          <w:sz w:val="24"/>
          <w:szCs w:val="24"/>
        </w:rPr>
        <w:t xml:space="preserve">Piezīmes. </w:t>
      </w:r>
    </w:p>
    <w:p w:rsidR="0052484C" w:rsidRPr="004F1111" w:rsidRDefault="0052484C" w:rsidP="00EA20B4">
      <w:pPr>
        <w:pStyle w:val="naislab"/>
        <w:spacing w:before="0" w:beforeAutospacing="0" w:after="0" w:afterAutospacing="0"/>
      </w:pPr>
      <w:r w:rsidRPr="004F1111">
        <w:rPr>
          <w:vertAlign w:val="superscript"/>
        </w:rPr>
        <w:t>1</w:t>
      </w:r>
      <w:r>
        <w:rPr>
          <w:vertAlign w:val="superscript"/>
        </w:rPr>
        <w:t xml:space="preserve"> </w:t>
      </w:r>
      <w:r w:rsidRPr="004F1111">
        <w:t>Adaptēta, izma</w:t>
      </w:r>
      <w:r>
        <w:t>ntojot 2006.gada maija un 2009.</w:t>
      </w:r>
      <w:r w:rsidRPr="004F1111">
        <w:t xml:space="preserve">gada augusta </w:t>
      </w:r>
      <w:r w:rsidRPr="00795942">
        <w:rPr>
          <w:i/>
        </w:rPr>
        <w:t>Leslie Rourke, Denis Leduc</w:t>
      </w:r>
      <w:r w:rsidRPr="004F1111">
        <w:t xml:space="preserve"> un </w:t>
      </w:r>
      <w:r w:rsidRPr="00795942">
        <w:rPr>
          <w:i/>
        </w:rPr>
        <w:t>James Rourke "Rourke Baby Record</w:t>
      </w:r>
      <w:r>
        <w:t>".</w:t>
      </w:r>
      <w:r w:rsidRPr="004F1111">
        <w:t xml:space="preserve"> </w:t>
      </w:r>
    </w:p>
    <w:p w:rsidR="0052484C" w:rsidRPr="004F1111" w:rsidRDefault="0052484C" w:rsidP="00EA20B4">
      <w:pPr>
        <w:jc w:val="both"/>
        <w:rPr>
          <w:sz w:val="24"/>
          <w:szCs w:val="24"/>
        </w:rPr>
      </w:pPr>
      <w:r w:rsidRPr="004F1111">
        <w:rPr>
          <w:sz w:val="24"/>
          <w:szCs w:val="24"/>
          <w:vertAlign w:val="superscript"/>
        </w:rPr>
        <w:t>2</w:t>
      </w:r>
      <w:r>
        <w:rPr>
          <w:sz w:val="24"/>
          <w:szCs w:val="24"/>
          <w:vertAlign w:val="superscript"/>
        </w:rPr>
        <w:t xml:space="preserve"> </w:t>
      </w:r>
      <w:r w:rsidRPr="004F1111">
        <w:rPr>
          <w:sz w:val="24"/>
          <w:szCs w:val="24"/>
        </w:rPr>
        <w:t xml:space="preserve">Pierādījumu pakāpe: </w:t>
      </w:r>
      <w:r w:rsidRPr="00824AE6">
        <w:rPr>
          <w:bCs/>
          <w:sz w:val="24"/>
          <w:szCs w:val="24"/>
        </w:rPr>
        <w:t>treknrakstā – labi pierādīts</w:t>
      </w:r>
      <w:r w:rsidRPr="00824AE6">
        <w:rPr>
          <w:sz w:val="24"/>
          <w:szCs w:val="24"/>
        </w:rPr>
        <w:t xml:space="preserve">; </w:t>
      </w:r>
      <w:r w:rsidRPr="00824AE6">
        <w:rPr>
          <w:iCs/>
          <w:sz w:val="24"/>
          <w:szCs w:val="24"/>
        </w:rPr>
        <w:t>slīp</w:t>
      </w:r>
      <w:r>
        <w:rPr>
          <w:iCs/>
          <w:sz w:val="24"/>
          <w:szCs w:val="24"/>
        </w:rPr>
        <w:t>rakstā</w:t>
      </w:r>
      <w:r w:rsidRPr="00824AE6">
        <w:rPr>
          <w:iCs/>
          <w:sz w:val="24"/>
          <w:szCs w:val="24"/>
        </w:rPr>
        <w:t xml:space="preserve"> – vidēji pierādījumi</w:t>
      </w:r>
      <w:r w:rsidRPr="004F1111">
        <w:rPr>
          <w:sz w:val="24"/>
          <w:szCs w:val="24"/>
        </w:rPr>
        <w:t xml:space="preserve">; </w:t>
      </w:r>
      <w:r>
        <w:rPr>
          <w:sz w:val="24"/>
          <w:szCs w:val="24"/>
        </w:rPr>
        <w:t>normālā rakstā</w:t>
      </w:r>
      <w:r w:rsidRPr="004F1111">
        <w:rPr>
          <w:sz w:val="24"/>
          <w:szCs w:val="24"/>
        </w:rPr>
        <w:t xml:space="preserve"> – bez galīgiem pierādījumiem, bet ir speciālistu konsenss (vienošanās)</w:t>
      </w:r>
      <w:r>
        <w:rPr>
          <w:sz w:val="24"/>
          <w:szCs w:val="24"/>
        </w:rPr>
        <w:t>.</w:t>
      </w:r>
    </w:p>
    <w:p w:rsidR="0052484C" w:rsidRPr="004F1111" w:rsidRDefault="0052484C" w:rsidP="00EA20B4">
      <w:pPr>
        <w:jc w:val="both"/>
        <w:rPr>
          <w:sz w:val="24"/>
          <w:szCs w:val="24"/>
        </w:rPr>
      </w:pPr>
      <w:r w:rsidRPr="004F1111">
        <w:rPr>
          <w:sz w:val="24"/>
          <w:szCs w:val="24"/>
          <w:vertAlign w:val="superscript"/>
        </w:rPr>
        <w:t>3</w:t>
      </w:r>
      <w:r>
        <w:rPr>
          <w:sz w:val="24"/>
          <w:szCs w:val="24"/>
          <w:vertAlign w:val="superscript"/>
        </w:rPr>
        <w:t xml:space="preserve"> </w:t>
      </w:r>
      <w:r w:rsidRPr="004F1111">
        <w:rPr>
          <w:sz w:val="24"/>
          <w:szCs w:val="24"/>
        </w:rPr>
        <w:t>Apzīmējumi</w:t>
      </w:r>
      <w:r>
        <w:rPr>
          <w:sz w:val="24"/>
          <w:szCs w:val="24"/>
        </w:rPr>
        <w:t>,</w:t>
      </w:r>
      <w:r w:rsidRPr="004F1111">
        <w:rPr>
          <w:sz w:val="24"/>
          <w:szCs w:val="24"/>
        </w:rPr>
        <w:t xml:space="preserve"> aizpildot karti: </w:t>
      </w:r>
      <w:r w:rsidRPr="004F1111">
        <w:rPr>
          <w:b/>
          <w:bCs/>
          <w:sz w:val="24"/>
          <w:szCs w:val="24"/>
        </w:rPr>
        <w:t xml:space="preserve">√ </w:t>
      </w:r>
      <w:r>
        <w:rPr>
          <w:b/>
          <w:bCs/>
          <w:sz w:val="24"/>
          <w:szCs w:val="24"/>
        </w:rPr>
        <w:t>–</w:t>
      </w:r>
      <w:r w:rsidRPr="004F1111">
        <w:rPr>
          <w:b/>
          <w:bCs/>
          <w:sz w:val="24"/>
          <w:szCs w:val="24"/>
        </w:rPr>
        <w:t xml:space="preserve"> </w:t>
      </w:r>
      <w:r w:rsidRPr="004F1111">
        <w:rPr>
          <w:sz w:val="24"/>
          <w:szCs w:val="24"/>
        </w:rPr>
        <w:t>nav problēmu,</w:t>
      </w:r>
      <w:r w:rsidRPr="004F1111">
        <w:rPr>
          <w:b/>
          <w:bCs/>
          <w:sz w:val="24"/>
          <w:szCs w:val="24"/>
        </w:rPr>
        <w:t xml:space="preserve"> </w:t>
      </w:r>
      <w:r w:rsidRPr="004F1111">
        <w:rPr>
          <w:sz w:val="24"/>
          <w:szCs w:val="24"/>
        </w:rPr>
        <w:t>X – problēma</w:t>
      </w:r>
      <w:r>
        <w:rPr>
          <w:sz w:val="24"/>
          <w:szCs w:val="24"/>
        </w:rPr>
        <w:t>.</w:t>
      </w:r>
    </w:p>
    <w:p w:rsidR="0052484C" w:rsidRPr="004F1111" w:rsidRDefault="0052484C" w:rsidP="00EA20B4">
      <w:pPr>
        <w:jc w:val="both"/>
        <w:rPr>
          <w:sz w:val="24"/>
          <w:szCs w:val="24"/>
        </w:rPr>
      </w:pPr>
      <w:r w:rsidRPr="004F1111">
        <w:rPr>
          <w:sz w:val="24"/>
          <w:szCs w:val="24"/>
          <w:vertAlign w:val="superscript"/>
        </w:rPr>
        <w:t>4</w:t>
      </w:r>
      <w:r>
        <w:rPr>
          <w:sz w:val="24"/>
          <w:szCs w:val="24"/>
          <w:vertAlign w:val="superscript"/>
        </w:rPr>
        <w:t xml:space="preserve"> </w:t>
      </w:r>
      <w:r w:rsidRPr="004F1111">
        <w:rPr>
          <w:sz w:val="24"/>
          <w:szCs w:val="24"/>
        </w:rPr>
        <w:t>Fenilketo</w:t>
      </w:r>
      <w:r>
        <w:rPr>
          <w:sz w:val="24"/>
          <w:szCs w:val="24"/>
        </w:rPr>
        <w:t>n</w:t>
      </w:r>
      <w:r w:rsidRPr="004F1111">
        <w:rPr>
          <w:sz w:val="24"/>
          <w:szCs w:val="24"/>
        </w:rPr>
        <w:t>ūrijas (FKU) un iedzimtas hipotireozes (TSH) skrīningu veic 4.</w:t>
      </w:r>
      <w:r>
        <w:rPr>
          <w:sz w:val="24"/>
          <w:szCs w:val="24"/>
        </w:rPr>
        <w:t>–5.</w:t>
      </w:r>
      <w:r w:rsidRPr="004F1111">
        <w:rPr>
          <w:sz w:val="24"/>
          <w:szCs w:val="24"/>
        </w:rPr>
        <w:t>dzīves dienā.</w:t>
      </w:r>
    </w:p>
    <w:p w:rsidR="0052484C" w:rsidRPr="004F1111" w:rsidRDefault="0052484C" w:rsidP="00EA20B4">
      <w:pPr>
        <w:jc w:val="both"/>
        <w:rPr>
          <w:sz w:val="24"/>
          <w:szCs w:val="24"/>
        </w:rPr>
      </w:pPr>
      <w:r w:rsidRPr="004F1111">
        <w:rPr>
          <w:sz w:val="24"/>
          <w:szCs w:val="24"/>
          <w:vertAlign w:val="superscript"/>
        </w:rPr>
        <w:t>5</w:t>
      </w:r>
      <w:r>
        <w:rPr>
          <w:sz w:val="24"/>
          <w:szCs w:val="24"/>
          <w:vertAlign w:val="superscript"/>
        </w:rPr>
        <w:t xml:space="preserve"> </w:t>
      </w:r>
      <w:r w:rsidRPr="004F1111">
        <w:rPr>
          <w:sz w:val="24"/>
          <w:szCs w:val="24"/>
        </w:rPr>
        <w:t>Dzirdes pārbaudi ar otoakustiskās emisijas metodi (OAE) veic 3.</w:t>
      </w:r>
      <w:r>
        <w:rPr>
          <w:sz w:val="24"/>
          <w:szCs w:val="24"/>
        </w:rPr>
        <w:t>–</w:t>
      </w:r>
      <w:r w:rsidRPr="004F1111">
        <w:rPr>
          <w:sz w:val="24"/>
          <w:szCs w:val="24"/>
        </w:rPr>
        <w:t>4.dzīves dienā. Pievērst uzmanību bērniem, kuri dzimuši plānotās ārpusstacionāra dzemdībās, jo stacionārā dzimušajiem bērniem izmeklējumu veic dzemdību nodaļā.</w:t>
      </w:r>
    </w:p>
    <w:p w:rsidR="0052484C" w:rsidRDefault="0052484C" w:rsidP="00EA20B4">
      <w:pPr>
        <w:tabs>
          <w:tab w:val="left" w:pos="6840"/>
        </w:tabs>
        <w:ind w:firstLine="720"/>
        <w:jc w:val="center"/>
        <w:rPr>
          <w:b/>
          <w:sz w:val="28"/>
          <w:szCs w:val="28"/>
        </w:rPr>
        <w:sectPr w:rsidR="0052484C" w:rsidSect="00B62460">
          <w:headerReference w:type="default" r:id="rId13"/>
          <w:pgSz w:w="16838" w:h="11906" w:orient="landscape" w:code="9"/>
          <w:pgMar w:top="1797" w:right="709" w:bottom="1797" w:left="851" w:header="709" w:footer="709" w:gutter="0"/>
          <w:cols w:space="708"/>
          <w:docGrid w:linePitch="360"/>
        </w:sectPr>
      </w:pPr>
    </w:p>
    <w:p w:rsidR="0052484C" w:rsidRPr="00E56549" w:rsidRDefault="0052484C" w:rsidP="00EA20B4">
      <w:pPr>
        <w:tabs>
          <w:tab w:val="left" w:pos="6840"/>
        </w:tabs>
        <w:ind w:firstLine="720"/>
        <w:jc w:val="center"/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</w:rPr>
        <w:t>II. B</w:t>
      </w:r>
      <w:r w:rsidRPr="00B445CB">
        <w:rPr>
          <w:b/>
          <w:sz w:val="28"/>
          <w:szCs w:val="28"/>
        </w:rPr>
        <w:t>ērnu fiziskās attīstības normatīvi</w:t>
      </w:r>
    </w:p>
    <w:p w:rsidR="0052484C" w:rsidRPr="008F1DEB" w:rsidRDefault="0052484C" w:rsidP="00EA20B4">
      <w:pPr>
        <w:tabs>
          <w:tab w:val="left" w:pos="6840"/>
        </w:tabs>
        <w:ind w:firstLine="720"/>
        <w:jc w:val="center"/>
        <w:rPr>
          <w:sz w:val="28"/>
          <w:szCs w:val="28"/>
        </w:rPr>
      </w:pPr>
    </w:p>
    <w:p w:rsidR="0052484C" w:rsidRPr="00B445CB" w:rsidRDefault="0052484C" w:rsidP="00EA20B4">
      <w:pPr>
        <w:tabs>
          <w:tab w:val="left" w:pos="6840"/>
        </w:tabs>
        <w:ind w:firstLine="720"/>
        <w:jc w:val="both"/>
        <w:rPr>
          <w:sz w:val="28"/>
          <w:szCs w:val="28"/>
        </w:rPr>
      </w:pPr>
      <w:r w:rsidRPr="00B445CB">
        <w:rPr>
          <w:sz w:val="28"/>
          <w:szCs w:val="28"/>
        </w:rPr>
        <w:t>1.</w:t>
      </w:r>
      <w:r>
        <w:rPr>
          <w:sz w:val="28"/>
          <w:szCs w:val="28"/>
        </w:rPr>
        <w:t> </w:t>
      </w:r>
      <w:r w:rsidRPr="00B445CB">
        <w:rPr>
          <w:sz w:val="28"/>
          <w:szCs w:val="28"/>
        </w:rPr>
        <w:t xml:space="preserve">Meiteņu galvas apkārtmēra, auguma garuma un ķermeņa masas procentiļu karte no </w:t>
      </w:r>
      <w:r>
        <w:rPr>
          <w:sz w:val="28"/>
          <w:szCs w:val="28"/>
        </w:rPr>
        <w:t>dzimšanas</w:t>
      </w:r>
      <w:r w:rsidRPr="00B445CB">
        <w:rPr>
          <w:sz w:val="28"/>
          <w:szCs w:val="28"/>
        </w:rPr>
        <w:t xml:space="preserve"> līdz 24 mēnešiem</w:t>
      </w:r>
    </w:p>
    <w:p w:rsidR="0052484C" w:rsidRPr="00B445CB" w:rsidRDefault="0052484C" w:rsidP="00EA20B4">
      <w:pPr>
        <w:jc w:val="center"/>
      </w:pPr>
      <w:r>
        <w:rPr>
          <w:noProof/>
          <w:lang w:eastAsia="lv-LV"/>
        </w:rPr>
        <w:pict>
          <v:shape id="Picture 0" o:spid="_x0000_i1647" type="#_x0000_t75" alt="Meitenes_0-24.eps" style="width:393pt;height:580.5pt;visibility:visible">
            <v:imagedata r:id="rId14" o:title="" croptop="2432f" cropbottom="2447f" cropright="-23f"/>
          </v:shape>
        </w:pict>
      </w:r>
    </w:p>
    <w:p w:rsidR="0052484C" w:rsidRDefault="0052484C" w:rsidP="00EA20B4">
      <w:pPr>
        <w:tabs>
          <w:tab w:val="left" w:pos="6840"/>
        </w:tabs>
        <w:jc w:val="both"/>
        <w:rPr>
          <w:sz w:val="28"/>
          <w:szCs w:val="28"/>
        </w:rPr>
      </w:pPr>
    </w:p>
    <w:p w:rsidR="0052484C" w:rsidRDefault="0052484C" w:rsidP="00EA20B4">
      <w:pPr>
        <w:tabs>
          <w:tab w:val="left" w:pos="68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B445CB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B445CB">
        <w:rPr>
          <w:sz w:val="28"/>
          <w:szCs w:val="28"/>
        </w:rPr>
        <w:t>Meiteņu auguma, garuma, ķermeņa masas un ĶMI procentiļu karte no 2 līdz 18 gadiem</w:t>
      </w:r>
    </w:p>
    <w:p w:rsidR="0052484C" w:rsidRDefault="0052484C" w:rsidP="00EA20B4">
      <w:pPr>
        <w:tabs>
          <w:tab w:val="left" w:pos="6840"/>
        </w:tabs>
        <w:ind w:firstLine="720"/>
        <w:jc w:val="both"/>
        <w:rPr>
          <w:sz w:val="28"/>
          <w:szCs w:val="28"/>
        </w:rPr>
      </w:pPr>
      <w:r w:rsidRPr="00BA5299">
        <w:rPr>
          <w:noProof/>
          <w:sz w:val="28"/>
          <w:szCs w:val="28"/>
          <w:lang w:eastAsia="lv-LV"/>
        </w:rPr>
        <w:pict>
          <v:shape id="Picture 1" o:spid="_x0000_i1648" type="#_x0000_t75" alt="Meitenes_2-18.eps" style="width:400.5pt;height:612.75pt;visibility:visible">
            <v:imagedata r:id="rId15" o:title="" croptop="2213f" cropbottom="1643f"/>
          </v:shape>
        </w:pict>
      </w:r>
    </w:p>
    <w:p w:rsidR="0052484C" w:rsidRDefault="0052484C" w:rsidP="00EA20B4">
      <w:pPr>
        <w:pStyle w:val="naislab"/>
        <w:spacing w:before="0" w:beforeAutospacing="0" w:after="0" w:afterAutospacing="0"/>
        <w:rPr>
          <w:sz w:val="28"/>
          <w:szCs w:val="28"/>
        </w:rPr>
      </w:pPr>
    </w:p>
    <w:p w:rsidR="0052484C" w:rsidRPr="00B445CB" w:rsidRDefault="0052484C" w:rsidP="008F1DEB">
      <w:pPr>
        <w:pStyle w:val="naislab"/>
        <w:spacing w:before="0" w:beforeAutospacing="0" w:after="0" w:afterAutospacing="0"/>
        <w:ind w:firstLine="700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B445CB">
        <w:rPr>
          <w:sz w:val="28"/>
          <w:szCs w:val="28"/>
        </w:rPr>
        <w:t xml:space="preserve">3. Zēnu galvas apkārtmēra, auguma garuma un ķermeņa masas procentiļu karte no </w:t>
      </w:r>
      <w:r>
        <w:rPr>
          <w:sz w:val="28"/>
          <w:szCs w:val="28"/>
        </w:rPr>
        <w:t>dzimšanas</w:t>
      </w:r>
      <w:r w:rsidRPr="00B445CB">
        <w:rPr>
          <w:sz w:val="28"/>
          <w:szCs w:val="28"/>
        </w:rPr>
        <w:t xml:space="preserve"> līdz 24 mēnešiem</w:t>
      </w:r>
    </w:p>
    <w:p w:rsidR="0052484C" w:rsidRPr="00B445CB" w:rsidRDefault="0052484C" w:rsidP="00EA20B4">
      <w:pPr>
        <w:jc w:val="both"/>
      </w:pPr>
      <w:r>
        <w:rPr>
          <w:noProof/>
          <w:lang w:eastAsia="lv-LV"/>
        </w:rPr>
        <w:pict>
          <v:shape id="Picture 2" o:spid="_x0000_i1649" type="#_x0000_t75" alt="Zeni_0-24.eps" style="width:405.75pt;height:601.5pt;visibility:visible">
            <v:imagedata r:id="rId16" o:title="" croptop="2256f" cropbottom="1730f" cropright="-23f"/>
          </v:shape>
        </w:pict>
      </w:r>
    </w:p>
    <w:p w:rsidR="0052484C" w:rsidRPr="00B445CB" w:rsidRDefault="0052484C" w:rsidP="00EA20B4">
      <w:pPr>
        <w:jc w:val="both"/>
      </w:pPr>
    </w:p>
    <w:p w:rsidR="0052484C" w:rsidRPr="00B445CB" w:rsidRDefault="0052484C" w:rsidP="008F1DEB">
      <w:pPr>
        <w:tabs>
          <w:tab w:val="left" w:pos="6840"/>
        </w:tabs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B445CB">
        <w:rPr>
          <w:sz w:val="28"/>
          <w:szCs w:val="28"/>
        </w:rPr>
        <w:t>4.</w:t>
      </w:r>
      <w:r>
        <w:rPr>
          <w:sz w:val="28"/>
          <w:szCs w:val="28"/>
        </w:rPr>
        <w:t> </w:t>
      </w:r>
      <w:r w:rsidRPr="00B445CB">
        <w:rPr>
          <w:sz w:val="28"/>
          <w:szCs w:val="28"/>
        </w:rPr>
        <w:t>Zēnu auguma garuma, ķermeņa masas un ĶMI procentiļu karte no 2</w:t>
      </w:r>
      <w:r>
        <w:rPr>
          <w:sz w:val="28"/>
          <w:szCs w:val="28"/>
        </w:rPr>
        <w:t> </w:t>
      </w:r>
      <w:r w:rsidRPr="00B445CB">
        <w:rPr>
          <w:sz w:val="28"/>
          <w:szCs w:val="28"/>
        </w:rPr>
        <w:t>līdz 18</w:t>
      </w:r>
      <w:r>
        <w:rPr>
          <w:sz w:val="28"/>
          <w:szCs w:val="28"/>
        </w:rPr>
        <w:t> </w:t>
      </w:r>
      <w:r w:rsidRPr="00B445CB">
        <w:rPr>
          <w:sz w:val="28"/>
          <w:szCs w:val="28"/>
        </w:rPr>
        <w:t>gadiem</w:t>
      </w:r>
    </w:p>
    <w:p w:rsidR="0052484C" w:rsidRPr="00B445CB" w:rsidRDefault="0052484C" w:rsidP="00EA20B4">
      <w:pPr>
        <w:pStyle w:val="naislab"/>
        <w:spacing w:before="0" w:beforeAutospacing="0" w:after="0" w:afterAutospacing="0"/>
        <w:jc w:val="right"/>
      </w:pPr>
    </w:p>
    <w:p w:rsidR="0052484C" w:rsidRPr="00B445CB" w:rsidRDefault="0052484C" w:rsidP="00EA20B4">
      <w:pPr>
        <w:jc w:val="center"/>
        <w:rPr>
          <w:noProof/>
        </w:rPr>
      </w:pPr>
      <w:r>
        <w:rPr>
          <w:noProof/>
          <w:lang w:eastAsia="lv-LV"/>
        </w:rPr>
        <w:pict>
          <v:shape id="_x0000_i1650" type="#_x0000_t75" alt="Zeni_2-18.eps" style="width:406.5pt;height:503.25pt;visibility:visible">
            <v:imagedata r:id="rId17" o:title="" croptop="2283f" cropbottom="1950f"/>
          </v:shape>
        </w:pict>
      </w:r>
    </w:p>
    <w:p w:rsidR="0052484C" w:rsidRPr="00B445CB" w:rsidRDefault="0052484C" w:rsidP="00EA20B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Vecums gados</w:t>
      </w:r>
    </w:p>
    <w:p w:rsidR="0052484C" w:rsidRPr="00B445CB" w:rsidRDefault="0052484C" w:rsidP="00EA20B4"/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  <w:sectPr w:rsidR="0052484C" w:rsidSect="00EA33AF">
          <w:pgSz w:w="11906" w:h="16838" w:code="9"/>
          <w:pgMar w:top="1418" w:right="1134" w:bottom="1134" w:left="1701" w:header="709" w:footer="709" w:gutter="0"/>
          <w:cols w:space="708"/>
          <w:docGrid w:linePitch="360"/>
        </w:sectPr>
      </w:pPr>
    </w:p>
    <w:p w:rsidR="0052484C" w:rsidRPr="00DB739C" w:rsidRDefault="0052484C" w:rsidP="00CB7735">
      <w:pPr>
        <w:pStyle w:val="ListParagraph"/>
        <w:ind w:left="0"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34. </w:t>
      </w:r>
      <w:r w:rsidRPr="00DB739C">
        <w:rPr>
          <w:sz w:val="28"/>
          <w:szCs w:val="28"/>
          <w:lang w:eastAsia="lv-LV"/>
        </w:rPr>
        <w:t>Papildināt noteikumus ar 94.pielikumu šādā redakcijā:</w:t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sz w:val="28"/>
          <w:szCs w:val="28"/>
        </w:rPr>
      </w:pPr>
    </w:p>
    <w:p w:rsidR="0052484C" w:rsidRPr="000D6749" w:rsidRDefault="0052484C" w:rsidP="00CB7735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"94</w:t>
      </w:r>
      <w:r w:rsidRPr="000D6749">
        <w:rPr>
          <w:sz w:val="28"/>
          <w:szCs w:val="28"/>
        </w:rPr>
        <w:t>.pielikums</w:t>
      </w:r>
    </w:p>
    <w:p w:rsidR="0052484C" w:rsidRPr="000D6749" w:rsidRDefault="0052484C" w:rsidP="00CB7735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Ministru kabineta</w:t>
      </w:r>
    </w:p>
    <w:p w:rsidR="0052484C" w:rsidRDefault="0052484C" w:rsidP="00CB7735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2006.gada 4.aprīļa</w:t>
      </w:r>
    </w:p>
    <w:p w:rsidR="0052484C" w:rsidRDefault="0052484C" w:rsidP="00CB7735">
      <w:pPr>
        <w:jc w:val="right"/>
        <w:rPr>
          <w:sz w:val="28"/>
          <w:szCs w:val="28"/>
        </w:rPr>
      </w:pPr>
      <w:r w:rsidRPr="000D6749">
        <w:rPr>
          <w:sz w:val="28"/>
          <w:szCs w:val="28"/>
        </w:rPr>
        <w:t>noteikumiem Nr.265</w:t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sz w:val="28"/>
          <w:szCs w:val="28"/>
        </w:rPr>
      </w:pPr>
    </w:p>
    <w:p w:rsidR="0052484C" w:rsidRDefault="0052484C" w:rsidP="00CB7735">
      <w:pPr>
        <w:pStyle w:val="naislab"/>
        <w:spacing w:before="0" w:beforeAutospacing="0" w:after="0" w:afterAutospacing="0"/>
        <w:rPr>
          <w:b/>
          <w:bCs/>
          <w:color w:val="000000"/>
        </w:rPr>
      </w:pPr>
      <w:r w:rsidRPr="00B53D94">
        <w:rPr>
          <w:b/>
          <w:bCs/>
          <w:color w:val="000000"/>
        </w:rPr>
        <w:t>Nosūtītājiestāde</w:t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color w:val="000000"/>
        </w:rPr>
      </w:pPr>
      <w:r w:rsidRPr="00B53D94">
        <w:rPr>
          <w:color w:val="000000"/>
        </w:rPr>
        <w:t>Ārstniecības iestādes nosaukums</w:t>
      </w:r>
      <w:r>
        <w:rPr>
          <w:color w:val="000000"/>
        </w:rPr>
        <w:t xml:space="preserve"> __________________________________________</w:t>
      </w:r>
    </w:p>
    <w:p w:rsidR="0052484C" w:rsidRPr="000D19AF" w:rsidRDefault="0052484C" w:rsidP="00CB7735">
      <w:pPr>
        <w:pStyle w:val="naislab"/>
        <w:spacing w:before="0" w:beforeAutospacing="0" w:after="0" w:afterAutospacing="0"/>
        <w:jc w:val="both"/>
      </w:pPr>
      <w:r w:rsidRPr="000D19AF">
        <w:t xml:space="preserve">Kods   </w:t>
      </w:r>
      <w:r>
        <w:t xml:space="preserve">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Tālrunis ___________________</w:t>
      </w:r>
    </w:p>
    <w:p w:rsidR="0052484C" w:rsidRPr="000D19AF" w:rsidRDefault="0052484C" w:rsidP="00CB7735">
      <w:pPr>
        <w:pStyle w:val="naislab"/>
        <w:spacing w:before="0" w:beforeAutospacing="0" w:after="0" w:afterAutospacing="0"/>
        <w:jc w:val="both"/>
      </w:pPr>
    </w:p>
    <w:p w:rsidR="0052484C" w:rsidRPr="00CB7735" w:rsidRDefault="0052484C" w:rsidP="00CB7735">
      <w:pPr>
        <w:pStyle w:val="naisla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B7735">
        <w:rPr>
          <w:b/>
          <w:bCs/>
          <w:color w:val="000000"/>
          <w:sz w:val="28"/>
          <w:szCs w:val="28"/>
        </w:rPr>
        <w:t>Nosūtījums veselības aprūpei mājās</w:t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sz w:val="28"/>
          <w:szCs w:val="28"/>
        </w:rPr>
      </w:pPr>
    </w:p>
    <w:p w:rsidR="0052484C" w:rsidRDefault="0052484C" w:rsidP="00824AE6">
      <w:pPr>
        <w:pStyle w:val="naislab"/>
        <w:spacing w:before="0" w:beforeAutospacing="0" w:after="0" w:afterAutospacing="0"/>
        <w:jc w:val="both"/>
        <w:rPr>
          <w:color w:val="000000"/>
        </w:rPr>
      </w:pPr>
      <w:r w:rsidRPr="00824AE6">
        <w:t>1. </w:t>
      </w:r>
      <w:r w:rsidRPr="00824AE6">
        <w:rPr>
          <w:color w:val="000000"/>
        </w:rPr>
        <w:t>Iestādes nosaukums, personas vārds, uzvārds un adrese, kurai paredzēts nosūtījums</w:t>
      </w:r>
      <w:r>
        <w:rPr>
          <w:color w:val="000000"/>
        </w:rPr>
        <w:t xml:space="preserve"> ___________________________________________________________________________ ___________________________________________________________________________</w:t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color w:val="000000"/>
        </w:rPr>
      </w:pP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</w:t>
      </w:r>
      <w:r w:rsidRPr="002C08CE">
        <w:rPr>
          <w:color w:val="000000"/>
        </w:rPr>
        <w:t xml:space="preserve"> </w:t>
      </w:r>
      <w:r w:rsidRPr="00B53D94">
        <w:rPr>
          <w:color w:val="000000"/>
        </w:rPr>
        <w:t>Pacienta vārds, uzvārds</w:t>
      </w:r>
      <w:r>
        <w:rPr>
          <w:color w:val="000000"/>
        </w:rPr>
        <w:t xml:space="preserve"> ______________________________________________________</w:t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color w:val="000000"/>
        </w:rPr>
      </w:pP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lang w:val="en-US"/>
        </w:rPr>
      </w:pPr>
      <w:r>
        <w:rPr>
          <w:color w:val="000000"/>
        </w:rPr>
        <w:t xml:space="preserve">3. </w:t>
      </w:r>
      <w:r w:rsidRPr="00B53D94">
        <w:rPr>
          <w:color w:val="000000"/>
        </w:rPr>
        <w:t>Personas kods</w:t>
      </w:r>
      <w:r>
        <w:rPr>
          <w:color w:val="000000"/>
        </w:rPr>
        <w:t xml:space="preserve">           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t>-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lang w:val="en-US"/>
        </w:rPr>
      </w:pP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color w:val="000000"/>
        </w:rPr>
      </w:pPr>
      <w:r>
        <w:rPr>
          <w:lang w:val="en-US"/>
        </w:rPr>
        <w:t xml:space="preserve">4. Deklarētā dzīvesvieta </w:t>
      </w:r>
      <w:r>
        <w:rPr>
          <w:lang w:val="en-US"/>
        </w:rPr>
        <w:tab/>
        <w:t>_________________________________________</w:t>
      </w:r>
      <w:r>
        <w:rPr>
          <w:color w:val="000000"/>
        </w:rPr>
        <w:t>__________</w:t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lang w:val="en-US"/>
        </w:rPr>
      </w:pP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5. Pakalpojuma saņemšanas vieta: </w:t>
      </w:r>
    </w:p>
    <w:p w:rsidR="0052484C" w:rsidRPr="004F4D00" w:rsidRDefault="0052484C" w:rsidP="00CB7735">
      <w:pPr>
        <w:pStyle w:val="naislab"/>
        <w:spacing w:before="0" w:beforeAutospacing="0" w:after="0" w:afterAutospacing="0"/>
        <w:ind w:firstLine="300"/>
        <w:jc w:val="both"/>
      </w:pPr>
      <w:r w:rsidRPr="004F4D00">
        <w:t>administratīvā</w:t>
      </w:r>
      <w:r>
        <w:t>s</w:t>
      </w:r>
      <w:r w:rsidRPr="004F4D00">
        <w:t xml:space="preserve"> teritorija</w:t>
      </w:r>
      <w:r>
        <w:t>s kods</w:t>
      </w:r>
      <w:r w:rsidRPr="004F4D00">
        <w:t xml:space="preserve"> </w:t>
      </w:r>
      <w:r>
        <w:t xml:space="preserve">  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Default="0052484C" w:rsidP="00CB7735">
      <w:pPr>
        <w:pStyle w:val="naislab"/>
        <w:spacing w:before="0" w:beforeAutospacing="0" w:after="0" w:afterAutospacing="0"/>
        <w:ind w:left="300"/>
        <w:jc w:val="both"/>
        <w:rPr>
          <w:bCs/>
          <w:color w:val="000000"/>
        </w:rPr>
      </w:pPr>
      <w:r>
        <w:rPr>
          <w:bCs/>
          <w:color w:val="000000"/>
        </w:rPr>
        <w:t>p</w:t>
      </w:r>
      <w:r w:rsidRPr="006B78E5">
        <w:rPr>
          <w:bCs/>
          <w:color w:val="000000"/>
        </w:rPr>
        <w:t>ilsēta/novads, pagasts</w:t>
      </w:r>
      <w:r>
        <w:rPr>
          <w:bCs/>
          <w:color w:val="000000"/>
        </w:rPr>
        <w:t xml:space="preserve"> </w:t>
      </w:r>
      <w:r>
        <w:rPr>
          <w:bCs/>
          <w:color w:val="000000"/>
        </w:rPr>
        <w:tab/>
        <w:t>______________________________</w:t>
      </w:r>
    </w:p>
    <w:p w:rsidR="0052484C" w:rsidRDefault="0052484C" w:rsidP="00CB7735">
      <w:pPr>
        <w:pStyle w:val="naislab"/>
        <w:spacing w:before="0" w:beforeAutospacing="0" w:after="0" w:afterAutospacing="0"/>
        <w:ind w:left="300"/>
        <w:jc w:val="both"/>
        <w:rPr>
          <w:bCs/>
          <w:color w:val="000000"/>
        </w:rPr>
      </w:pPr>
      <w:r>
        <w:rPr>
          <w:bCs/>
          <w:color w:val="000000"/>
        </w:rPr>
        <w:t xml:space="preserve">iela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______________________________</w:t>
      </w:r>
    </w:p>
    <w:p w:rsidR="0052484C" w:rsidRDefault="0052484C" w:rsidP="00CB7735">
      <w:pPr>
        <w:pStyle w:val="naislab"/>
        <w:spacing w:before="0" w:beforeAutospacing="0" w:after="0" w:afterAutospacing="0"/>
        <w:ind w:left="300"/>
        <w:jc w:val="both"/>
        <w:rPr>
          <w:bCs/>
          <w:color w:val="000000"/>
        </w:rPr>
      </w:pPr>
      <w:r>
        <w:rPr>
          <w:bCs/>
          <w:color w:val="000000"/>
        </w:rPr>
        <w:t xml:space="preserve">mājas numurs </w:t>
      </w:r>
      <w:r>
        <w:rPr>
          <w:bCs/>
          <w:color w:val="000000"/>
        </w:rPr>
        <w:tab/>
      </w:r>
      <w:r>
        <w:rPr>
          <w:bCs/>
          <w:color w:val="000000"/>
        </w:rPr>
        <w:tab/>
        <w:t>___________________</w:t>
      </w:r>
    </w:p>
    <w:p w:rsidR="0052484C" w:rsidRDefault="0052484C" w:rsidP="00CB7735">
      <w:pPr>
        <w:pStyle w:val="naislab"/>
        <w:spacing w:before="0" w:beforeAutospacing="0" w:after="0" w:afterAutospacing="0"/>
        <w:ind w:left="300"/>
        <w:jc w:val="both"/>
        <w:rPr>
          <w:bCs/>
          <w:color w:val="000000"/>
        </w:rPr>
      </w:pPr>
      <w:r w:rsidRPr="006B78E5">
        <w:rPr>
          <w:bCs/>
          <w:color w:val="000000"/>
        </w:rPr>
        <w:t>dzīvokļa numurs</w:t>
      </w:r>
      <w:r>
        <w:rPr>
          <w:bCs/>
          <w:color w:val="000000"/>
        </w:rPr>
        <w:t xml:space="preserve"> </w:t>
      </w:r>
      <w:r>
        <w:rPr>
          <w:bCs/>
          <w:color w:val="000000"/>
        </w:rPr>
        <w:tab/>
      </w:r>
      <w:r>
        <w:rPr>
          <w:bCs/>
          <w:color w:val="000000"/>
        </w:rPr>
        <w:tab/>
        <w:t>___________________</w:t>
      </w:r>
    </w:p>
    <w:p w:rsidR="0052484C" w:rsidRDefault="0052484C" w:rsidP="00CB7735">
      <w:pPr>
        <w:pStyle w:val="naislab"/>
        <w:spacing w:before="0" w:beforeAutospacing="0" w:after="0" w:afterAutospacing="0"/>
        <w:ind w:left="300"/>
        <w:jc w:val="both"/>
        <w:rPr>
          <w:bCs/>
          <w:color w:val="000000"/>
        </w:rPr>
      </w:pPr>
      <w:r>
        <w:rPr>
          <w:bCs/>
          <w:color w:val="000000"/>
        </w:rPr>
        <w:t>ārdurvju kods</w:t>
      </w:r>
      <w:r>
        <w:rPr>
          <w:bCs/>
          <w:color w:val="000000"/>
        </w:rPr>
        <w:tab/>
      </w:r>
      <w:r>
        <w:rPr>
          <w:bCs/>
          <w:color w:val="000000"/>
        </w:rPr>
        <w:tab/>
        <w:t>___________________</w:t>
      </w: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bCs/>
          <w:color w:val="000000"/>
        </w:rPr>
      </w:pPr>
      <w:r>
        <w:rPr>
          <w:bCs/>
          <w:color w:val="000000"/>
        </w:rPr>
        <w:t xml:space="preserve">6. </w:t>
      </w:r>
      <w:r>
        <w:rPr>
          <w:color w:val="000000"/>
        </w:rPr>
        <w:t>Slimība</w:t>
      </w:r>
      <w:r w:rsidRPr="00B53D94">
        <w:rPr>
          <w:color w:val="000000"/>
        </w:rPr>
        <w:t>, kuras dēļ no</w:t>
      </w:r>
      <w:r>
        <w:rPr>
          <w:color w:val="000000"/>
        </w:rPr>
        <w:t>rīko</w:t>
      </w:r>
      <w:r w:rsidRPr="00B53D94">
        <w:rPr>
          <w:color w:val="000000"/>
        </w:rPr>
        <w:t>ta mājas aprūpe</w:t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             </w:t>
      </w:r>
      <w:r w:rsidRPr="00B53D94">
        <w:rPr>
          <w:color w:val="000000"/>
        </w:rPr>
        <w:t>Diagnožu kodi pēc SSK-10</w:t>
      </w:r>
    </w:p>
    <w:p w:rsidR="0052484C" w:rsidRPr="009D4565" w:rsidRDefault="0052484C" w:rsidP="0098414A">
      <w:pPr>
        <w:pStyle w:val="naislab"/>
        <w:spacing w:before="0" w:beforeAutospacing="0" w:after="0" w:afterAutospacing="0"/>
        <w:ind w:left="400"/>
        <w:jc w:val="both"/>
      </w:pPr>
      <w:r w:rsidRPr="009D4565">
        <w:rPr>
          <w:bCs/>
          <w:color w:val="000000"/>
        </w:rPr>
        <w:t xml:space="preserve">____________________________________ </w:t>
      </w:r>
      <w:r>
        <w:rPr>
          <w:bCs/>
          <w:color w:val="000000"/>
        </w:rPr>
        <w:t xml:space="preserve"> 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Pr="009D4565" w:rsidRDefault="0052484C" w:rsidP="0098414A">
      <w:pPr>
        <w:pStyle w:val="naislab"/>
        <w:spacing w:before="0" w:beforeAutospacing="0" w:after="0" w:afterAutospacing="0"/>
        <w:ind w:left="400"/>
        <w:jc w:val="both"/>
      </w:pPr>
      <w:r w:rsidRPr="009D4565">
        <w:t xml:space="preserve">____________________________________ </w:t>
      </w:r>
      <w:r>
        <w:t xml:space="preserve"> 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Pr="009D4565" w:rsidRDefault="0052484C" w:rsidP="0098414A">
      <w:pPr>
        <w:pStyle w:val="naislab"/>
        <w:spacing w:before="0" w:beforeAutospacing="0" w:after="0" w:afterAutospacing="0"/>
        <w:ind w:left="400"/>
        <w:jc w:val="both"/>
        <w:rPr>
          <w:bCs/>
          <w:color w:val="000000"/>
        </w:rPr>
      </w:pPr>
      <w:r w:rsidRPr="009D4565">
        <w:t xml:space="preserve">____________________________________ </w:t>
      </w:r>
      <w:r>
        <w:t xml:space="preserve"> 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Pr="009D4565" w:rsidRDefault="0052484C" w:rsidP="0098414A">
      <w:pPr>
        <w:pStyle w:val="naislab"/>
        <w:spacing w:before="0" w:beforeAutospacing="0" w:after="0" w:afterAutospacing="0"/>
        <w:jc w:val="both"/>
        <w:rPr>
          <w:bCs/>
          <w:color w:val="000000"/>
        </w:rPr>
      </w:pPr>
      <w:r>
        <w:rPr>
          <w:color w:val="000000"/>
        </w:rPr>
        <w:t>7. Slimība,</w:t>
      </w:r>
      <w:r w:rsidRPr="009D4565">
        <w:rPr>
          <w:color w:val="000000"/>
        </w:rPr>
        <w:t xml:space="preserve"> kuras dēļ ir pārvietošanās traucējumi</w:t>
      </w:r>
    </w:p>
    <w:p w:rsidR="0052484C" w:rsidRPr="009D4565" w:rsidRDefault="0052484C" w:rsidP="00CB7735">
      <w:pPr>
        <w:pStyle w:val="naislab"/>
        <w:spacing w:before="0" w:beforeAutospacing="0" w:after="0" w:afterAutospacing="0"/>
        <w:ind w:firstLine="360"/>
        <w:jc w:val="both"/>
      </w:pPr>
      <w:r w:rsidRPr="009D4565">
        <w:rPr>
          <w:bCs/>
          <w:color w:val="000000"/>
        </w:rPr>
        <w:t xml:space="preserve">____________________________________ </w:t>
      </w:r>
      <w:r>
        <w:rPr>
          <w:bCs/>
          <w:color w:val="000000"/>
        </w:rPr>
        <w:t xml:space="preserve"> 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Default="0052484C" w:rsidP="00CB7735">
      <w:pPr>
        <w:pStyle w:val="naislab"/>
        <w:spacing w:before="0" w:beforeAutospacing="0" w:after="0" w:afterAutospacing="0"/>
        <w:ind w:firstLine="360"/>
        <w:jc w:val="both"/>
      </w:pPr>
      <w:r w:rsidRPr="009D4565">
        <w:t xml:space="preserve">____________________________________ </w:t>
      </w:r>
      <w:r>
        <w:t xml:space="preserve"> 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Default="0052484C" w:rsidP="0098414A">
      <w:pPr>
        <w:pStyle w:val="naisla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8. </w:t>
      </w:r>
      <w:r w:rsidRPr="00B53D94">
        <w:rPr>
          <w:color w:val="000000"/>
        </w:rPr>
        <w:t>Blakusslimības</w:t>
      </w:r>
    </w:p>
    <w:p w:rsidR="0052484C" w:rsidRPr="009D4565" w:rsidRDefault="0052484C" w:rsidP="0098414A">
      <w:pPr>
        <w:pStyle w:val="naislab"/>
        <w:spacing w:before="0" w:beforeAutospacing="0" w:after="0" w:afterAutospacing="0"/>
        <w:ind w:left="400"/>
        <w:jc w:val="both"/>
      </w:pPr>
      <w:r>
        <w:rPr>
          <w:bCs/>
          <w:color w:val="000000"/>
        </w:rPr>
        <w:t xml:space="preserve">____________________________________ 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Pr="009D4565" w:rsidRDefault="0052484C" w:rsidP="0098414A">
      <w:pPr>
        <w:pStyle w:val="naislab"/>
        <w:spacing w:before="0" w:beforeAutospacing="0" w:after="0" w:afterAutospacing="0"/>
        <w:ind w:left="400"/>
        <w:jc w:val="both"/>
      </w:pPr>
      <w:r w:rsidRPr="009D4565">
        <w:t xml:space="preserve">____________________________________ </w:t>
      </w:r>
      <w:r>
        <w:t xml:space="preserve">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Default="0052484C" w:rsidP="0098414A">
      <w:pPr>
        <w:pStyle w:val="naislab"/>
        <w:spacing w:before="0" w:beforeAutospacing="0" w:after="0" w:afterAutospacing="0"/>
        <w:ind w:left="400"/>
        <w:jc w:val="both"/>
        <w:rPr>
          <w:bCs/>
          <w:color w:val="000000"/>
        </w:rPr>
      </w:pPr>
      <w:r w:rsidRPr="009D4565">
        <w:t xml:space="preserve">____________________________________ </w:t>
      </w:r>
      <w:r>
        <w:t xml:space="preserve">    </w:t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  <w:r w:rsidRPr="009D4565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D4565">
        <w:instrText xml:space="preserve"> FORMCHECKBOX </w:instrText>
      </w:r>
      <w:r w:rsidRPr="009D4565">
        <w:fldChar w:fldCharType="end"/>
      </w:r>
    </w:p>
    <w:p w:rsidR="0052484C" w:rsidRDefault="0052484C" w:rsidP="0098414A">
      <w:pPr>
        <w:pStyle w:val="naislab"/>
        <w:spacing w:before="0" w:beforeAutospacing="0" w:after="0" w:afterAutospacing="0"/>
        <w:jc w:val="both"/>
      </w:pPr>
    </w:p>
    <w:p w:rsidR="0052484C" w:rsidRPr="00FA7E4A" w:rsidRDefault="0052484C" w:rsidP="0098414A">
      <w:pPr>
        <w:pStyle w:val="naislab"/>
        <w:spacing w:before="0" w:beforeAutospacing="0" w:after="0" w:afterAutospacing="0"/>
        <w:jc w:val="both"/>
        <w:rPr>
          <w:bCs/>
          <w:color w:val="000000"/>
        </w:rPr>
      </w:pPr>
      <w:r>
        <w:rPr>
          <w:color w:val="000000"/>
        </w:rPr>
        <w:t xml:space="preserve">9. </w:t>
      </w:r>
      <w:r w:rsidRPr="00B53D94">
        <w:rPr>
          <w:color w:val="000000"/>
        </w:rPr>
        <w:t>Medicīnisko aprūpi pacientam uzsākt no</w:t>
      </w:r>
      <w:r>
        <w:rPr>
          <w:color w:val="000000"/>
        </w:rPr>
        <w:t xml:space="preserve"> ______________________________</w:t>
      </w:r>
    </w:p>
    <w:p w:rsidR="0052484C" w:rsidRPr="0098414A" w:rsidRDefault="0052484C" w:rsidP="0098414A">
      <w:pPr>
        <w:pStyle w:val="naislab"/>
        <w:spacing w:before="0" w:beforeAutospacing="0" w:after="0" w:afterAutospacing="0"/>
        <w:ind w:left="5100"/>
        <w:jc w:val="both"/>
        <w:rPr>
          <w:color w:val="000000"/>
          <w:sz w:val="20"/>
          <w:szCs w:val="20"/>
        </w:rPr>
      </w:pPr>
      <w:r w:rsidRPr="0098414A">
        <w:rPr>
          <w:color w:val="000000"/>
          <w:sz w:val="20"/>
          <w:szCs w:val="20"/>
        </w:rPr>
        <w:t>(dd.mm.gggg</w:t>
      </w:r>
      <w:r>
        <w:rPr>
          <w:color w:val="000000"/>
          <w:sz w:val="20"/>
          <w:szCs w:val="20"/>
        </w:rPr>
        <w:t>.</w:t>
      </w:r>
      <w:r w:rsidRPr="0098414A">
        <w:rPr>
          <w:color w:val="000000"/>
          <w:sz w:val="20"/>
          <w:szCs w:val="20"/>
        </w:rPr>
        <w:t>)</w:t>
      </w:r>
    </w:p>
    <w:p w:rsidR="0052484C" w:rsidRPr="00FA7E4A" w:rsidRDefault="0052484C" w:rsidP="0098414A">
      <w:pPr>
        <w:pStyle w:val="naislab"/>
        <w:spacing w:before="0" w:beforeAutospacing="0" w:after="0" w:afterAutospacing="0"/>
        <w:jc w:val="both"/>
        <w:rPr>
          <w:bCs/>
          <w:color w:val="000000"/>
        </w:rPr>
      </w:pPr>
      <w:r>
        <w:t xml:space="preserve">10. </w:t>
      </w:r>
      <w:r w:rsidRPr="00B53D94">
        <w:t>Laika periods, kurā pacientam nepieciešama veselības aprūpe māj</w:t>
      </w:r>
      <w:r>
        <w:t>ā</w:t>
      </w:r>
      <w:r w:rsidRPr="00B53D94">
        <w:t>s</w:t>
      </w:r>
    </w:p>
    <w:p w:rsidR="0052484C" w:rsidRDefault="0052484C" w:rsidP="0098414A">
      <w:pPr>
        <w:pStyle w:val="naislab"/>
        <w:spacing w:before="0" w:beforeAutospacing="0" w:after="0" w:afterAutospacing="0"/>
        <w:ind w:left="400"/>
        <w:jc w:val="both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</w:t>
      </w:r>
    </w:p>
    <w:p w:rsidR="0052484C" w:rsidRDefault="0052484C" w:rsidP="0098414A">
      <w:pPr>
        <w:pStyle w:val="naislab"/>
        <w:spacing w:before="0" w:beforeAutospacing="0" w:after="0" w:afterAutospacing="0"/>
        <w:ind w:left="400"/>
        <w:jc w:val="both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</w:t>
      </w:r>
    </w:p>
    <w:p w:rsidR="0052484C" w:rsidRDefault="0052484C" w:rsidP="0098414A">
      <w:pPr>
        <w:pStyle w:val="naislab"/>
        <w:spacing w:before="0" w:beforeAutospacing="0" w:after="0" w:afterAutospacing="0"/>
        <w:ind w:left="400"/>
        <w:jc w:val="both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</w:t>
      </w:r>
    </w:p>
    <w:p w:rsidR="0052484C" w:rsidRDefault="0052484C" w:rsidP="0098414A">
      <w:pPr>
        <w:pStyle w:val="naislab"/>
        <w:spacing w:before="0" w:beforeAutospacing="0" w:after="0" w:afterAutospacing="0"/>
        <w:jc w:val="both"/>
        <w:rPr>
          <w:bCs/>
          <w:color w:val="000000"/>
        </w:rPr>
      </w:pPr>
      <w:r>
        <w:rPr>
          <w:color w:val="000000"/>
        </w:rPr>
        <w:br w:type="page"/>
        <w:t xml:space="preserve">11. </w:t>
      </w:r>
      <w:r w:rsidRPr="00B53D94">
        <w:rPr>
          <w:color w:val="000000"/>
        </w:rPr>
        <w:t>Ārstējošā ārsta n</w:t>
      </w:r>
      <w:r>
        <w:rPr>
          <w:color w:val="000000"/>
        </w:rPr>
        <w:t>orīkojumi veselības aprūpei mājā</w:t>
      </w:r>
      <w:r w:rsidRPr="00B53D94">
        <w:rPr>
          <w:color w:val="000000"/>
        </w:rPr>
        <w:t>s</w:t>
      </w:r>
    </w:p>
    <w:p w:rsidR="0052484C" w:rsidRDefault="0052484C" w:rsidP="00CB7735">
      <w:pPr>
        <w:jc w:val="both"/>
      </w:pPr>
    </w:p>
    <w:tbl>
      <w:tblPr>
        <w:tblW w:w="9217" w:type="dxa"/>
        <w:tblInd w:w="91" w:type="dxa"/>
        <w:tblLook w:val="00A0"/>
      </w:tblPr>
      <w:tblGrid>
        <w:gridCol w:w="565"/>
        <w:gridCol w:w="2393"/>
        <w:gridCol w:w="266"/>
        <w:gridCol w:w="189"/>
        <w:gridCol w:w="77"/>
        <w:gridCol w:w="266"/>
        <w:gridCol w:w="266"/>
        <w:gridCol w:w="266"/>
        <w:gridCol w:w="276"/>
        <w:gridCol w:w="288"/>
        <w:gridCol w:w="288"/>
        <w:gridCol w:w="288"/>
        <w:gridCol w:w="288"/>
        <w:gridCol w:w="305"/>
        <w:gridCol w:w="568"/>
        <w:gridCol w:w="266"/>
        <w:gridCol w:w="305"/>
        <w:gridCol w:w="2057"/>
      </w:tblGrid>
      <w:tr w:rsidR="0052484C" w:rsidRPr="00B53D94" w:rsidTr="00824AE6">
        <w:trPr>
          <w:trHeight w:val="225"/>
        </w:trPr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b/>
                <w:bCs/>
                <w:color w:val="000000"/>
                <w:sz w:val="24"/>
                <w:szCs w:val="24"/>
                <w:lang w:eastAsia="lv-LV"/>
              </w:rPr>
              <w:t>Medikamentu ievadīšana</w:t>
            </w:r>
          </w:p>
        </w:tc>
        <w:tc>
          <w:tcPr>
            <w:tcW w:w="580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824AE6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Medikamentu nosaukums, deva, biežums, ilgums</w:t>
            </w:r>
          </w:p>
        </w:tc>
      </w:tr>
      <w:tr w:rsidR="0052484C" w:rsidRPr="00B53D94" w:rsidTr="00B065D4">
        <w:trPr>
          <w:trHeight w:val="60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B065D4">
        <w:trPr>
          <w:trHeight w:val="225"/>
        </w:trPr>
        <w:tc>
          <w:tcPr>
            <w:tcW w:w="375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Perorāla medikamentu sadale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lef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B065D4">
        <w:trPr>
          <w:trHeight w:val="268"/>
        </w:trPr>
        <w:tc>
          <w:tcPr>
            <w:tcW w:w="3756" w:type="dxa"/>
            <w:gridSpan w:val="6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Parenterāla medikamentu ievadīšana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824AE6">
        <w:tc>
          <w:tcPr>
            <w:tcW w:w="3756" w:type="dxa"/>
            <w:gridSpan w:val="6"/>
            <w:vMerge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76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•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i/c injekcija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•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s/c injekcija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•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i/m injekcija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•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i/v injekcija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•</w:t>
            </w:r>
          </w:p>
        </w:tc>
        <w:tc>
          <w:tcPr>
            <w:tcW w:w="239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i/v infūzs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910E9B">
        <w:trPr>
          <w:trHeight w:val="285"/>
        </w:trPr>
        <w:tc>
          <w:tcPr>
            <w:tcW w:w="4288" w:type="dxa"/>
            <w:gridSpan w:val="8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b/>
                <w:bCs/>
                <w:color w:val="000000"/>
                <w:sz w:val="24"/>
                <w:szCs w:val="24"/>
                <w:lang w:eastAsia="lv-LV"/>
              </w:rPr>
              <w:t>Ādas bojājumu aprūpe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910E9B">
        <w:trPr>
          <w:trHeight w:val="225"/>
        </w:trPr>
        <w:tc>
          <w:tcPr>
            <w:tcW w:w="565" w:type="dxa"/>
            <w:tcBorders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•</w:t>
            </w:r>
          </w:p>
        </w:tc>
        <w:tc>
          <w:tcPr>
            <w:tcW w:w="3191" w:type="dxa"/>
            <w:gridSpan w:val="5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Izgulējumu aprūpe</w:t>
            </w: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left w:val="nil"/>
              <w:bottom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•</w:t>
            </w:r>
          </w:p>
        </w:tc>
        <w:tc>
          <w:tcPr>
            <w:tcW w:w="319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Trofisku čūlu aprūpe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40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•</w:t>
            </w:r>
          </w:p>
        </w:tc>
        <w:tc>
          <w:tcPr>
            <w:tcW w:w="5456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Primāri dzīstošas pēcoperācijas brūces aprūpe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•</w:t>
            </w:r>
          </w:p>
        </w:tc>
        <w:tc>
          <w:tcPr>
            <w:tcW w:w="5456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Diegu vai skavu izņemšana no pēcoperācijas brūces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•</w:t>
            </w:r>
          </w:p>
        </w:tc>
        <w:tc>
          <w:tcPr>
            <w:tcW w:w="428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Sekundāri dzīstošas brūces aprūpe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360"/>
        </w:trPr>
        <w:tc>
          <w:tcPr>
            <w:tcW w:w="2958" w:type="dxa"/>
            <w:gridSpan w:val="2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Lokalizācija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824AE6">
        <w:trPr>
          <w:trHeight w:val="60"/>
        </w:trPr>
        <w:tc>
          <w:tcPr>
            <w:tcW w:w="565" w:type="dxa"/>
            <w:tcBorders>
              <w:left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393" w:type="dxa"/>
            <w:tcBorders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360"/>
        </w:trPr>
        <w:tc>
          <w:tcPr>
            <w:tcW w:w="3490" w:type="dxa"/>
            <w:gridSpan w:val="5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Brūces aprūpi veikt ar</w:t>
            </w:r>
          </w:p>
        </w:tc>
        <w:tc>
          <w:tcPr>
            <w:tcW w:w="266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910E9B">
        <w:trPr>
          <w:trHeight w:val="3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824AE6">
        <w:trPr>
          <w:trHeight w:val="34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824AE6">
        <w:trPr>
          <w:trHeight w:val="24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300"/>
        </w:trPr>
        <w:tc>
          <w:tcPr>
            <w:tcW w:w="3756" w:type="dxa"/>
            <w:gridSpan w:val="6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b/>
                <w:bCs/>
                <w:color w:val="000000"/>
                <w:sz w:val="24"/>
                <w:szCs w:val="24"/>
                <w:lang w:eastAsia="lv-LV"/>
              </w:rPr>
              <w:t>Mākslīgās atveres aprūpe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60"/>
        </w:trPr>
        <w:tc>
          <w:tcPr>
            <w:tcW w:w="565" w:type="dxa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9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Urīna katetra aprūpe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lef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Kolostomas aprūpe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9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Nefrostomas aprūpe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lef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02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Ileostomas aprūpe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Cistostomas aprūpe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lef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Traheostomas aprūpe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545A13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545A13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45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326E58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326E58">
              <w:rPr>
                <w:color w:val="000000"/>
                <w:sz w:val="24"/>
                <w:szCs w:val="24"/>
                <w:lang w:eastAsia="lv-LV"/>
              </w:rPr>
              <w:t>Gastrostomas aprūpe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76" w:type="dxa"/>
            <w:tcBorders>
              <w:lef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402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FF4CB6" w:rsidRDefault="0052484C" w:rsidP="00CB7735">
            <w:pPr>
              <w:jc w:val="both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FF4CB6">
              <w:rPr>
                <w:b/>
                <w:bCs/>
                <w:color w:val="000000"/>
                <w:sz w:val="24"/>
                <w:szCs w:val="24"/>
                <w:lang w:eastAsia="lv-LV"/>
              </w:rPr>
              <w:t>Enterālā barošana caur zondi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76" w:type="dxa"/>
            <w:tcBorders>
              <w:lef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  <w:r w:rsidRPr="00B53D94">
              <w:rPr>
                <w:color w:val="FF0000"/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90"/>
        </w:trPr>
        <w:tc>
          <w:tcPr>
            <w:tcW w:w="56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39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76" w:type="dxa"/>
            <w:tcBorders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FF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52484C" w:rsidRPr="00FF4CB6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>
              <w:rPr>
                <w:color w:val="000000"/>
                <w:sz w:val="24"/>
                <w:szCs w:val="24"/>
                <w:lang w:eastAsia="lv-LV"/>
              </w:rPr>
              <w:t>12</w:t>
            </w:r>
            <w:r w:rsidRPr="00FF4CB6">
              <w:rPr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290" w:type="dxa"/>
            <w:gridSpan w:val="15"/>
            <w:tcBorders>
              <w:top w:val="nil"/>
              <w:left w:val="nil"/>
              <w:right w:val="nil"/>
            </w:tcBorders>
            <w:noWrap/>
            <w:vAlign w:val="center"/>
          </w:tcPr>
          <w:p w:rsidR="0052484C" w:rsidRPr="00FF4CB6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  <w:r w:rsidRPr="00FF4CB6">
              <w:rPr>
                <w:sz w:val="24"/>
                <w:szCs w:val="24"/>
                <w:lang w:eastAsia="lv-LV"/>
              </w:rPr>
              <w:t>Papildu</w:t>
            </w:r>
            <w:r>
              <w:rPr>
                <w:sz w:val="24"/>
                <w:szCs w:val="24"/>
                <w:lang w:eastAsia="lv-LV"/>
              </w:rPr>
              <w:t xml:space="preserve"> </w:t>
            </w:r>
            <w:r w:rsidRPr="00FF4CB6">
              <w:rPr>
                <w:sz w:val="24"/>
                <w:szCs w:val="24"/>
                <w:lang w:eastAsia="lv-LV"/>
              </w:rPr>
              <w:t>no</w:t>
            </w:r>
            <w:r>
              <w:rPr>
                <w:sz w:val="24"/>
                <w:szCs w:val="24"/>
                <w:lang w:eastAsia="lv-LV"/>
              </w:rPr>
              <w:t>rīko</w:t>
            </w:r>
            <w:r w:rsidRPr="00FF4CB6">
              <w:rPr>
                <w:sz w:val="24"/>
                <w:szCs w:val="24"/>
                <w:lang w:eastAsia="lv-LV"/>
              </w:rPr>
              <w:t>jumi veicam</w:t>
            </w:r>
            <w:r>
              <w:rPr>
                <w:sz w:val="24"/>
                <w:szCs w:val="24"/>
                <w:lang w:eastAsia="lv-LV"/>
              </w:rPr>
              <w:t>aj</w:t>
            </w:r>
            <w:r w:rsidRPr="00FF4CB6">
              <w:rPr>
                <w:sz w:val="24"/>
                <w:szCs w:val="24"/>
                <w:lang w:eastAsia="lv-LV"/>
              </w:rPr>
              <w:t xml:space="preserve">ai veselības aprūpei mājās 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b/>
                <w:bCs/>
                <w:lang w:eastAsia="lv-LV"/>
              </w:rPr>
            </w:pPr>
          </w:p>
        </w:tc>
        <w:tc>
          <w:tcPr>
            <w:tcW w:w="6024" w:type="dxa"/>
            <w:gridSpan w:val="14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  <w:r>
              <w:rPr>
                <w:sz w:val="24"/>
                <w:szCs w:val="24"/>
                <w:lang w:eastAsia="lv-LV"/>
              </w:rPr>
              <w:t xml:space="preserve">Asins analīzes </w:t>
            </w:r>
            <w:r w:rsidRPr="00243005">
              <w:rPr>
                <w:sz w:val="24"/>
                <w:szCs w:val="24"/>
                <w:lang w:eastAsia="lv-LV"/>
              </w:rPr>
              <w:t>ņemšana un nogādāšana laboratorijā</w:t>
            </w:r>
          </w:p>
        </w:tc>
        <w:tc>
          <w:tcPr>
            <w:tcW w:w="266" w:type="dxa"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b/>
                <w:bCs/>
                <w:lang w:eastAsia="lv-LV"/>
              </w:rPr>
            </w:pPr>
          </w:p>
        </w:tc>
        <w:tc>
          <w:tcPr>
            <w:tcW w:w="319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  <w:r w:rsidRPr="00243005">
              <w:rPr>
                <w:sz w:val="24"/>
                <w:szCs w:val="24"/>
                <w:lang w:eastAsia="lv-LV"/>
              </w:rPr>
              <w:t>Vitālo rādītāju kontrole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305" w:type="dxa"/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25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b/>
                <w:bCs/>
                <w:lang w:eastAsia="lv-LV"/>
              </w:rPr>
            </w:pPr>
          </w:p>
        </w:tc>
        <w:tc>
          <w:tcPr>
            <w:tcW w:w="3723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  <w:r w:rsidRPr="00243005">
              <w:rPr>
                <w:sz w:val="24"/>
                <w:szCs w:val="24"/>
                <w:lang w:eastAsia="lv-LV"/>
              </w:rPr>
              <w:t>Glikozes līmeņa noteikšana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305" w:type="dxa"/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10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6024" w:type="dxa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98414A">
            <w:pPr>
              <w:rPr>
                <w:sz w:val="24"/>
                <w:szCs w:val="24"/>
                <w:lang w:eastAsia="lv-LV"/>
              </w:rPr>
            </w:pPr>
            <w:r w:rsidRPr="00243005">
              <w:rPr>
                <w:sz w:val="24"/>
                <w:szCs w:val="24"/>
                <w:lang w:eastAsia="lv-LV"/>
              </w:rPr>
              <w:t>Pacienta un viņa tuvinie</w:t>
            </w:r>
            <w:r>
              <w:rPr>
                <w:sz w:val="24"/>
                <w:szCs w:val="24"/>
                <w:lang w:eastAsia="lv-LV"/>
              </w:rPr>
              <w:t xml:space="preserve">ku izglītošana un apmācība par </w:t>
            </w:r>
            <w:r w:rsidRPr="00243005">
              <w:rPr>
                <w:sz w:val="24"/>
                <w:szCs w:val="24"/>
                <w:lang w:eastAsia="lv-LV"/>
              </w:rPr>
              <w:t>pacienta aprūpi un veselības veicināšanu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39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  <w:r w:rsidRPr="00243005">
              <w:rPr>
                <w:sz w:val="24"/>
                <w:szCs w:val="24"/>
                <w:lang w:eastAsia="lv-LV"/>
              </w:rPr>
              <w:t>Klizma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305" w:type="dxa"/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345"/>
        </w:trPr>
        <w:tc>
          <w:tcPr>
            <w:tcW w:w="4852" w:type="dxa"/>
            <w:gridSpan w:val="10"/>
            <w:tcBorders>
              <w:top w:val="nil"/>
              <w:left w:val="single" w:sz="4" w:space="0" w:color="auto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b/>
                <w:bCs/>
                <w:sz w:val="24"/>
                <w:szCs w:val="24"/>
                <w:lang w:eastAsia="lv-LV"/>
              </w:rPr>
            </w:pPr>
            <w:r>
              <w:rPr>
                <w:b/>
                <w:bCs/>
                <w:sz w:val="24"/>
                <w:szCs w:val="24"/>
                <w:lang w:eastAsia="lv-LV"/>
              </w:rPr>
              <w:t>Papildu</w:t>
            </w:r>
            <w:r w:rsidRPr="00243005">
              <w:rPr>
                <w:b/>
                <w:bCs/>
                <w:sz w:val="24"/>
                <w:szCs w:val="24"/>
                <w:lang w:eastAsia="lv-LV"/>
              </w:rPr>
              <w:t xml:space="preserve"> norādījumi pacienta aprūpei</w:t>
            </w: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305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B065D4">
        <w:trPr>
          <w:trHeight w:val="189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6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Default="0052484C" w:rsidP="00CB7735">
            <w:pPr>
              <w:jc w:val="both"/>
              <w:rPr>
                <w:lang w:eastAsia="lv-LV"/>
              </w:rPr>
            </w:pPr>
          </w:p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</w:tr>
      <w:tr w:rsidR="0052484C" w:rsidRPr="00B53D94" w:rsidTr="00824AE6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  <w:r>
              <w:rPr>
                <w:sz w:val="24"/>
                <w:szCs w:val="24"/>
                <w:lang w:eastAsia="lv-LV"/>
              </w:rPr>
              <w:t>13</w:t>
            </w:r>
            <w:r w:rsidRPr="00243005">
              <w:rPr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02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243005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  <w:r w:rsidRPr="00243005">
              <w:rPr>
                <w:sz w:val="24"/>
                <w:szCs w:val="24"/>
                <w:lang w:eastAsia="lv-LV"/>
              </w:rPr>
              <w:t xml:space="preserve">Ārstniecības persona, kas aizpildījusi nosūtījumu 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  <w:tr w:rsidR="0052484C" w:rsidRPr="00B53D94" w:rsidTr="00824AE6">
        <w:trPr>
          <w:trHeight w:val="270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378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B53D94" w:rsidRDefault="0052484C" w:rsidP="0098414A">
            <w:pPr>
              <w:jc w:val="center"/>
              <w:rPr>
                <w:lang w:eastAsia="lv-LV"/>
              </w:rPr>
            </w:pPr>
            <w:r w:rsidRPr="00B53D94">
              <w:rPr>
                <w:lang w:eastAsia="lv-LV"/>
              </w:rPr>
              <w:t>(paraksts, zīmogs)</w:t>
            </w:r>
          </w:p>
        </w:tc>
      </w:tr>
      <w:tr w:rsidR="0052484C" w:rsidRPr="00B53D94" w:rsidTr="00824AE6">
        <w:trPr>
          <w:trHeight w:val="3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2484C" w:rsidRPr="00F03880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  <w:r w:rsidRPr="00F03880">
              <w:rPr>
                <w:sz w:val="24"/>
                <w:szCs w:val="24"/>
                <w:lang w:eastAsia="lv-LV"/>
              </w:rPr>
              <w:t xml:space="preserve">14. </w:t>
            </w:r>
          </w:p>
        </w:tc>
        <w:tc>
          <w:tcPr>
            <w:tcW w:w="31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F03880" w:rsidRDefault="0052484C" w:rsidP="00CB7735">
            <w:pPr>
              <w:jc w:val="both"/>
              <w:rPr>
                <w:sz w:val="24"/>
                <w:szCs w:val="24"/>
                <w:lang w:eastAsia="lv-LV"/>
              </w:rPr>
            </w:pPr>
            <w:r w:rsidRPr="00F03880">
              <w:rPr>
                <w:sz w:val="24"/>
                <w:szCs w:val="24"/>
                <w:lang w:eastAsia="lv-LV"/>
              </w:rPr>
              <w:t>Datums (dd.mm.gggg</w:t>
            </w:r>
            <w:r>
              <w:rPr>
                <w:sz w:val="24"/>
                <w:szCs w:val="24"/>
                <w:lang w:eastAsia="lv-LV"/>
              </w:rPr>
              <w:t>.</w:t>
            </w:r>
            <w:r w:rsidRPr="00F03880">
              <w:rPr>
                <w:sz w:val="24"/>
                <w:szCs w:val="24"/>
                <w:lang w:eastAsia="lv-LV"/>
              </w:rPr>
              <w:t>)</w:t>
            </w:r>
            <w:r w:rsidRPr="00CF77A1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lang w:eastAsia="lv-LV"/>
              </w:rPr>
            </w:pPr>
            <w:r w:rsidRPr="00B53D94">
              <w:rPr>
                <w:lang w:eastAsia="lv-LV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53D94" w:rsidRDefault="0052484C" w:rsidP="00CB7735">
            <w:pPr>
              <w:jc w:val="both"/>
              <w:rPr>
                <w:color w:val="000000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F77A1" w:rsidRDefault="0052484C" w:rsidP="00CB7735">
            <w:pPr>
              <w:jc w:val="both"/>
              <w:rPr>
                <w:color w:val="000000"/>
                <w:sz w:val="24"/>
                <w:szCs w:val="24"/>
                <w:lang w:eastAsia="lv-LV"/>
              </w:rPr>
            </w:pPr>
            <w:r w:rsidRPr="00B53D94">
              <w:rPr>
                <w:color w:val="000000"/>
                <w:lang w:eastAsia="lv-LV"/>
              </w:rPr>
              <w:t> </w:t>
            </w:r>
          </w:p>
        </w:tc>
      </w:tr>
    </w:tbl>
    <w:p w:rsidR="0052484C" w:rsidRDefault="0052484C" w:rsidP="00CB7735">
      <w:pPr>
        <w:pStyle w:val="naislab"/>
        <w:spacing w:before="0" w:beforeAutospacing="0" w:after="0" w:afterAutospacing="0"/>
        <w:jc w:val="both"/>
        <w:rPr>
          <w:sz w:val="20"/>
          <w:szCs w:val="20"/>
          <w:lang w:eastAsia="en-US"/>
        </w:rPr>
      </w:pP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sz w:val="28"/>
          <w:szCs w:val="28"/>
        </w:rPr>
      </w:pPr>
    </w:p>
    <w:p w:rsidR="0052484C" w:rsidRDefault="0052484C" w:rsidP="00CB7735">
      <w:pPr>
        <w:pStyle w:val="naislab"/>
        <w:spacing w:before="0" w:beforeAutospacing="0" w:after="0" w:afterAutospacing="0"/>
        <w:jc w:val="both"/>
        <w:rPr>
          <w:sz w:val="28"/>
          <w:szCs w:val="28"/>
        </w:rPr>
      </w:pPr>
    </w:p>
    <w:p w:rsidR="0052484C" w:rsidRPr="00DB739C" w:rsidRDefault="0052484C" w:rsidP="00CB7735">
      <w:pPr>
        <w:pStyle w:val="ListParagraph"/>
        <w:ind w:left="0"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35. </w:t>
      </w:r>
      <w:r w:rsidRPr="00DB739C">
        <w:rPr>
          <w:sz w:val="28"/>
          <w:szCs w:val="28"/>
          <w:lang w:eastAsia="lv-LV"/>
        </w:rPr>
        <w:t xml:space="preserve">Papildināt noteikumus ar </w:t>
      </w:r>
      <w:r>
        <w:rPr>
          <w:sz w:val="28"/>
          <w:szCs w:val="28"/>
          <w:lang w:eastAsia="lv-LV"/>
        </w:rPr>
        <w:t>95.</w:t>
      </w:r>
      <w:r w:rsidRPr="00DB739C">
        <w:rPr>
          <w:sz w:val="28"/>
          <w:szCs w:val="28"/>
          <w:lang w:eastAsia="lv-LV"/>
        </w:rPr>
        <w:t>pielikumu šādā redakcijā:</w:t>
      </w: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"95</w:t>
      </w:r>
      <w:r w:rsidRPr="000D6749">
        <w:rPr>
          <w:sz w:val="28"/>
          <w:szCs w:val="28"/>
        </w:rPr>
        <w:t>.pielikums</w:t>
      </w: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Ministru kabineta</w:t>
      </w: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2006.gada 4.aprīļa</w:t>
      </w:r>
    </w:p>
    <w:p w:rsidR="0052484C" w:rsidRDefault="0052484C" w:rsidP="00EA20B4">
      <w:pPr>
        <w:jc w:val="right"/>
        <w:rPr>
          <w:sz w:val="28"/>
          <w:szCs w:val="28"/>
        </w:rPr>
      </w:pPr>
      <w:r w:rsidRPr="000D6749">
        <w:rPr>
          <w:sz w:val="28"/>
          <w:szCs w:val="28"/>
        </w:rPr>
        <w:t>noteikumiem Nr.265</w:t>
      </w: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1E0"/>
      </w:tblPr>
      <w:tblGrid>
        <w:gridCol w:w="3408"/>
        <w:gridCol w:w="5879"/>
      </w:tblGrid>
      <w:tr w:rsidR="0052484C" w:rsidTr="00F2626D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color w:val="000000"/>
              </w:rPr>
              <w:t>Ārstniecības iestādes nosaukums</w:t>
            </w:r>
          </w:p>
        </w:tc>
        <w:tc>
          <w:tcPr>
            <w:tcW w:w="5879" w:type="dxa"/>
            <w:tcBorders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F2626D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t xml:space="preserve">Kods </w:t>
            </w:r>
            <w:r w:rsidRPr="00F2626D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6D">
              <w:instrText xml:space="preserve"> FORMCHECKBOX </w:instrText>
            </w:r>
            <w:r w:rsidRPr="00F2626D">
              <w:fldChar w:fldCharType="end"/>
            </w:r>
            <w:r w:rsidRPr="00F2626D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6D">
              <w:instrText xml:space="preserve"> FORMCHECKBOX </w:instrText>
            </w:r>
            <w:r w:rsidRPr="00F2626D">
              <w:fldChar w:fldCharType="end"/>
            </w:r>
            <w:r w:rsidRPr="00F2626D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6D">
              <w:instrText xml:space="preserve"> FORMCHECKBOX </w:instrText>
            </w:r>
            <w:r w:rsidRPr="00F2626D">
              <w:fldChar w:fldCharType="end"/>
            </w:r>
            <w:r w:rsidRPr="00F2626D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6D">
              <w:instrText xml:space="preserve"> FORMCHECKBOX </w:instrText>
            </w:r>
            <w:r w:rsidRPr="00F2626D">
              <w:fldChar w:fldCharType="end"/>
            </w:r>
            <w:r w:rsidRPr="00F2626D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6D">
              <w:instrText xml:space="preserve"> FORMCHECKBOX </w:instrText>
            </w:r>
            <w:r w:rsidRPr="00F2626D">
              <w:fldChar w:fldCharType="end"/>
            </w:r>
            <w:r w:rsidRPr="00F2626D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6D">
              <w:instrText xml:space="preserve"> FORMCHECKBOX </w:instrText>
            </w:r>
            <w:r w:rsidRPr="00F2626D">
              <w:fldChar w:fldCharType="end"/>
            </w:r>
            <w:r w:rsidRPr="00F2626D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6D">
              <w:instrText xml:space="preserve"> FORMCHECKBOX </w:instrText>
            </w:r>
            <w:r w:rsidRPr="00F2626D">
              <w:fldChar w:fldCharType="end"/>
            </w:r>
            <w:r w:rsidRPr="00F2626D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6D">
              <w:instrText xml:space="preserve"> FORMCHECKBOX </w:instrText>
            </w:r>
            <w:r w:rsidRPr="00F2626D">
              <w:fldChar w:fldCharType="end"/>
            </w:r>
            <w:r w:rsidRPr="00F2626D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6D">
              <w:instrText xml:space="preserve"> FORMCHECKBOX </w:instrText>
            </w:r>
            <w:r w:rsidRPr="00F2626D">
              <w:fldChar w:fldCharType="end"/>
            </w:r>
          </w:p>
        </w:tc>
        <w:tc>
          <w:tcPr>
            <w:tcW w:w="5879" w:type="dxa"/>
            <w:tcBorders>
              <w:left w:val="nil"/>
              <w:bottom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F2626D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color w:val="000000"/>
              </w:rPr>
              <w:t>Tālrunis</w:t>
            </w: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</w:tbl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Default="0052484C" w:rsidP="006374E5">
      <w:pPr>
        <w:pStyle w:val="naisla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</w:t>
      </w:r>
      <w:r w:rsidRPr="00E519BA">
        <w:rPr>
          <w:b/>
          <w:bCs/>
          <w:color w:val="000000"/>
          <w:sz w:val="28"/>
          <w:szCs w:val="28"/>
        </w:rPr>
        <w:t xml:space="preserve">acienta karte </w:t>
      </w:r>
      <w:r>
        <w:rPr>
          <w:b/>
          <w:bCs/>
          <w:color w:val="000000"/>
          <w:sz w:val="28"/>
          <w:szCs w:val="28"/>
        </w:rPr>
        <w:t>veselības aprūpei</w:t>
      </w:r>
      <w:r w:rsidRPr="00E519BA">
        <w:rPr>
          <w:b/>
          <w:bCs/>
          <w:color w:val="000000"/>
          <w:sz w:val="28"/>
          <w:szCs w:val="28"/>
        </w:rPr>
        <w:t xml:space="preserve"> mājās</w:t>
      </w:r>
    </w:p>
    <w:p w:rsidR="0052484C" w:rsidRDefault="0052484C" w:rsidP="006374E5">
      <w:pPr>
        <w:pStyle w:val="naislab"/>
        <w:spacing w:before="0" w:beforeAutospacing="0" w:after="0" w:afterAutospacing="0"/>
        <w:jc w:val="center"/>
        <w:rPr>
          <w:sz w:val="28"/>
          <w:szCs w:val="28"/>
        </w:rPr>
      </w:pPr>
      <w:r w:rsidRPr="0098414A">
        <w:rPr>
          <w:b/>
          <w:bCs/>
          <w:color w:val="000000"/>
        </w:rPr>
        <w:t>Vispārīgā informācija</w:t>
      </w: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b/>
          <w:bCs/>
          <w:color w:val="000000"/>
        </w:rPr>
      </w:pP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Karte</w:t>
      </w:r>
      <w:r w:rsidRPr="0098414A">
        <w:rPr>
          <w:b/>
          <w:bCs/>
          <w:color w:val="000000"/>
        </w:rPr>
        <w:t xml:space="preserve"> Nr. __________</w:t>
      </w:r>
    </w:p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1E0"/>
      </w:tblPr>
      <w:tblGrid>
        <w:gridCol w:w="3608"/>
        <w:gridCol w:w="5679"/>
      </w:tblGrid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1. Pacients</w:t>
            </w:r>
          </w:p>
        </w:tc>
        <w:tc>
          <w:tcPr>
            <w:tcW w:w="5679" w:type="dxa"/>
            <w:tcBorders>
              <w:top w:val="nil"/>
              <w:left w:val="nil"/>
              <w:bottom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1.1. vārds</w:t>
            </w:r>
          </w:p>
        </w:tc>
        <w:tc>
          <w:tcPr>
            <w:tcW w:w="5679" w:type="dxa"/>
            <w:tcBorders>
              <w:top w:val="nil"/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1.2. uzvārds</w:t>
            </w:r>
          </w:p>
        </w:tc>
        <w:tc>
          <w:tcPr>
            <w:tcW w:w="5679" w:type="dxa"/>
            <w:tcBorders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  <w:vAlign w:val="bottom"/>
          </w:tcPr>
          <w:p w:rsidR="0052484C" w:rsidRPr="00F2626D" w:rsidRDefault="0052484C" w:rsidP="006374E5">
            <w:pPr>
              <w:rPr>
                <w:bCs/>
                <w:color w:val="000000"/>
                <w:sz w:val="24"/>
                <w:szCs w:val="24"/>
                <w:lang w:eastAsia="lv-LV"/>
              </w:rPr>
            </w:pPr>
            <w:r w:rsidRPr="00F2626D">
              <w:rPr>
                <w:bCs/>
                <w:color w:val="000000"/>
                <w:sz w:val="24"/>
                <w:szCs w:val="24"/>
                <w:lang w:eastAsia="lv-LV"/>
              </w:rPr>
              <w:t>2. Personas kods</w:t>
            </w:r>
          </w:p>
        </w:tc>
        <w:tc>
          <w:tcPr>
            <w:tcW w:w="5679" w:type="dxa"/>
            <w:tcBorders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3. Deklarētā dzīvesvieta</w:t>
            </w:r>
          </w:p>
        </w:tc>
        <w:tc>
          <w:tcPr>
            <w:tcW w:w="5679" w:type="dxa"/>
            <w:tcBorders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4. Pakalpojuma saņemšanas vieta</w:t>
            </w:r>
          </w:p>
        </w:tc>
        <w:tc>
          <w:tcPr>
            <w:tcW w:w="5679" w:type="dxa"/>
            <w:tcBorders>
              <w:left w:val="nil"/>
              <w:bottom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4.1. pilsēta/novads, pagasts</w:t>
            </w:r>
          </w:p>
        </w:tc>
        <w:tc>
          <w:tcPr>
            <w:tcW w:w="5679" w:type="dxa"/>
            <w:tcBorders>
              <w:top w:val="nil"/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4.2. iela, mājas numurs, dzīvokļa numurs (ārdurvju kods)</w:t>
            </w:r>
          </w:p>
        </w:tc>
        <w:tc>
          <w:tcPr>
            <w:tcW w:w="5679" w:type="dxa"/>
            <w:tcBorders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5. Pacienta tālruņa numurs</w:t>
            </w:r>
          </w:p>
        </w:tc>
        <w:tc>
          <w:tcPr>
            <w:tcW w:w="5679" w:type="dxa"/>
            <w:tcBorders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6. Pacienta kontaktpersonas</w:t>
            </w:r>
          </w:p>
        </w:tc>
        <w:tc>
          <w:tcPr>
            <w:tcW w:w="5679" w:type="dxa"/>
            <w:tcBorders>
              <w:left w:val="nil"/>
              <w:bottom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tālruņa numurs</w:t>
            </w:r>
          </w:p>
        </w:tc>
        <w:tc>
          <w:tcPr>
            <w:tcW w:w="5679" w:type="dxa"/>
            <w:tcBorders>
              <w:top w:val="nil"/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RPr="00206437" w:rsidTr="00F2626D">
        <w:tc>
          <w:tcPr>
            <w:tcW w:w="3608" w:type="dxa"/>
            <w:tcBorders>
              <w:top w:val="nil"/>
              <w:bottom w:val="nil"/>
              <w:righ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F2626D">
              <w:rPr>
                <w:bCs/>
                <w:color w:val="000000"/>
              </w:rPr>
              <w:t>7. Ģimenes ārsta vārds, uzvārds</w:t>
            </w:r>
          </w:p>
        </w:tc>
        <w:tc>
          <w:tcPr>
            <w:tcW w:w="5679" w:type="dxa"/>
            <w:tcBorders>
              <w:left w:val="nil"/>
            </w:tcBorders>
          </w:tcPr>
          <w:p w:rsidR="0052484C" w:rsidRPr="00F2626D" w:rsidRDefault="0052484C" w:rsidP="00F2626D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</w:tbl>
    <w:p w:rsidR="0052484C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Pr="000D6749" w:rsidRDefault="0052484C" w:rsidP="00EA20B4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</w:p>
    <w:p w:rsidR="0052484C" w:rsidRDefault="0052484C" w:rsidP="00EA20B4">
      <w:pPr>
        <w:rPr>
          <w:lang w:eastAsia="lv-LV"/>
        </w:rPr>
      </w:pPr>
    </w:p>
    <w:p w:rsidR="0052484C" w:rsidRPr="00FA640C" w:rsidRDefault="0052484C" w:rsidP="00EA20B4">
      <w:pPr>
        <w:tabs>
          <w:tab w:val="left" w:pos="2412"/>
        </w:tabs>
        <w:rPr>
          <w:lang w:eastAsia="lv-LV"/>
        </w:rPr>
        <w:sectPr w:rsidR="0052484C" w:rsidRPr="00FA640C" w:rsidSect="00CB7735">
          <w:pgSz w:w="11906" w:h="16838" w:code="9"/>
          <w:pgMar w:top="1418" w:right="1134" w:bottom="1134" w:left="1701" w:header="709" w:footer="709" w:gutter="0"/>
          <w:cols w:space="708"/>
          <w:docGrid w:linePitch="360"/>
        </w:sectPr>
      </w:pPr>
      <w:r>
        <w:rPr>
          <w:lang w:eastAsia="lv-LV"/>
        </w:rPr>
        <w:tab/>
      </w:r>
    </w:p>
    <w:tbl>
      <w:tblPr>
        <w:tblW w:w="13580" w:type="dxa"/>
        <w:jc w:val="center"/>
        <w:tblInd w:w="-2598" w:type="dxa"/>
        <w:tblLook w:val="00A0"/>
      </w:tblPr>
      <w:tblGrid>
        <w:gridCol w:w="3160"/>
        <w:gridCol w:w="1295"/>
        <w:gridCol w:w="1934"/>
        <w:gridCol w:w="824"/>
        <w:gridCol w:w="1112"/>
        <w:gridCol w:w="450"/>
        <w:gridCol w:w="396"/>
        <w:gridCol w:w="276"/>
        <w:gridCol w:w="1345"/>
        <w:gridCol w:w="1109"/>
        <w:gridCol w:w="1081"/>
        <w:gridCol w:w="390"/>
        <w:gridCol w:w="390"/>
      </w:tblGrid>
      <w:tr w:rsidR="0052484C" w:rsidRPr="00283CCC" w:rsidTr="00EC2DCB">
        <w:trPr>
          <w:trHeight w:val="299"/>
          <w:jc w:val="center"/>
        </w:trPr>
        <w:tc>
          <w:tcPr>
            <w:tcW w:w="13580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b/>
                <w:bCs/>
                <w:sz w:val="24"/>
                <w:szCs w:val="24"/>
                <w:lang w:eastAsia="lv-LV"/>
              </w:rPr>
            </w:pPr>
            <w:r>
              <w:rPr>
                <w:b/>
                <w:bCs/>
                <w:sz w:val="24"/>
                <w:szCs w:val="24"/>
                <w:lang w:eastAsia="lv-LV"/>
              </w:rPr>
              <w:t>1.</w:t>
            </w:r>
            <w:r w:rsidRPr="00283CCC">
              <w:rPr>
                <w:b/>
                <w:bCs/>
                <w:sz w:val="24"/>
                <w:szCs w:val="24"/>
                <w:lang w:eastAsia="lv-LV"/>
              </w:rPr>
              <w:t xml:space="preserve">ieliekamā lapa </w:t>
            </w:r>
            <w:r>
              <w:rPr>
                <w:b/>
                <w:bCs/>
                <w:color w:val="000000"/>
                <w:sz w:val="24"/>
                <w:szCs w:val="24"/>
                <w:lang w:eastAsia="lv-LV"/>
              </w:rPr>
              <w:t>p</w:t>
            </w: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acienta kartē veselības aprūpei mājās</w:t>
            </w:r>
          </w:p>
        </w:tc>
      </w:tr>
      <w:tr w:rsidR="0052484C" w:rsidRPr="00283CCC" w:rsidTr="00EC2DCB">
        <w:trPr>
          <w:trHeight w:val="371"/>
          <w:jc w:val="center"/>
        </w:trPr>
        <w:tc>
          <w:tcPr>
            <w:tcW w:w="1358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2484C" w:rsidRPr="00283CCC" w:rsidRDefault="0052484C" w:rsidP="00EA20B4">
            <w:pPr>
              <w:jc w:val="center"/>
              <w:rPr>
                <w:b/>
                <w:bCs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sz w:val="24"/>
                <w:szCs w:val="24"/>
                <w:lang w:eastAsia="lv-LV"/>
              </w:rPr>
              <w:t>Pacienta veselības stāvokļa novērtējuma protokols</w:t>
            </w:r>
          </w:p>
        </w:tc>
      </w:tr>
      <w:tr w:rsidR="0052484C" w:rsidRPr="00283CCC" w:rsidTr="00EC2DCB">
        <w:trPr>
          <w:trHeight w:val="325"/>
          <w:jc w:val="center"/>
        </w:trPr>
        <w:tc>
          <w:tcPr>
            <w:tcW w:w="1358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484C" w:rsidRPr="00283CCC" w:rsidRDefault="0052484C" w:rsidP="00EA20B4">
            <w:pPr>
              <w:rPr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2484C" w:rsidRPr="00283CCC" w:rsidTr="0002640D">
        <w:trPr>
          <w:trHeight w:val="285"/>
          <w:jc w:val="center"/>
        </w:trPr>
        <w:tc>
          <w:tcPr>
            <w:tcW w:w="44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Datums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Plkst.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02640D">
        <w:trPr>
          <w:trHeight w:val="322"/>
          <w:jc w:val="center"/>
        </w:trPr>
        <w:tc>
          <w:tcPr>
            <w:tcW w:w="63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Pacienta vārds, uzvārds</w:t>
            </w:r>
          </w:p>
        </w:tc>
        <w:tc>
          <w:tcPr>
            <w:tcW w:w="42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02640D">
        <w:trPr>
          <w:trHeight w:val="322"/>
          <w:jc w:val="center"/>
        </w:trPr>
        <w:tc>
          <w:tcPr>
            <w:tcW w:w="63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Tālruņa numurs</w:t>
            </w:r>
          </w:p>
        </w:tc>
        <w:tc>
          <w:tcPr>
            <w:tcW w:w="42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31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824AE6">
        <w:trPr>
          <w:trHeight w:val="273"/>
          <w:jc w:val="center"/>
        </w:trPr>
        <w:tc>
          <w:tcPr>
            <w:tcW w:w="63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Nosūtījuma diagnozes</w:t>
            </w:r>
          </w:p>
        </w:tc>
        <w:tc>
          <w:tcPr>
            <w:tcW w:w="7191" w:type="dxa"/>
            <w:gridSpan w:val="10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824AE6">
        <w:trPr>
          <w:trHeight w:val="251"/>
          <w:jc w:val="center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19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267"/>
          <w:jc w:val="center"/>
        </w:trPr>
        <w:tc>
          <w:tcPr>
            <w:tcW w:w="44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Blakusslimības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191" w:type="dxa"/>
            <w:gridSpan w:val="10"/>
            <w:tcBorders>
              <w:top w:val="dashed" w:sz="4" w:space="0" w:color="auto"/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208"/>
          <w:jc w:val="center"/>
        </w:trPr>
        <w:tc>
          <w:tcPr>
            <w:tcW w:w="6389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Arteriālā hiperten</w:t>
            </w:r>
            <w:r>
              <w:rPr>
                <w:color w:val="000000"/>
                <w:sz w:val="24"/>
                <w:szCs w:val="24"/>
                <w:lang w:eastAsia="lv-LV"/>
              </w:rPr>
              <w:t>s</w:t>
            </w:r>
            <w:r w:rsidRPr="00824AE6">
              <w:rPr>
                <w:color w:val="000000"/>
                <w:sz w:val="24"/>
                <w:szCs w:val="24"/>
                <w:lang w:eastAsia="lv-LV"/>
              </w:rPr>
              <w:t>ija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EC2DCB">
        <w:trPr>
          <w:trHeight w:val="210"/>
          <w:jc w:val="center"/>
        </w:trPr>
        <w:tc>
          <w:tcPr>
            <w:tcW w:w="7213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Galvas smadzeņu asinsrites traucējumi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EC2DCB">
        <w:trPr>
          <w:trHeight w:val="241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Epilepsija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BE224A">
        <w:trPr>
          <w:trHeight w:val="244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Bronhiālā astma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BE224A">
        <w:trPr>
          <w:trHeight w:val="228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KSS</w:t>
            </w:r>
          </w:p>
        </w:tc>
        <w:tc>
          <w:tcPr>
            <w:tcW w:w="39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228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Citas esošās slimības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9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Cukura diabēts</w:t>
            </w:r>
          </w:p>
        </w:tc>
        <w:tc>
          <w:tcPr>
            <w:tcW w:w="39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EC2DCB">
        <w:trPr>
          <w:trHeight w:val="228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9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Insulīnatkarīgs</w:t>
            </w:r>
          </w:p>
        </w:tc>
        <w:tc>
          <w:tcPr>
            <w:tcW w:w="39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EC2DCB">
        <w:trPr>
          <w:trHeight w:val="228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9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Insulīnneatkarīgs</w:t>
            </w:r>
          </w:p>
        </w:tc>
        <w:tc>
          <w:tcPr>
            <w:tcW w:w="39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EC2DCB">
        <w:trPr>
          <w:trHeight w:val="257"/>
          <w:jc w:val="center"/>
        </w:trPr>
        <w:tc>
          <w:tcPr>
            <w:tcW w:w="7213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Medikamenti, kurus lieto regulāri</w:t>
            </w:r>
          </w:p>
        </w:tc>
        <w:tc>
          <w:tcPr>
            <w:tcW w:w="6367" w:type="dxa"/>
            <w:gridSpan w:val="9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252"/>
          <w:jc w:val="center"/>
        </w:trPr>
        <w:tc>
          <w:tcPr>
            <w:tcW w:w="13580" w:type="dxa"/>
            <w:gridSpan w:val="1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121"/>
          <w:jc w:val="center"/>
        </w:trPr>
        <w:tc>
          <w:tcPr>
            <w:tcW w:w="13580" w:type="dxa"/>
            <w:gridSpan w:val="1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151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Alerģijas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neatzīmē   O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>
              <w:rPr>
                <w:color w:val="000000"/>
                <w:sz w:val="24"/>
                <w:szCs w:val="24"/>
                <w:lang w:eastAsia="lv-LV"/>
              </w:rPr>
              <w:t>j</w:t>
            </w:r>
            <w:r w:rsidRPr="00824AE6">
              <w:rPr>
                <w:color w:val="000000"/>
                <w:sz w:val="24"/>
                <w:szCs w:val="24"/>
                <w:lang w:eastAsia="lv-LV"/>
              </w:rPr>
              <w:t>ā   O</w:t>
            </w:r>
          </w:p>
        </w:tc>
        <w:tc>
          <w:tcPr>
            <w:tcW w:w="9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uz ko:</w:t>
            </w:r>
          </w:p>
        </w:tc>
        <w:tc>
          <w:tcPr>
            <w:tcW w:w="4266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182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 xml:space="preserve">Iepriekš </w:t>
            </w:r>
            <w:r>
              <w:rPr>
                <w:b/>
                <w:bCs/>
                <w:color w:val="000000"/>
                <w:sz w:val="24"/>
                <w:szCs w:val="24"/>
                <w:lang w:eastAsia="lv-LV"/>
              </w:rPr>
              <w:t>iz</w:t>
            </w: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slimotās slimības:</w:t>
            </w:r>
          </w:p>
        </w:tc>
        <w:tc>
          <w:tcPr>
            <w:tcW w:w="7191" w:type="dxa"/>
            <w:gridSpan w:val="10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212"/>
          <w:jc w:val="center"/>
        </w:trPr>
        <w:tc>
          <w:tcPr>
            <w:tcW w:w="4455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center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 xml:space="preserve">Tuberkuloze  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443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Miokarda infarkts   O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EC2DCB">
        <w:trPr>
          <w:trHeight w:val="257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center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Vīrusa hepatīts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center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A   O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center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B   O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center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C   O</w:t>
            </w:r>
          </w:p>
        </w:tc>
        <w:tc>
          <w:tcPr>
            <w:tcW w:w="2334" w:type="dxa"/>
            <w:gridSpan w:val="4"/>
            <w:tcBorders>
              <w:top w:val="dash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Insults   O</w:t>
            </w:r>
          </w:p>
        </w:tc>
        <w:tc>
          <w:tcPr>
            <w:tcW w:w="1109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24AE6" w:rsidTr="00EC2DCB">
        <w:trPr>
          <w:trHeight w:val="233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b/>
                <w:bCs/>
                <w:color w:val="000000"/>
                <w:sz w:val="24"/>
                <w:szCs w:val="24"/>
                <w:lang w:eastAsia="lv-LV"/>
              </w:rPr>
              <w:t>Pašreizējās sūdzības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4542" w:type="dxa"/>
            <w:gridSpan w:val="6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128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5165" w:type="dxa"/>
            <w:gridSpan w:val="4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4542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119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5165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4542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824AE6" w:rsidTr="00EC2DCB">
        <w:trPr>
          <w:trHeight w:val="137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5165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7.</w:t>
            </w:r>
          </w:p>
        </w:tc>
        <w:tc>
          <w:tcPr>
            <w:tcW w:w="4542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824AE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24AE6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EC2DCB">
        <w:trPr>
          <w:trHeight w:val="257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Vitālie rādītāji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TA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Pulss</w:t>
            </w:r>
          </w:p>
        </w:tc>
        <w:tc>
          <w:tcPr>
            <w:tcW w:w="317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Elpošana</w:t>
            </w:r>
          </w:p>
        </w:tc>
        <w:tc>
          <w:tcPr>
            <w:tcW w:w="1109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Ķermeņa T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EC2DCB">
        <w:trPr>
          <w:trHeight w:val="223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Apziņa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Orientēts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429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Dezorientēts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Afāzija*</w:t>
            </w:r>
          </w:p>
        </w:tc>
        <w:tc>
          <w:tcPr>
            <w:tcW w:w="1081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Laikā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17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Vietā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17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9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Bezsamaņa   </w:t>
            </w:r>
          </w:p>
        </w:tc>
        <w:tc>
          <w:tcPr>
            <w:tcW w:w="39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Savā personā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317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EC2DCB">
        <w:trPr>
          <w:trHeight w:val="197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Āda</w:t>
            </w:r>
          </w:p>
        </w:tc>
        <w:tc>
          <w:tcPr>
            <w:tcW w:w="2758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Bez bojājumiem   O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EC2DCB">
        <w:trPr>
          <w:trHeight w:val="79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>
              <w:rPr>
                <w:color w:val="000000"/>
                <w:sz w:val="24"/>
                <w:szCs w:val="24"/>
                <w:lang w:eastAsia="lv-LV"/>
              </w:rPr>
              <w:t>Izgulējums(-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i</w:t>
            </w:r>
            <w:r>
              <w:rPr>
                <w:color w:val="000000"/>
                <w:sz w:val="24"/>
                <w:szCs w:val="24"/>
                <w:lang w:eastAsia="lv-LV"/>
              </w:rPr>
              <w:t>)</w:t>
            </w:r>
          </w:p>
        </w:tc>
        <w:tc>
          <w:tcPr>
            <w:tcW w:w="2758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                   lokalizācija</w:t>
            </w:r>
          </w:p>
        </w:tc>
        <w:tc>
          <w:tcPr>
            <w:tcW w:w="6367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EC2DCB">
        <w:trPr>
          <w:trHeight w:val="109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Trofiskās čūlas</w:t>
            </w:r>
          </w:p>
        </w:tc>
        <w:tc>
          <w:tcPr>
            <w:tcW w:w="2758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                   lokalizācija</w:t>
            </w:r>
          </w:p>
        </w:tc>
        <w:tc>
          <w:tcPr>
            <w:tcW w:w="6367" w:type="dxa"/>
            <w:gridSpan w:val="9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EC2DCB">
        <w:trPr>
          <w:trHeight w:val="140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Brūces</w:t>
            </w:r>
          </w:p>
        </w:tc>
        <w:tc>
          <w:tcPr>
            <w:tcW w:w="2758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                   lokalizācija</w:t>
            </w:r>
          </w:p>
        </w:tc>
        <w:tc>
          <w:tcPr>
            <w:tcW w:w="6367" w:type="dxa"/>
            <w:gridSpan w:val="9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EC2DCB">
        <w:trPr>
          <w:trHeight w:val="170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lv-LV"/>
              </w:rPr>
              <w:t>Redzamās gļ</w:t>
            </w: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otādas</w:t>
            </w:r>
          </w:p>
        </w:tc>
        <w:tc>
          <w:tcPr>
            <w:tcW w:w="1936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Labi caurasiņotas    </w:t>
            </w:r>
          </w:p>
        </w:tc>
        <w:tc>
          <w:tcPr>
            <w:tcW w:w="317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 </w:t>
            </w: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62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Bālas   O</w:t>
            </w:r>
          </w:p>
        </w:tc>
        <w:tc>
          <w:tcPr>
            <w:tcW w:w="1109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47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Ikteriskas    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EC2DCB">
        <w:trPr>
          <w:trHeight w:val="187"/>
          <w:jc w:val="center"/>
        </w:trPr>
        <w:tc>
          <w:tcPr>
            <w:tcW w:w="13580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Pacienta pašaprūpes līmeņa novērtējums</w:t>
            </w:r>
          </w:p>
        </w:tc>
      </w:tr>
      <w:tr w:rsidR="0052484C" w:rsidRPr="00283CCC" w:rsidTr="00824AE6">
        <w:trPr>
          <w:trHeight w:val="92"/>
          <w:jc w:val="center"/>
        </w:trPr>
        <w:tc>
          <w:tcPr>
            <w:tcW w:w="63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Pārvietošanās spējas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207" w:type="dxa"/>
            <w:gridSpan w:val="5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Mazā iegurņa orgānu funkcija</w:t>
            </w: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824AE6">
        <w:trPr>
          <w:trHeight w:val="228"/>
          <w:jc w:val="center"/>
        </w:trPr>
        <w:tc>
          <w:tcPr>
            <w:tcW w:w="6389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Patstāvīgi, bez palīglīdzekļiem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26" w:type="dxa"/>
            <w:gridSpan w:val="4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Urinācija</w:t>
            </w:r>
          </w:p>
        </w:tc>
        <w:tc>
          <w:tcPr>
            <w:tcW w:w="108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824AE6">
        <w:trPr>
          <w:trHeight w:val="228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Patstāvīgi</w:t>
            </w:r>
            <w:r>
              <w:rPr>
                <w:color w:val="000000"/>
                <w:sz w:val="24"/>
                <w:szCs w:val="24"/>
                <w:lang w:eastAsia="lv-LV"/>
              </w:rPr>
              <w:t>,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 ar palīglīdzekļiem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bez traucējumiem, patstāvīga, regulāra                </w:t>
            </w:r>
          </w:p>
        </w:tc>
        <w:tc>
          <w:tcPr>
            <w:tcW w:w="341" w:type="dxa"/>
            <w:tcBorders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1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spieķis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izmanto urīntrauku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2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kruķi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>
              <w:rPr>
                <w:color w:val="000000"/>
                <w:sz w:val="24"/>
                <w:szCs w:val="24"/>
                <w:lang w:eastAsia="lv-LV"/>
              </w:rPr>
              <w:t>urīna nesaturēšana (autiņbiksītes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)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3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229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pastaigu balsts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597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Intermitējošā katetrizācija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3160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sēdrati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veic patstāvīgi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1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Pārvietojoties vajadzīga palīdzība             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vajadzīga palīdzība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3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Pilnīgi nekustīgs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597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Ilgkatetrs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3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Uztura un šķidruma uzņemšana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597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Vēdera izeja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Ēd/dzer patstāvīgi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bez traucējumiem, patstāvīga, regulāra                 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1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Ēdot/dzerot vajadzīga palīdzība                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FF0000"/>
                <w:sz w:val="24"/>
                <w:szCs w:val="24"/>
                <w:lang w:eastAsia="lv-LV"/>
              </w:rPr>
            </w:pPr>
            <w:r w:rsidRPr="00283CCC">
              <w:rPr>
                <w:color w:val="FF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jāveic klizma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2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Pilnībā jābaro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FF0000"/>
                <w:sz w:val="24"/>
                <w:szCs w:val="24"/>
                <w:lang w:eastAsia="lv-LV"/>
              </w:rPr>
            </w:pPr>
            <w:r w:rsidRPr="00283CCC">
              <w:rPr>
                <w:color w:val="FF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stomu nomaiņai vajadzīga palīdzība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2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445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Mazgāšanās</w:t>
            </w:r>
          </w:p>
        </w:tc>
        <w:tc>
          <w:tcPr>
            <w:tcW w:w="19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FF0000"/>
                <w:sz w:val="24"/>
                <w:szCs w:val="24"/>
                <w:lang w:eastAsia="lv-LV"/>
              </w:rPr>
            </w:pPr>
            <w:r w:rsidRPr="00283CCC">
              <w:rPr>
                <w:color w:val="FF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manuāla fēču evakuācija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3</w:t>
            </w:r>
          </w:p>
        </w:tc>
      </w:tr>
      <w:tr w:rsidR="0052484C" w:rsidRPr="00283CCC" w:rsidTr="00EC2DCB">
        <w:trPr>
          <w:trHeight w:val="228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mazgājas patstāvīgi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597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Ģērbšanās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EC2DCB">
        <w:trPr>
          <w:trHeight w:val="242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mazgājoties vajadzīga palīdzība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ģērbjas patstāvīgi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1</w:t>
            </w:r>
          </w:p>
        </w:tc>
      </w:tr>
      <w:tr w:rsidR="0052484C" w:rsidRPr="00283CCC" w:rsidTr="00B065D4">
        <w:trPr>
          <w:trHeight w:val="242"/>
          <w:jc w:val="center"/>
        </w:trPr>
        <w:tc>
          <w:tcPr>
            <w:tcW w:w="638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mazgā tikai aprūpē</w:t>
            </w:r>
            <w:r>
              <w:rPr>
                <w:color w:val="000000"/>
                <w:sz w:val="24"/>
                <w:szCs w:val="24"/>
                <w:lang w:eastAsia="lv-LV"/>
              </w:rPr>
              <w:t>tā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js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top w:val="dashed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ģērbjoties vajadzīga palīdzība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2</w:t>
            </w:r>
          </w:p>
        </w:tc>
      </w:tr>
      <w:tr w:rsidR="0052484C" w:rsidRPr="00283CCC" w:rsidTr="00B065D4">
        <w:trPr>
          <w:trHeight w:val="242"/>
          <w:jc w:val="center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01" w:type="dxa"/>
            <w:gridSpan w:val="5"/>
            <w:tcBorders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ģērb</w:t>
            </w:r>
            <w:r>
              <w:rPr>
                <w:color w:val="000000"/>
                <w:sz w:val="24"/>
                <w:szCs w:val="24"/>
                <w:lang w:eastAsia="lv-LV"/>
              </w:rPr>
              <w:t>j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 tikai aprūpē</w:t>
            </w:r>
            <w:r>
              <w:rPr>
                <w:color w:val="000000"/>
                <w:sz w:val="24"/>
                <w:szCs w:val="24"/>
                <w:lang w:eastAsia="lv-LV"/>
              </w:rPr>
              <w:t>tā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js</w:t>
            </w:r>
          </w:p>
        </w:tc>
        <w:tc>
          <w:tcPr>
            <w:tcW w:w="34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3</w:t>
            </w:r>
          </w:p>
        </w:tc>
      </w:tr>
      <w:tr w:rsidR="0052484C" w:rsidRPr="00283CCC" w:rsidTr="00EC2DCB">
        <w:trPr>
          <w:trHeight w:val="67"/>
          <w:jc w:val="center"/>
        </w:trPr>
        <w:tc>
          <w:tcPr>
            <w:tcW w:w="6389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Kopējais punktu skaits</w:t>
            </w:r>
          </w:p>
        </w:tc>
        <w:tc>
          <w:tcPr>
            <w:tcW w:w="82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EC2DCB">
        <w:trPr>
          <w:trHeight w:val="285"/>
          <w:jc w:val="center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EC2DCB">
        <w:trPr>
          <w:trHeight w:val="285"/>
          <w:jc w:val="center"/>
        </w:trPr>
        <w:tc>
          <w:tcPr>
            <w:tcW w:w="132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Pašaprūpes līmenis</w:t>
            </w:r>
            <w:r>
              <w:rPr>
                <w:b/>
                <w:bCs/>
                <w:color w:val="000000"/>
                <w:sz w:val="24"/>
                <w:szCs w:val="24"/>
                <w:lang w:eastAsia="lv-LV"/>
              </w:rPr>
              <w:t>:</w:t>
            </w: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 xml:space="preserve"> 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 I </w:t>
            </w:r>
            <w:r>
              <w:rPr>
                <w:color w:val="000000"/>
                <w:sz w:val="24"/>
                <w:szCs w:val="24"/>
                <w:lang w:eastAsia="lv-LV"/>
              </w:rPr>
              <w:t>l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īmenis (6</w:t>
            </w:r>
            <w:r>
              <w:rPr>
                <w:color w:val="000000"/>
                <w:sz w:val="24"/>
                <w:szCs w:val="24"/>
                <w:lang w:eastAsia="lv-LV"/>
              </w:rPr>
              <w:t>–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8 punkti);    II </w:t>
            </w:r>
            <w:r>
              <w:rPr>
                <w:color w:val="000000"/>
                <w:sz w:val="24"/>
                <w:szCs w:val="24"/>
                <w:lang w:eastAsia="lv-LV"/>
              </w:rPr>
              <w:t>l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īmenis (9</w:t>
            </w:r>
            <w:r>
              <w:rPr>
                <w:color w:val="000000"/>
                <w:sz w:val="24"/>
                <w:szCs w:val="24"/>
                <w:lang w:eastAsia="lv-LV"/>
              </w:rPr>
              <w:t>–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14 punkti);    III </w:t>
            </w:r>
            <w:r>
              <w:rPr>
                <w:color w:val="000000"/>
                <w:sz w:val="24"/>
                <w:szCs w:val="24"/>
                <w:lang w:eastAsia="lv-LV"/>
              </w:rPr>
              <w:t>l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īmenis (15</w:t>
            </w:r>
            <w:r>
              <w:rPr>
                <w:color w:val="000000"/>
                <w:sz w:val="24"/>
                <w:szCs w:val="24"/>
                <w:lang w:eastAsia="lv-LV"/>
              </w:rPr>
              <w:t>–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24 punkti)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EC2DCB">
        <w:trPr>
          <w:trHeight w:val="285"/>
          <w:jc w:val="center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</w:tbl>
    <w:p w:rsidR="0052484C" w:rsidRPr="00283CCC" w:rsidRDefault="0052484C" w:rsidP="00EA20B4">
      <w:pPr>
        <w:rPr>
          <w:sz w:val="24"/>
          <w:szCs w:val="24"/>
        </w:rPr>
      </w:pPr>
    </w:p>
    <w:tbl>
      <w:tblPr>
        <w:tblW w:w="13599" w:type="dxa"/>
        <w:jc w:val="center"/>
        <w:tblInd w:w="-1466" w:type="dxa"/>
        <w:tblLook w:val="00A0"/>
      </w:tblPr>
      <w:tblGrid>
        <w:gridCol w:w="1961"/>
        <w:gridCol w:w="768"/>
        <w:gridCol w:w="2550"/>
        <w:gridCol w:w="390"/>
        <w:gridCol w:w="276"/>
        <w:gridCol w:w="366"/>
        <w:gridCol w:w="380"/>
        <w:gridCol w:w="379"/>
        <w:gridCol w:w="379"/>
        <w:gridCol w:w="379"/>
        <w:gridCol w:w="533"/>
        <w:gridCol w:w="591"/>
        <w:gridCol w:w="276"/>
        <w:gridCol w:w="276"/>
        <w:gridCol w:w="2705"/>
        <w:gridCol w:w="315"/>
        <w:gridCol w:w="315"/>
        <w:gridCol w:w="315"/>
        <w:gridCol w:w="445"/>
      </w:tblGrid>
      <w:tr w:rsidR="0052484C" w:rsidRPr="00283CCC" w:rsidTr="00EC2DCB">
        <w:trPr>
          <w:trHeight w:val="285"/>
          <w:jc w:val="center"/>
        </w:trPr>
        <w:tc>
          <w:tcPr>
            <w:tcW w:w="566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Elpošanas sistēma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00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Sirds</w:t>
            </w:r>
            <w:r>
              <w:rPr>
                <w:b/>
                <w:bCs/>
                <w:color w:val="000000"/>
                <w:sz w:val="24"/>
                <w:szCs w:val="24"/>
                <w:lang w:eastAsia="lv-LV"/>
              </w:rPr>
              <w:t>–</w:t>
            </w: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asinsrites sistēma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37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Gremošanas sistēma</w:t>
            </w:r>
          </w:p>
        </w:tc>
      </w:tr>
      <w:tr w:rsidR="0052484C" w:rsidRPr="00283CCC" w:rsidTr="00AD7AAF">
        <w:trPr>
          <w:trHeight w:val="151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bez traucējumiem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bez traucējumiem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bez traucējumiem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200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elpošanas grūtības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sāpes krūtīs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aptaukošanās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714E85">
        <w:trPr>
          <w:trHeight w:val="104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izelpā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tūskas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svara zudums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714E85">
        <w:trPr>
          <w:trHeight w:val="150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ieelpā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lokalizācija: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barošana caur nazogastrālo zondi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209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klepus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ritma traucējumi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parenterāla barošana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28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sauss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kardiostimulators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ēstgribas trūkums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87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mitrs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galvasreiboņi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slikta dūša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92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krēpas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citi novērojumi:</w:t>
            </w: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vemšana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51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i/>
                <w:i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i/>
                <w:iCs/>
                <w:color w:val="000000"/>
                <w:sz w:val="24"/>
                <w:szCs w:val="24"/>
                <w:lang w:eastAsia="lv-LV"/>
              </w:rPr>
              <w:t>traheostoma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05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390" w:type="dxa"/>
            <w:gridSpan w:val="4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cik bieži:</w:t>
            </w:r>
          </w:p>
        </w:tc>
      </w:tr>
      <w:tr w:rsidR="0052484C" w:rsidRPr="00283CCC" w:rsidTr="00AD7AAF">
        <w:trPr>
          <w:trHeight w:val="211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i/>
                <w:i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i/>
                <w:iCs/>
                <w:color w:val="000000"/>
                <w:sz w:val="24"/>
                <w:szCs w:val="24"/>
                <w:lang w:eastAsia="lv-LV"/>
              </w:rPr>
              <w:t>citi novērojumi:</w:t>
            </w: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i/>
                <w:i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i/>
                <w:iCs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i/>
                <w:i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i/>
                <w:iCs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26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i/>
                <w:i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i/>
                <w:iCs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sāpes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243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08" w:type="dxa"/>
            <w:gridSpan w:val="3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  </w:t>
            </w:r>
          </w:p>
        </w:tc>
        <w:tc>
          <w:tcPr>
            <w:tcW w:w="27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lokalizācija:</w:t>
            </w:r>
          </w:p>
        </w:tc>
      </w:tr>
      <w:tr w:rsidR="0052484C" w:rsidRPr="00283CCC" w:rsidTr="000255E5">
        <w:trPr>
          <w:trHeight w:val="133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i/>
                <w:i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i/>
                <w:iCs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vēdera izeja</w:t>
            </w:r>
          </w:p>
        </w:tc>
      </w:tr>
      <w:tr w:rsidR="0052484C" w:rsidRPr="00283CCC" w:rsidTr="000255E5">
        <w:trPr>
          <w:trHeight w:val="194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i/>
                <w:i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i/>
                <w:iCs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cik bieži</w:t>
            </w:r>
          </w:p>
        </w:tc>
      </w:tr>
      <w:tr w:rsidR="0052484C" w:rsidRPr="00283CCC" w:rsidTr="000255E5">
        <w:trPr>
          <w:trHeight w:val="169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08" w:type="dxa"/>
            <w:gridSpan w:val="3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00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Nervu sistēma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caureja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0255E5">
        <w:trPr>
          <w:trHeight w:val="157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08" w:type="dxa"/>
            <w:gridSpan w:val="3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 xml:space="preserve">bez </w:t>
            </w:r>
            <w:r w:rsidRPr="00040292">
              <w:rPr>
                <w:color w:val="000000"/>
                <w:sz w:val="24"/>
                <w:szCs w:val="24"/>
                <w:lang w:eastAsia="lv-LV"/>
              </w:rPr>
              <w:t>traucējumiem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cik bieži</w:t>
            </w:r>
          </w:p>
        </w:tc>
      </w:tr>
      <w:tr w:rsidR="0052484C" w:rsidRPr="00283CCC" w:rsidTr="000255E5">
        <w:trPr>
          <w:trHeight w:val="218"/>
          <w:jc w:val="center"/>
        </w:trPr>
        <w:tc>
          <w:tcPr>
            <w:tcW w:w="566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040292">
              <w:rPr>
                <w:color w:val="000000"/>
                <w:sz w:val="24"/>
                <w:szCs w:val="24"/>
                <w:lang w:eastAsia="lv-LV"/>
              </w:rPr>
              <w:t>nom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ākts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aizcietējumi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B065D4">
        <w:trPr>
          <w:trHeight w:val="135"/>
          <w:jc w:val="center"/>
        </w:trPr>
        <w:tc>
          <w:tcPr>
            <w:tcW w:w="566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Uroģenitālā sistēma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uzbudināts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nesaturēšana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68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bez traucējumiem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atmiņas traucējumi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kolostoma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227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urinējot sāpes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neskaidra valoda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ileostoma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31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vertAlign w:val="superscript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afāzija</w:t>
            </w:r>
            <w:r w:rsidRPr="00283CCC">
              <w:rPr>
                <w:color w:val="000000"/>
                <w:sz w:val="24"/>
                <w:szCs w:val="24"/>
                <w:vertAlign w:val="superscript"/>
                <w:lang w:eastAsia="lv-LV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D7AAF">
        <w:trPr>
          <w:trHeight w:val="192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urinējot asinis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paralīze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FF0000"/>
                <w:sz w:val="24"/>
                <w:szCs w:val="24"/>
                <w:lang w:eastAsia="lv-LV"/>
              </w:rPr>
            </w:pPr>
            <w:r w:rsidRPr="00283CCC">
              <w:rPr>
                <w:color w:val="FF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i/>
                <w:i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i/>
                <w:iCs/>
                <w:color w:val="000000"/>
                <w:sz w:val="24"/>
                <w:szCs w:val="24"/>
                <w:lang w:eastAsia="lv-LV"/>
              </w:rPr>
              <w:t>gastrostoma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09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nesaturēšana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sz w:val="24"/>
                <w:szCs w:val="24"/>
                <w:vertAlign w:val="superscript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tetraplēģija</w:t>
            </w:r>
            <w:r w:rsidRPr="00283CCC">
              <w:rPr>
                <w:sz w:val="24"/>
                <w:szCs w:val="24"/>
                <w:vertAlign w:val="superscript"/>
                <w:lang w:eastAsia="lv-LV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i/>
                <w:i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i/>
                <w:iCs/>
                <w:color w:val="000000"/>
                <w:sz w:val="24"/>
                <w:szCs w:val="24"/>
                <w:lang w:eastAsia="lv-LV"/>
              </w:rPr>
              <w:t>citi novērojumi: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D7AAF">
        <w:trPr>
          <w:trHeight w:val="156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aizture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sz w:val="24"/>
                <w:szCs w:val="24"/>
                <w:vertAlign w:val="superscript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paraplēģija</w:t>
            </w:r>
            <w:r w:rsidRPr="00283CCC">
              <w:rPr>
                <w:sz w:val="24"/>
                <w:szCs w:val="24"/>
                <w:vertAlign w:val="superscript"/>
                <w:lang w:eastAsia="lv-LV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D7AAF">
        <w:trPr>
          <w:trHeight w:val="215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urīna ilgkatetrs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sz w:val="24"/>
                <w:szCs w:val="24"/>
                <w:vertAlign w:val="superscript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triplēģija</w:t>
            </w:r>
            <w:r w:rsidRPr="00283CCC">
              <w:rPr>
                <w:sz w:val="24"/>
                <w:szCs w:val="24"/>
                <w:vertAlign w:val="superscript"/>
                <w:lang w:eastAsia="lv-LV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D7AAF">
        <w:trPr>
          <w:trHeight w:val="134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intermitējoša katetrizācija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sz w:val="24"/>
                <w:szCs w:val="24"/>
                <w:vertAlign w:val="superscript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hemiplēģija</w:t>
            </w:r>
            <w:r w:rsidRPr="00283CCC">
              <w:rPr>
                <w:sz w:val="24"/>
                <w:szCs w:val="24"/>
                <w:vertAlign w:val="superscript"/>
                <w:lang w:eastAsia="lv-LV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45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AD7AAF">
        <w:trPr>
          <w:trHeight w:val="166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cistostoma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sz w:val="24"/>
                <w:szCs w:val="24"/>
                <w:vertAlign w:val="superscript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monoplēģija</w:t>
            </w:r>
            <w:r w:rsidRPr="00283CCC">
              <w:rPr>
                <w:sz w:val="24"/>
                <w:szCs w:val="24"/>
                <w:vertAlign w:val="superscript"/>
                <w:lang w:eastAsia="lv-LV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2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Balsta un kustību sistēma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AD7AAF">
        <w:trPr>
          <w:trHeight w:val="83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nefrostoma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sz w:val="24"/>
                <w:szCs w:val="24"/>
                <w:vertAlign w:val="superscript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spasticitāte</w:t>
            </w:r>
            <w:r w:rsidRPr="00283CCC">
              <w:rPr>
                <w:sz w:val="24"/>
                <w:szCs w:val="24"/>
                <w:vertAlign w:val="superscript"/>
                <w:lang w:eastAsia="lv-LV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sz w:val="24"/>
                <w:szCs w:val="24"/>
                <w:lang w:eastAsia="lv-LV"/>
              </w:rPr>
            </w:pPr>
            <w:r w:rsidRPr="00283CCC">
              <w:rPr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bez traucējumiem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44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tirpšana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D7AAF">
        <w:trPr>
          <w:trHeight w:val="70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lokalizācija:</w:t>
            </w:r>
          </w:p>
        </w:tc>
      </w:tr>
      <w:tr w:rsidR="0052484C" w:rsidRPr="00283CCC" w:rsidTr="00AD7AAF">
        <w:trPr>
          <w:trHeight w:val="108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lokalizācija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deformācijas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68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miega traucējumi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lokalizācija:</w:t>
            </w:r>
          </w:p>
        </w:tc>
      </w:tr>
      <w:tr w:rsidR="0052484C" w:rsidRPr="00283CCC" w:rsidTr="00B065D4">
        <w:trPr>
          <w:trHeight w:val="227"/>
          <w:jc w:val="center"/>
        </w:trPr>
        <w:tc>
          <w:tcPr>
            <w:tcW w:w="527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Maņu orgāni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bezmiegs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amputācijas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32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Redze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miegainība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lokalizācija:</w:t>
            </w:r>
          </w:p>
        </w:tc>
      </w:tr>
      <w:tr w:rsidR="0052484C" w:rsidRPr="00283CCC" w:rsidTr="00AD7AAF">
        <w:trPr>
          <w:trHeight w:val="163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bez traucējumiem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citi novērojumi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grūtības mainīt pozu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82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>
              <w:rPr>
                <w:color w:val="000000"/>
                <w:sz w:val="24"/>
                <w:szCs w:val="24"/>
                <w:lang w:eastAsia="lv-LV"/>
              </w:rPr>
              <w:t>v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ājredzība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sēdēt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41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>
              <w:rPr>
                <w:color w:val="000000"/>
                <w:sz w:val="24"/>
                <w:szCs w:val="24"/>
                <w:lang w:eastAsia="lv-LV"/>
              </w:rPr>
              <w:t>a</w:t>
            </w:r>
            <w:r w:rsidRPr="00283CCC">
              <w:rPr>
                <w:color w:val="000000"/>
                <w:sz w:val="24"/>
                <w:szCs w:val="24"/>
                <w:lang w:eastAsia="lv-LV"/>
              </w:rPr>
              <w:t>klums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gulēt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87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Dzirde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stāvēt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248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bez traucējumiem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iet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</w:tr>
      <w:tr w:rsidR="0052484C" w:rsidRPr="00283CCC" w:rsidTr="00AD7AAF">
        <w:trPr>
          <w:trHeight w:val="137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vājdzirdība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citi novērojumi</w:t>
            </w:r>
          </w:p>
        </w:tc>
      </w:tr>
      <w:tr w:rsidR="0052484C" w:rsidRPr="00283CCC" w:rsidTr="00AD7AAF">
        <w:trPr>
          <w:trHeight w:val="198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kurlums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437A9">
        <w:trPr>
          <w:trHeight w:val="300"/>
          <w:jc w:val="center"/>
        </w:trPr>
        <w:tc>
          <w:tcPr>
            <w:tcW w:w="527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Sociālais status</w:t>
            </w:r>
            <w:r>
              <w:rPr>
                <w:b/>
                <w:bCs/>
                <w:color w:val="000000"/>
                <w:sz w:val="24"/>
                <w:szCs w:val="24"/>
                <w:lang w:eastAsia="lv-LV"/>
              </w:rPr>
              <w:t>s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007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Papildu novērojumi</w:t>
            </w: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0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4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283CCC" w:rsidTr="00AD7AAF">
        <w:trPr>
          <w:trHeight w:val="88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dzīvo viens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D7AAF">
        <w:trPr>
          <w:trHeight w:val="137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dzīvo ģimenē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D7AAF">
        <w:trPr>
          <w:trHeight w:val="197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2484C" w:rsidRPr="00283CCC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sociālo aprūpi veic sociālais aprūpētājs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O</w:t>
            </w: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D7AAF">
        <w:trPr>
          <w:trHeight w:val="175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b/>
                <w:bCs/>
                <w:color w:val="000000"/>
                <w:sz w:val="24"/>
                <w:szCs w:val="24"/>
                <w:lang w:eastAsia="lv-LV"/>
              </w:rPr>
              <w:t>Ārstniecības persona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283CCC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52484C" w:rsidRPr="00283CCC" w:rsidTr="00AD7AAF">
        <w:trPr>
          <w:trHeight w:val="15"/>
          <w:jc w:val="center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7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283CCC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65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52484C" w:rsidRPr="00837AF0" w:rsidRDefault="0052484C" w:rsidP="00040292">
            <w:pPr>
              <w:jc w:val="center"/>
              <w:rPr>
                <w:color w:val="000000"/>
                <w:lang w:eastAsia="lv-LV"/>
              </w:rPr>
            </w:pPr>
            <w:r w:rsidRPr="00837AF0">
              <w:rPr>
                <w:bCs/>
                <w:color w:val="000000"/>
                <w:lang w:eastAsia="lv-LV"/>
              </w:rPr>
              <w:t>(vārds, uzvārds, paraksts)</w:t>
            </w:r>
          </w:p>
        </w:tc>
      </w:tr>
    </w:tbl>
    <w:p w:rsidR="0052484C" w:rsidRDefault="0052484C">
      <w:r>
        <w:br w:type="page"/>
      </w:r>
    </w:p>
    <w:p w:rsidR="0052484C" w:rsidRDefault="0052484C" w:rsidP="00040292">
      <w:pPr>
        <w:ind w:firstLine="700"/>
      </w:pPr>
      <w:r w:rsidRPr="00837AF0">
        <w:rPr>
          <w:bCs/>
          <w:color w:val="000000"/>
          <w:sz w:val="24"/>
          <w:szCs w:val="24"/>
          <w:lang w:eastAsia="lv-LV"/>
        </w:rPr>
        <w:t>Piezīmes.</w:t>
      </w:r>
    </w:p>
    <w:p w:rsidR="0052484C" w:rsidRDefault="0052484C" w:rsidP="00040292">
      <w:pPr>
        <w:ind w:firstLine="700"/>
      </w:pPr>
      <w:r w:rsidRPr="00837AF0">
        <w:rPr>
          <w:bCs/>
          <w:sz w:val="24"/>
          <w:szCs w:val="24"/>
          <w:vertAlign w:val="superscript"/>
          <w:lang w:eastAsia="lv-LV"/>
        </w:rPr>
        <w:t>1</w:t>
      </w:r>
      <w:r>
        <w:rPr>
          <w:bCs/>
          <w:sz w:val="24"/>
          <w:szCs w:val="24"/>
          <w:vertAlign w:val="superscript"/>
          <w:lang w:eastAsia="lv-LV"/>
        </w:rPr>
        <w:t xml:space="preserve">  </w:t>
      </w:r>
      <w:r>
        <w:rPr>
          <w:bCs/>
          <w:sz w:val="24"/>
          <w:szCs w:val="24"/>
          <w:lang w:eastAsia="lv-LV"/>
        </w:rPr>
        <w:t>A</w:t>
      </w:r>
      <w:r w:rsidRPr="00837AF0">
        <w:rPr>
          <w:bCs/>
          <w:sz w:val="24"/>
          <w:szCs w:val="24"/>
          <w:lang w:eastAsia="lv-LV"/>
        </w:rPr>
        <w:t>fāzija</w:t>
      </w:r>
      <w:r w:rsidRPr="00837AF0">
        <w:rPr>
          <w:sz w:val="24"/>
          <w:szCs w:val="24"/>
          <w:lang w:eastAsia="lv-LV"/>
        </w:rPr>
        <w:t xml:space="preserve"> </w:t>
      </w:r>
      <w:r>
        <w:rPr>
          <w:sz w:val="24"/>
          <w:szCs w:val="24"/>
          <w:lang w:eastAsia="lv-LV"/>
        </w:rPr>
        <w:t>–</w:t>
      </w:r>
      <w:r w:rsidRPr="00837AF0">
        <w:rPr>
          <w:sz w:val="24"/>
          <w:szCs w:val="24"/>
          <w:lang w:eastAsia="lv-LV"/>
        </w:rPr>
        <w:t xml:space="preserve"> nespēja runāt</w:t>
      </w:r>
      <w:r>
        <w:rPr>
          <w:sz w:val="24"/>
          <w:szCs w:val="24"/>
          <w:lang w:eastAsia="lv-LV"/>
        </w:rPr>
        <w:t>.</w:t>
      </w:r>
    </w:p>
    <w:p w:rsidR="0052484C" w:rsidRDefault="0052484C" w:rsidP="00040292">
      <w:pPr>
        <w:ind w:firstLine="700"/>
      </w:pPr>
      <w:r w:rsidRPr="00837AF0">
        <w:rPr>
          <w:bCs/>
          <w:sz w:val="24"/>
          <w:szCs w:val="24"/>
          <w:vertAlign w:val="superscript"/>
          <w:lang w:eastAsia="lv-LV"/>
        </w:rPr>
        <w:t>2</w:t>
      </w:r>
      <w:r>
        <w:rPr>
          <w:bCs/>
          <w:sz w:val="24"/>
          <w:szCs w:val="24"/>
          <w:vertAlign w:val="superscript"/>
          <w:lang w:eastAsia="lv-LV"/>
        </w:rPr>
        <w:t xml:space="preserve">  </w:t>
      </w:r>
      <w:r w:rsidRPr="00837AF0">
        <w:rPr>
          <w:bCs/>
          <w:sz w:val="24"/>
          <w:szCs w:val="24"/>
          <w:lang w:eastAsia="lv-LV"/>
        </w:rPr>
        <w:t>Tetraplēģija</w:t>
      </w:r>
      <w:r w:rsidRPr="00837AF0">
        <w:rPr>
          <w:sz w:val="24"/>
          <w:szCs w:val="24"/>
          <w:lang w:eastAsia="lv-LV"/>
        </w:rPr>
        <w:t xml:space="preserve"> </w:t>
      </w:r>
      <w:r>
        <w:rPr>
          <w:sz w:val="24"/>
          <w:szCs w:val="24"/>
          <w:lang w:eastAsia="lv-LV"/>
        </w:rPr>
        <w:t>–</w:t>
      </w:r>
      <w:r w:rsidRPr="00837AF0">
        <w:rPr>
          <w:sz w:val="24"/>
          <w:szCs w:val="24"/>
          <w:lang w:eastAsia="lv-LV"/>
        </w:rPr>
        <w:t xml:space="preserve"> skartas gan rokas, gan kājas</w:t>
      </w:r>
      <w:r>
        <w:rPr>
          <w:sz w:val="24"/>
          <w:szCs w:val="24"/>
          <w:lang w:eastAsia="lv-LV"/>
        </w:rPr>
        <w:t>.</w:t>
      </w:r>
    </w:p>
    <w:p w:rsidR="0052484C" w:rsidRDefault="0052484C" w:rsidP="00040292">
      <w:pPr>
        <w:ind w:firstLine="700"/>
      </w:pPr>
      <w:r w:rsidRPr="00837AF0">
        <w:rPr>
          <w:bCs/>
          <w:sz w:val="24"/>
          <w:szCs w:val="24"/>
          <w:vertAlign w:val="superscript"/>
          <w:lang w:eastAsia="lv-LV"/>
        </w:rPr>
        <w:t>3</w:t>
      </w:r>
      <w:r>
        <w:rPr>
          <w:bCs/>
          <w:sz w:val="24"/>
          <w:szCs w:val="24"/>
          <w:vertAlign w:val="superscript"/>
          <w:lang w:eastAsia="lv-LV"/>
        </w:rPr>
        <w:t xml:space="preserve">  </w:t>
      </w:r>
      <w:r>
        <w:rPr>
          <w:bCs/>
          <w:sz w:val="24"/>
          <w:szCs w:val="24"/>
          <w:lang w:eastAsia="lv-LV"/>
        </w:rPr>
        <w:t>P</w:t>
      </w:r>
      <w:r w:rsidRPr="00837AF0">
        <w:rPr>
          <w:bCs/>
          <w:sz w:val="24"/>
          <w:szCs w:val="24"/>
          <w:lang w:eastAsia="lv-LV"/>
        </w:rPr>
        <w:t>araplēģija</w:t>
      </w:r>
      <w:r w:rsidRPr="00837AF0">
        <w:rPr>
          <w:sz w:val="24"/>
          <w:szCs w:val="24"/>
          <w:lang w:eastAsia="lv-LV"/>
        </w:rPr>
        <w:t xml:space="preserve"> </w:t>
      </w:r>
      <w:r>
        <w:rPr>
          <w:sz w:val="24"/>
          <w:szCs w:val="24"/>
          <w:lang w:eastAsia="lv-LV"/>
        </w:rPr>
        <w:t>–</w:t>
      </w:r>
      <w:r w:rsidRPr="00837AF0">
        <w:rPr>
          <w:sz w:val="24"/>
          <w:szCs w:val="24"/>
          <w:lang w:eastAsia="lv-LV"/>
        </w:rPr>
        <w:t xml:space="preserve"> var būt gan apakšējā (kājas), gan augšējā (rokas)</w:t>
      </w:r>
      <w:r>
        <w:rPr>
          <w:sz w:val="24"/>
          <w:szCs w:val="24"/>
          <w:lang w:eastAsia="lv-LV"/>
        </w:rPr>
        <w:t>.</w:t>
      </w:r>
    </w:p>
    <w:p w:rsidR="0052484C" w:rsidRDefault="0052484C" w:rsidP="00040292">
      <w:pPr>
        <w:ind w:firstLine="700"/>
      </w:pPr>
      <w:r w:rsidRPr="00837AF0">
        <w:rPr>
          <w:bCs/>
          <w:sz w:val="24"/>
          <w:szCs w:val="24"/>
          <w:vertAlign w:val="superscript"/>
          <w:lang w:eastAsia="lv-LV"/>
        </w:rPr>
        <w:t>4</w:t>
      </w:r>
      <w:r>
        <w:rPr>
          <w:bCs/>
          <w:sz w:val="24"/>
          <w:szCs w:val="24"/>
          <w:vertAlign w:val="superscript"/>
          <w:lang w:eastAsia="lv-LV"/>
        </w:rPr>
        <w:t> </w:t>
      </w:r>
      <w:r>
        <w:rPr>
          <w:bCs/>
          <w:sz w:val="24"/>
          <w:szCs w:val="24"/>
          <w:lang w:eastAsia="lv-LV"/>
        </w:rPr>
        <w:t xml:space="preserve"> T</w:t>
      </w:r>
      <w:r w:rsidRPr="00837AF0">
        <w:rPr>
          <w:bCs/>
          <w:sz w:val="24"/>
          <w:szCs w:val="24"/>
          <w:lang w:eastAsia="lv-LV"/>
        </w:rPr>
        <w:t>riplēģija</w:t>
      </w:r>
      <w:r w:rsidRPr="00837AF0">
        <w:rPr>
          <w:sz w:val="24"/>
          <w:szCs w:val="24"/>
          <w:lang w:eastAsia="lv-LV"/>
        </w:rPr>
        <w:t xml:space="preserve"> </w:t>
      </w:r>
      <w:r>
        <w:rPr>
          <w:sz w:val="24"/>
          <w:szCs w:val="24"/>
          <w:lang w:eastAsia="lv-LV"/>
        </w:rPr>
        <w:t>–</w:t>
      </w:r>
      <w:r w:rsidRPr="00837AF0">
        <w:rPr>
          <w:sz w:val="24"/>
          <w:szCs w:val="24"/>
          <w:lang w:eastAsia="lv-LV"/>
        </w:rPr>
        <w:t xml:space="preserve"> skartas trīs ekstremitātes</w:t>
      </w:r>
      <w:r>
        <w:rPr>
          <w:sz w:val="24"/>
          <w:szCs w:val="24"/>
          <w:lang w:eastAsia="lv-LV"/>
        </w:rPr>
        <w:t>.</w:t>
      </w:r>
    </w:p>
    <w:p w:rsidR="0052484C" w:rsidRDefault="0052484C" w:rsidP="00040292">
      <w:pPr>
        <w:ind w:firstLine="700"/>
      </w:pPr>
      <w:r w:rsidRPr="00837AF0">
        <w:rPr>
          <w:bCs/>
          <w:sz w:val="24"/>
          <w:szCs w:val="24"/>
          <w:vertAlign w:val="superscript"/>
          <w:lang w:eastAsia="lv-LV"/>
        </w:rPr>
        <w:t>5</w:t>
      </w:r>
      <w:r>
        <w:rPr>
          <w:bCs/>
          <w:sz w:val="24"/>
          <w:szCs w:val="24"/>
          <w:vertAlign w:val="superscript"/>
          <w:lang w:eastAsia="lv-LV"/>
        </w:rPr>
        <w:t xml:space="preserve">  </w:t>
      </w:r>
      <w:r w:rsidRPr="00837AF0">
        <w:rPr>
          <w:bCs/>
          <w:sz w:val="24"/>
          <w:szCs w:val="24"/>
          <w:lang w:eastAsia="lv-LV"/>
        </w:rPr>
        <w:t>Hemiplēģija</w:t>
      </w:r>
      <w:r w:rsidRPr="00837AF0">
        <w:rPr>
          <w:sz w:val="24"/>
          <w:szCs w:val="24"/>
          <w:lang w:eastAsia="lv-LV"/>
        </w:rPr>
        <w:t xml:space="preserve"> </w:t>
      </w:r>
      <w:r>
        <w:rPr>
          <w:sz w:val="24"/>
          <w:szCs w:val="24"/>
          <w:lang w:eastAsia="lv-LV"/>
        </w:rPr>
        <w:t>–</w:t>
      </w:r>
      <w:r w:rsidRPr="00837AF0">
        <w:rPr>
          <w:sz w:val="24"/>
          <w:szCs w:val="24"/>
          <w:lang w:eastAsia="lv-LV"/>
        </w:rPr>
        <w:t xml:space="preserve"> roka un kāja vienā ķermeņa pusē</w:t>
      </w:r>
      <w:r>
        <w:rPr>
          <w:sz w:val="24"/>
          <w:szCs w:val="24"/>
          <w:lang w:eastAsia="lv-LV"/>
        </w:rPr>
        <w:t>.</w:t>
      </w:r>
    </w:p>
    <w:p w:rsidR="0052484C" w:rsidRDefault="0052484C" w:rsidP="00040292">
      <w:pPr>
        <w:ind w:firstLine="700"/>
      </w:pPr>
      <w:r w:rsidRPr="00837AF0">
        <w:rPr>
          <w:bCs/>
          <w:sz w:val="24"/>
          <w:szCs w:val="24"/>
          <w:vertAlign w:val="superscript"/>
          <w:lang w:eastAsia="lv-LV"/>
        </w:rPr>
        <w:t>6</w:t>
      </w:r>
      <w:r>
        <w:rPr>
          <w:bCs/>
          <w:sz w:val="24"/>
          <w:szCs w:val="24"/>
          <w:vertAlign w:val="superscript"/>
          <w:lang w:eastAsia="lv-LV"/>
        </w:rPr>
        <w:t xml:space="preserve">  </w:t>
      </w:r>
      <w:r>
        <w:rPr>
          <w:bCs/>
          <w:sz w:val="24"/>
          <w:szCs w:val="24"/>
          <w:lang w:eastAsia="lv-LV"/>
        </w:rPr>
        <w:t>M</w:t>
      </w:r>
      <w:r w:rsidRPr="00837AF0">
        <w:rPr>
          <w:bCs/>
          <w:sz w:val="24"/>
          <w:szCs w:val="24"/>
          <w:lang w:eastAsia="lv-LV"/>
        </w:rPr>
        <w:t>onoplēģija</w:t>
      </w:r>
      <w:r w:rsidRPr="00837AF0">
        <w:rPr>
          <w:sz w:val="24"/>
          <w:szCs w:val="24"/>
          <w:lang w:eastAsia="lv-LV"/>
        </w:rPr>
        <w:t xml:space="preserve"> </w:t>
      </w:r>
      <w:r>
        <w:rPr>
          <w:sz w:val="24"/>
          <w:szCs w:val="24"/>
          <w:lang w:eastAsia="lv-LV"/>
        </w:rPr>
        <w:t>–</w:t>
      </w:r>
      <w:r w:rsidRPr="00837AF0">
        <w:rPr>
          <w:sz w:val="24"/>
          <w:szCs w:val="24"/>
          <w:lang w:eastAsia="lv-LV"/>
        </w:rPr>
        <w:t xml:space="preserve"> atsevišķa ekstremitāte</w:t>
      </w:r>
      <w:r>
        <w:rPr>
          <w:sz w:val="24"/>
          <w:szCs w:val="24"/>
          <w:lang w:eastAsia="lv-LV"/>
        </w:rPr>
        <w:t>.</w:t>
      </w:r>
    </w:p>
    <w:p w:rsidR="0052484C" w:rsidRDefault="0052484C" w:rsidP="00040292">
      <w:pPr>
        <w:ind w:firstLine="700"/>
      </w:pPr>
      <w:r w:rsidRPr="00837AF0">
        <w:rPr>
          <w:sz w:val="24"/>
          <w:szCs w:val="24"/>
          <w:vertAlign w:val="superscript"/>
          <w:lang w:eastAsia="lv-LV"/>
        </w:rPr>
        <w:t>7</w:t>
      </w:r>
      <w:r>
        <w:rPr>
          <w:sz w:val="24"/>
          <w:szCs w:val="24"/>
          <w:vertAlign w:val="superscript"/>
          <w:lang w:eastAsia="lv-LV"/>
        </w:rPr>
        <w:t xml:space="preserve">  </w:t>
      </w:r>
      <w:hyperlink r:id="rId18" w:history="1">
        <w:r>
          <w:rPr>
            <w:bCs/>
            <w:sz w:val="24"/>
            <w:szCs w:val="24"/>
            <w:lang w:eastAsia="lv-LV"/>
          </w:rPr>
          <w:t>S</w:t>
        </w:r>
        <w:r w:rsidRPr="00837AF0">
          <w:rPr>
            <w:bCs/>
            <w:sz w:val="24"/>
            <w:szCs w:val="24"/>
            <w:lang w:eastAsia="lv-LV"/>
          </w:rPr>
          <w:t>pasticitāte</w:t>
        </w:r>
        <w:r w:rsidRPr="00837AF0">
          <w:rPr>
            <w:sz w:val="24"/>
            <w:szCs w:val="24"/>
            <w:lang w:eastAsia="lv-LV"/>
          </w:rPr>
          <w:t xml:space="preserve"> </w:t>
        </w:r>
        <w:r>
          <w:rPr>
            <w:sz w:val="24"/>
            <w:szCs w:val="24"/>
            <w:lang w:eastAsia="lv-LV"/>
          </w:rPr>
          <w:t>–</w:t>
        </w:r>
        <w:r w:rsidRPr="00837AF0">
          <w:rPr>
            <w:sz w:val="24"/>
            <w:szCs w:val="24"/>
            <w:lang w:eastAsia="lv-LV"/>
          </w:rPr>
          <w:t xml:space="preserve"> patoloģiski paaugstināts muskulatūras tonuss</w:t>
        </w:r>
        <w:r>
          <w:rPr>
            <w:sz w:val="24"/>
            <w:szCs w:val="24"/>
            <w:lang w:eastAsia="lv-LV"/>
          </w:rPr>
          <w:t>.</w:t>
        </w:r>
      </w:hyperlink>
    </w:p>
    <w:p w:rsidR="0052484C" w:rsidRDefault="0052484C" w:rsidP="00040292">
      <w:pPr>
        <w:ind w:firstLine="700"/>
      </w:pPr>
    </w:p>
    <w:p w:rsidR="0052484C" w:rsidRPr="00283CCC" w:rsidRDefault="0052484C" w:rsidP="00EA20B4">
      <w:pPr>
        <w:rPr>
          <w:sz w:val="24"/>
          <w:szCs w:val="24"/>
        </w:rPr>
      </w:pPr>
    </w:p>
    <w:p w:rsidR="0052484C" w:rsidRPr="00283CCC" w:rsidRDefault="0052484C" w:rsidP="00EA20B4">
      <w:pPr>
        <w:rPr>
          <w:sz w:val="24"/>
          <w:szCs w:val="24"/>
        </w:rPr>
      </w:pPr>
    </w:p>
    <w:p w:rsidR="0052484C" w:rsidRDefault="0052484C" w:rsidP="00EA20B4">
      <w:pPr>
        <w:sectPr w:rsidR="0052484C" w:rsidSect="00B62460">
          <w:pgSz w:w="16838" w:h="11906" w:orient="landscape" w:code="9"/>
          <w:pgMar w:top="1797" w:right="709" w:bottom="1797" w:left="851" w:header="709" w:footer="709" w:gutter="0"/>
          <w:cols w:space="708"/>
          <w:docGrid w:linePitch="360"/>
        </w:sectPr>
      </w:pPr>
    </w:p>
    <w:tbl>
      <w:tblPr>
        <w:tblW w:w="5000" w:type="pct"/>
        <w:tblLayout w:type="fixed"/>
        <w:tblLook w:val="00A0"/>
      </w:tblPr>
      <w:tblGrid>
        <w:gridCol w:w="507"/>
        <w:gridCol w:w="2"/>
        <w:gridCol w:w="236"/>
        <w:gridCol w:w="1105"/>
        <w:gridCol w:w="8"/>
        <w:gridCol w:w="640"/>
        <w:gridCol w:w="852"/>
        <w:gridCol w:w="11"/>
        <w:gridCol w:w="212"/>
        <w:gridCol w:w="59"/>
        <w:gridCol w:w="270"/>
        <w:gridCol w:w="11"/>
        <w:gridCol w:w="14"/>
        <w:gridCol w:w="236"/>
        <w:gridCol w:w="56"/>
        <w:gridCol w:w="10"/>
        <w:gridCol w:w="185"/>
        <w:gridCol w:w="121"/>
        <w:gridCol w:w="10"/>
        <w:gridCol w:w="105"/>
        <w:gridCol w:w="201"/>
        <w:gridCol w:w="10"/>
        <w:gridCol w:w="46"/>
        <w:gridCol w:w="236"/>
        <w:gridCol w:w="25"/>
        <w:gridCol w:w="9"/>
        <w:gridCol w:w="227"/>
        <w:gridCol w:w="81"/>
        <w:gridCol w:w="8"/>
        <w:gridCol w:w="147"/>
        <w:gridCol w:w="161"/>
        <w:gridCol w:w="8"/>
        <w:gridCol w:w="283"/>
        <w:gridCol w:w="25"/>
        <w:gridCol w:w="8"/>
        <w:gridCol w:w="308"/>
        <w:gridCol w:w="8"/>
        <w:gridCol w:w="110"/>
        <w:gridCol w:w="297"/>
        <w:gridCol w:w="8"/>
        <w:gridCol w:w="94"/>
        <w:gridCol w:w="313"/>
        <w:gridCol w:w="8"/>
        <w:gridCol w:w="181"/>
        <w:gridCol w:w="226"/>
        <w:gridCol w:w="8"/>
        <w:gridCol w:w="166"/>
        <w:gridCol w:w="242"/>
        <w:gridCol w:w="7"/>
        <w:gridCol w:w="253"/>
        <w:gridCol w:w="155"/>
        <w:gridCol w:w="7"/>
        <w:gridCol w:w="337"/>
        <w:gridCol w:w="71"/>
        <w:gridCol w:w="7"/>
        <w:gridCol w:w="408"/>
        <w:gridCol w:w="7"/>
        <w:gridCol w:w="8"/>
        <w:gridCol w:w="407"/>
        <w:gridCol w:w="98"/>
        <w:gridCol w:w="317"/>
        <w:gridCol w:w="86"/>
        <w:gridCol w:w="415"/>
        <w:gridCol w:w="7"/>
        <w:gridCol w:w="411"/>
        <w:gridCol w:w="7"/>
        <w:gridCol w:w="415"/>
        <w:gridCol w:w="80"/>
        <w:gridCol w:w="335"/>
        <w:gridCol w:w="65"/>
        <w:gridCol w:w="350"/>
        <w:gridCol w:w="152"/>
        <w:gridCol w:w="263"/>
        <w:gridCol w:w="137"/>
        <w:gridCol w:w="281"/>
        <w:gridCol w:w="122"/>
        <w:gridCol w:w="293"/>
        <w:gridCol w:w="107"/>
        <w:gridCol w:w="308"/>
        <w:gridCol w:w="95"/>
        <w:gridCol w:w="320"/>
        <w:gridCol w:w="80"/>
        <w:gridCol w:w="338"/>
        <w:gridCol w:w="62"/>
        <w:gridCol w:w="353"/>
        <w:gridCol w:w="236"/>
      </w:tblGrid>
      <w:tr w:rsidR="0052484C" w:rsidRPr="00AD4FE7" w:rsidTr="00A437A9">
        <w:trPr>
          <w:trHeight w:val="185"/>
        </w:trPr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56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2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2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985" w:type="pct"/>
            <w:gridSpan w:val="30"/>
            <w:noWrap/>
            <w:vAlign w:val="bottom"/>
          </w:tcPr>
          <w:p w:rsidR="0052484C" w:rsidRDefault="0052484C" w:rsidP="00EA20B4">
            <w:pPr>
              <w:jc w:val="right"/>
              <w:rPr>
                <w:b/>
                <w:color w:val="000000"/>
                <w:sz w:val="24"/>
                <w:szCs w:val="24"/>
                <w:lang w:eastAsia="lv-LV"/>
              </w:rPr>
            </w:pPr>
            <w:r w:rsidRPr="008C01F8">
              <w:rPr>
                <w:b/>
                <w:sz w:val="24"/>
                <w:szCs w:val="24"/>
                <w:lang w:eastAsia="lv-LV"/>
              </w:rPr>
              <w:t xml:space="preserve">2.ieliekamā lapa </w:t>
            </w:r>
            <w:r>
              <w:rPr>
                <w:b/>
                <w:color w:val="000000"/>
                <w:sz w:val="24"/>
                <w:szCs w:val="24"/>
                <w:lang w:eastAsia="lv-LV"/>
              </w:rPr>
              <w:t>p</w:t>
            </w:r>
            <w:r w:rsidRPr="008C01F8">
              <w:rPr>
                <w:b/>
                <w:color w:val="000000"/>
                <w:sz w:val="24"/>
                <w:szCs w:val="24"/>
                <w:lang w:eastAsia="lv-LV"/>
              </w:rPr>
              <w:t>acienta kartē veselības aprūpei mājās</w:t>
            </w:r>
          </w:p>
          <w:p w:rsidR="0052484C" w:rsidRPr="008C01F8" w:rsidRDefault="0052484C" w:rsidP="00EA20B4">
            <w:pPr>
              <w:rPr>
                <w:b/>
                <w:sz w:val="24"/>
                <w:szCs w:val="24"/>
                <w:lang w:eastAsia="lv-LV"/>
              </w:rPr>
            </w:pPr>
          </w:p>
        </w:tc>
      </w:tr>
      <w:tr w:rsidR="0052484C" w:rsidRPr="00AD4FE7" w:rsidTr="00EC2DCB">
        <w:trPr>
          <w:trHeight w:val="300"/>
        </w:trPr>
        <w:tc>
          <w:tcPr>
            <w:tcW w:w="5000" w:type="pct"/>
            <w:gridSpan w:val="86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B84A9C" w:rsidRDefault="0052484C" w:rsidP="00EA20B4">
            <w:pPr>
              <w:jc w:val="center"/>
              <w:rPr>
                <w:b/>
                <w:bCs/>
                <w:sz w:val="24"/>
                <w:szCs w:val="24"/>
                <w:lang w:eastAsia="lv-LV"/>
              </w:rPr>
            </w:pPr>
            <w:r w:rsidRPr="00B84A9C">
              <w:rPr>
                <w:b/>
                <w:bCs/>
                <w:sz w:val="24"/>
                <w:szCs w:val="24"/>
                <w:lang w:eastAsia="lv-LV"/>
              </w:rPr>
              <w:t>Veiktās veselības aprūpes mājās uzskaite</w:t>
            </w:r>
          </w:p>
        </w:tc>
      </w:tr>
      <w:tr w:rsidR="0052484C" w:rsidRPr="00AD4FE7" w:rsidTr="00A437A9">
        <w:trPr>
          <w:trHeight w:val="495"/>
        </w:trPr>
        <w:tc>
          <w:tcPr>
            <w:tcW w:w="807" w:type="pct"/>
            <w:gridSpan w:val="6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B84A9C">
              <w:rPr>
                <w:b/>
                <w:bCs/>
                <w:color w:val="000000"/>
                <w:sz w:val="22"/>
                <w:szCs w:val="22"/>
                <w:lang w:eastAsia="lv-LV"/>
              </w:rPr>
              <w:t>Pacienta vārds, uzvārds</w:t>
            </w:r>
          </w:p>
        </w:tc>
        <w:tc>
          <w:tcPr>
            <w:tcW w:w="2639" w:type="pct"/>
            <w:gridSpan w:val="5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  <w:r w:rsidRPr="00B84A9C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717" w:type="pct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__________ gads</w:t>
            </w:r>
          </w:p>
        </w:tc>
        <w:tc>
          <w:tcPr>
            <w:tcW w:w="836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jc w:val="center"/>
              <w:rPr>
                <w:b/>
                <w:bCs/>
                <w:color w:val="000000"/>
                <w:lang w:eastAsia="lv-LV"/>
              </w:rPr>
            </w:pPr>
            <w:r w:rsidRPr="00B84A9C">
              <w:rPr>
                <w:b/>
                <w:bCs/>
                <w:color w:val="000000"/>
                <w:lang w:eastAsia="lv-LV"/>
              </w:rPr>
              <w:t> </w:t>
            </w:r>
          </w:p>
        </w:tc>
      </w:tr>
      <w:tr w:rsidR="0052484C" w:rsidRPr="00AD4FE7" w:rsidTr="00A437A9">
        <w:trPr>
          <w:trHeight w:val="270"/>
        </w:trPr>
        <w:tc>
          <w:tcPr>
            <w:tcW w:w="241" w:type="pct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566" w:type="pct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9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8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83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84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48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6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6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6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62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jc w:val="right"/>
              <w:rPr>
                <w:color w:val="000000"/>
                <w:lang w:eastAsia="lv-LV"/>
              </w:rPr>
            </w:pPr>
          </w:p>
        </w:tc>
        <w:tc>
          <w:tcPr>
            <w:tcW w:w="1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jc w:val="right"/>
              <w:rPr>
                <w:color w:val="000000"/>
                <w:lang w:eastAsia="lv-LV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jc w:val="right"/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B84A9C" w:rsidRDefault="0052484C" w:rsidP="00EA20B4">
            <w:pPr>
              <w:jc w:val="right"/>
              <w:rPr>
                <w:color w:val="000000"/>
                <w:lang w:eastAsia="lv-LV"/>
              </w:rPr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16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1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836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>
              <w:rPr>
                <w:color w:val="000000"/>
                <w:lang w:eastAsia="lv-LV"/>
              </w:rPr>
              <w:t>(m</w:t>
            </w:r>
            <w:r w:rsidRPr="00B84A9C">
              <w:rPr>
                <w:color w:val="000000"/>
                <w:lang w:eastAsia="lv-LV"/>
              </w:rPr>
              <w:t>ēnesis</w:t>
            </w:r>
            <w:r>
              <w:rPr>
                <w:color w:val="000000"/>
                <w:lang w:eastAsia="lv-LV"/>
              </w:rPr>
              <w:t>)</w:t>
            </w:r>
          </w:p>
        </w:tc>
      </w:tr>
      <w:tr w:rsidR="0052484C" w:rsidRPr="005F3716" w:rsidTr="00A437A9">
        <w:trPr>
          <w:trHeight w:val="270"/>
        </w:trPr>
        <w:tc>
          <w:tcPr>
            <w:tcW w:w="10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2484C" w:rsidRPr="00B84A9C" w:rsidRDefault="0052484C" w:rsidP="00EA20B4">
            <w:pPr>
              <w:jc w:val="right"/>
              <w:rPr>
                <w:color w:val="000000"/>
                <w:sz w:val="22"/>
                <w:szCs w:val="22"/>
                <w:lang w:eastAsia="lv-LV"/>
              </w:rPr>
            </w:pPr>
            <w:r w:rsidRPr="00B84A9C">
              <w:rPr>
                <w:color w:val="000000"/>
                <w:sz w:val="22"/>
                <w:szCs w:val="22"/>
                <w:lang w:eastAsia="lv-LV"/>
              </w:rPr>
              <w:t>Datums</w:t>
            </w:r>
          </w:p>
        </w:tc>
        <w:tc>
          <w:tcPr>
            <w:tcW w:w="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</w:t>
            </w:r>
          </w:p>
        </w:tc>
        <w:tc>
          <w:tcPr>
            <w:tcW w:w="9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</w:t>
            </w:r>
          </w:p>
        </w:tc>
        <w:tc>
          <w:tcPr>
            <w:tcW w:w="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3</w:t>
            </w:r>
          </w:p>
        </w:tc>
        <w:tc>
          <w:tcPr>
            <w:tcW w:w="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4</w:t>
            </w:r>
          </w:p>
        </w:tc>
        <w:tc>
          <w:tcPr>
            <w:tcW w:w="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8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6</w:t>
            </w:r>
          </w:p>
        </w:tc>
        <w:tc>
          <w:tcPr>
            <w:tcW w:w="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7</w:t>
            </w:r>
          </w:p>
        </w:tc>
        <w:tc>
          <w:tcPr>
            <w:tcW w:w="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8</w:t>
            </w:r>
          </w:p>
        </w:tc>
        <w:tc>
          <w:tcPr>
            <w:tcW w:w="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9</w:t>
            </w:r>
          </w:p>
        </w:tc>
        <w:tc>
          <w:tcPr>
            <w:tcW w:w="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10</w:t>
            </w:r>
          </w:p>
        </w:tc>
        <w:tc>
          <w:tcPr>
            <w:tcW w:w="14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11</w:t>
            </w: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12</w:t>
            </w:r>
          </w:p>
        </w:tc>
        <w:tc>
          <w:tcPr>
            <w:tcW w:w="1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13</w:t>
            </w: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14</w:t>
            </w:r>
          </w:p>
        </w:tc>
        <w:tc>
          <w:tcPr>
            <w:tcW w:w="1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15</w:t>
            </w:r>
          </w:p>
        </w:tc>
        <w:tc>
          <w:tcPr>
            <w:tcW w:w="1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16</w:t>
            </w:r>
          </w:p>
        </w:tc>
        <w:tc>
          <w:tcPr>
            <w:tcW w:w="16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17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18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19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20</w:t>
            </w:r>
          </w:p>
        </w:tc>
        <w:tc>
          <w:tcPr>
            <w:tcW w:w="1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21</w:t>
            </w:r>
          </w:p>
        </w:tc>
        <w:tc>
          <w:tcPr>
            <w:tcW w:w="1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22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23</w:t>
            </w:r>
          </w:p>
        </w:tc>
        <w:tc>
          <w:tcPr>
            <w:tcW w:w="1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24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25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26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27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28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29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30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jc w:val="center"/>
              <w:rPr>
                <w:color w:val="000000"/>
                <w:sz w:val="18"/>
                <w:szCs w:val="18"/>
                <w:lang w:eastAsia="lv-LV"/>
              </w:rPr>
            </w:pPr>
            <w:r w:rsidRPr="00A437A9">
              <w:rPr>
                <w:color w:val="000000"/>
                <w:sz w:val="18"/>
                <w:szCs w:val="18"/>
                <w:lang w:eastAsia="lv-LV"/>
              </w:rPr>
              <w:t>31</w:t>
            </w:r>
          </w:p>
        </w:tc>
      </w:tr>
      <w:tr w:rsidR="0052484C" w:rsidRPr="00AD4FE7" w:rsidTr="00A437A9">
        <w:trPr>
          <w:trHeight w:val="315"/>
        </w:trPr>
        <w:tc>
          <w:tcPr>
            <w:tcW w:w="10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2484C" w:rsidRPr="00B84A9C" w:rsidRDefault="0052484C" w:rsidP="00EA20B4">
            <w:pPr>
              <w:jc w:val="right"/>
              <w:rPr>
                <w:color w:val="000000"/>
                <w:sz w:val="22"/>
                <w:szCs w:val="22"/>
                <w:lang w:eastAsia="lv-LV"/>
              </w:rPr>
            </w:pPr>
            <w:r w:rsidRPr="00B84A9C">
              <w:rPr>
                <w:color w:val="000000"/>
                <w:sz w:val="22"/>
                <w:szCs w:val="22"/>
                <w:lang w:eastAsia="lv-LV"/>
              </w:rPr>
              <w:t>Aprūpes līmenis</w:t>
            </w:r>
          </w:p>
        </w:tc>
        <w:tc>
          <w:tcPr>
            <w:tcW w:w="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9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7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7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48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6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6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</w:tr>
      <w:tr w:rsidR="0052484C" w:rsidRPr="00AD4FE7" w:rsidTr="00A437A9">
        <w:trPr>
          <w:trHeight w:val="495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Nr.p.k</w:t>
            </w:r>
          </w:p>
        </w:tc>
        <w:tc>
          <w:tcPr>
            <w:tcW w:w="4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2484C" w:rsidRPr="00B84A9C" w:rsidRDefault="0052484C" w:rsidP="00EA20B4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B84A9C">
              <w:rPr>
                <w:b/>
                <w:bCs/>
                <w:color w:val="000000"/>
                <w:sz w:val="22"/>
                <w:szCs w:val="22"/>
                <w:lang w:eastAsia="lv-LV"/>
              </w:rPr>
              <w:t>Aprūpes problēmas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2484C" w:rsidRPr="00B84A9C" w:rsidRDefault="0052484C" w:rsidP="00EA20B4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B84A9C">
              <w:rPr>
                <w:b/>
                <w:bCs/>
                <w:color w:val="000000"/>
                <w:sz w:val="22"/>
                <w:szCs w:val="22"/>
                <w:lang w:eastAsia="lv-LV"/>
              </w:rPr>
              <w:t>Aprūpes darbības</w:t>
            </w:r>
          </w:p>
        </w:tc>
        <w:tc>
          <w:tcPr>
            <w:tcW w:w="3918" w:type="pct"/>
            <w:gridSpan w:val="7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</w:tcPr>
          <w:p w:rsidR="0052484C" w:rsidRPr="00B84A9C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B84A9C">
              <w:rPr>
                <w:color w:val="000000"/>
                <w:lang w:eastAsia="lv-LV"/>
              </w:rPr>
              <w:t> </w:t>
            </w:r>
          </w:p>
        </w:tc>
      </w:tr>
      <w:tr w:rsidR="0052484C" w:rsidRPr="00AD4FE7" w:rsidTr="00A437A9">
        <w:trPr>
          <w:trHeight w:val="1456"/>
        </w:trPr>
        <w:tc>
          <w:tcPr>
            <w:tcW w:w="1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b/>
                <w:bCs/>
                <w:color w:val="000000"/>
                <w:lang w:eastAsia="lv-LV"/>
              </w:rPr>
            </w:pPr>
            <w:r w:rsidRPr="00AD4FE7">
              <w:rPr>
                <w:b/>
                <w:bCs/>
                <w:color w:val="000000"/>
                <w:lang w:eastAsia="lv-LV"/>
              </w:rPr>
              <w:t> </w:t>
            </w:r>
          </w:p>
        </w:tc>
        <w:tc>
          <w:tcPr>
            <w:tcW w:w="4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AD4FE7" w:rsidRDefault="0052484C" w:rsidP="00EA20B4">
            <w:pPr>
              <w:rPr>
                <w:b/>
                <w:bCs/>
                <w:color w:val="000000"/>
                <w:lang w:eastAsia="lv-LV"/>
              </w:rPr>
            </w:pPr>
            <w:r w:rsidRPr="00AD4FE7">
              <w:rPr>
                <w:b/>
                <w:bCs/>
                <w:color w:val="000000"/>
                <w:lang w:eastAsia="lv-LV"/>
              </w:rPr>
              <w:t> 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AD4FE7" w:rsidRDefault="0052484C" w:rsidP="00EA20B4">
            <w:pPr>
              <w:rPr>
                <w:b/>
                <w:bCs/>
                <w:color w:val="000000"/>
                <w:lang w:eastAsia="lv-LV"/>
              </w:rPr>
            </w:pPr>
            <w:r w:rsidRPr="00AD4FE7">
              <w:rPr>
                <w:b/>
                <w:bCs/>
                <w:color w:val="000000"/>
                <w:lang w:eastAsia="lv-LV"/>
              </w:rPr>
              <w:t> </w:t>
            </w:r>
          </w:p>
        </w:tc>
        <w:tc>
          <w:tcPr>
            <w:tcW w:w="17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</w:tr>
      <w:tr w:rsidR="0052484C" w:rsidRPr="00AD4FE7" w:rsidTr="00A437A9">
        <w:trPr>
          <w:trHeight w:val="1391"/>
        </w:trPr>
        <w:tc>
          <w:tcPr>
            <w:tcW w:w="1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b/>
                <w:bCs/>
                <w:color w:val="000000"/>
                <w:lang w:eastAsia="lv-LV"/>
              </w:rPr>
            </w:pPr>
            <w:r w:rsidRPr="00AD4FE7">
              <w:rPr>
                <w:b/>
                <w:bCs/>
                <w:color w:val="000000"/>
                <w:lang w:eastAsia="lv-LV"/>
              </w:rPr>
              <w:t> </w:t>
            </w:r>
          </w:p>
        </w:tc>
        <w:tc>
          <w:tcPr>
            <w:tcW w:w="4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7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</w:tr>
      <w:tr w:rsidR="0052484C" w:rsidRPr="00AD4FE7" w:rsidTr="00A437A9">
        <w:trPr>
          <w:trHeight w:val="1426"/>
        </w:trPr>
        <w:tc>
          <w:tcPr>
            <w:tcW w:w="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b/>
                <w:bCs/>
                <w:color w:val="000000"/>
                <w:lang w:eastAsia="lv-LV"/>
              </w:rPr>
            </w:pPr>
          </w:p>
        </w:tc>
        <w:tc>
          <w:tcPr>
            <w:tcW w:w="4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4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  <w:r w:rsidRPr="00AD4FE7">
              <w:rPr>
                <w:b/>
                <w:bCs/>
                <w:color w:val="000000"/>
                <w:lang w:eastAsia="lv-LV"/>
              </w:rPr>
              <w:t> </w:t>
            </w:r>
          </w:p>
        </w:tc>
        <w:tc>
          <w:tcPr>
            <w:tcW w:w="1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D4FE7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> </w:t>
            </w:r>
          </w:p>
        </w:tc>
      </w:tr>
      <w:tr w:rsidR="0052484C" w:rsidRPr="00AD4FE7" w:rsidTr="00A437A9">
        <w:trPr>
          <w:trHeight w:val="555"/>
        </w:trPr>
        <w:tc>
          <w:tcPr>
            <w:tcW w:w="164" w:type="pct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jc w:val="right"/>
              <w:rPr>
                <w:color w:val="000000"/>
                <w:lang w:eastAsia="lv-LV"/>
              </w:rPr>
            </w:pPr>
          </w:p>
        </w:tc>
        <w:tc>
          <w:tcPr>
            <w:tcW w:w="920" w:type="pct"/>
            <w:gridSpan w:val="6"/>
            <w:tcBorders>
              <w:top w:val="nil"/>
              <w:left w:val="nil"/>
              <w:right w:val="nil"/>
            </w:tcBorders>
            <w:noWrap/>
            <w:vAlign w:val="bottom"/>
          </w:tcPr>
          <w:p w:rsidR="0052484C" w:rsidRPr="00763E8F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763E8F">
              <w:rPr>
                <w:color w:val="000000"/>
                <w:sz w:val="24"/>
                <w:szCs w:val="24"/>
                <w:lang w:eastAsia="lv-LV"/>
              </w:rPr>
              <w:t>Ārstniecības persona</w:t>
            </w:r>
          </w:p>
        </w:tc>
        <w:tc>
          <w:tcPr>
            <w:tcW w:w="2364" w:type="pct"/>
            <w:gridSpan w:val="5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  <w:r w:rsidRPr="00AD4FE7">
              <w:rPr>
                <w:color w:val="000000"/>
                <w:lang w:eastAsia="lv-LV"/>
              </w:rPr>
              <w:t xml:space="preserve"> </w:t>
            </w: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D4FE7" w:rsidRDefault="0052484C" w:rsidP="00EA20B4">
            <w:pPr>
              <w:rPr>
                <w:color w:val="000000"/>
                <w:lang w:eastAsia="lv-LV"/>
              </w:rPr>
            </w:pPr>
          </w:p>
        </w:tc>
      </w:tr>
    </w:tbl>
    <w:p w:rsidR="0052484C" w:rsidRDefault="0052484C" w:rsidP="00EA20B4">
      <w:pPr>
        <w:jc w:val="center"/>
        <w:rPr>
          <w:color w:val="000000"/>
          <w:lang w:eastAsia="lv-LV"/>
        </w:rPr>
      </w:pPr>
      <w:r>
        <w:rPr>
          <w:color w:val="000000"/>
          <w:lang w:eastAsia="lv-LV"/>
        </w:rPr>
        <w:t>(vārds, uzvārds, p</w:t>
      </w:r>
      <w:r w:rsidRPr="00C97960">
        <w:rPr>
          <w:color w:val="000000"/>
          <w:lang w:eastAsia="lv-LV"/>
        </w:rPr>
        <w:t>araksts</w:t>
      </w:r>
      <w:r>
        <w:rPr>
          <w:color w:val="000000"/>
          <w:lang w:eastAsia="lv-LV"/>
        </w:rPr>
        <w:t>)</w:t>
      </w:r>
    </w:p>
    <w:p w:rsidR="0052484C" w:rsidRPr="00376316" w:rsidRDefault="0052484C">
      <w:pPr>
        <w:rPr>
          <w:sz w:val="4"/>
          <w:szCs w:val="4"/>
        </w:rPr>
      </w:pPr>
      <w:r>
        <w:br w:type="page"/>
      </w:r>
    </w:p>
    <w:tbl>
      <w:tblPr>
        <w:tblW w:w="15867" w:type="dxa"/>
        <w:tblInd w:w="91" w:type="dxa"/>
        <w:tblLayout w:type="fixed"/>
        <w:tblLook w:val="00A0"/>
      </w:tblPr>
      <w:tblGrid>
        <w:gridCol w:w="887"/>
        <w:gridCol w:w="2010"/>
        <w:gridCol w:w="97"/>
        <w:gridCol w:w="255"/>
        <w:gridCol w:w="370"/>
        <w:gridCol w:w="370"/>
        <w:gridCol w:w="370"/>
        <w:gridCol w:w="370"/>
        <w:gridCol w:w="353"/>
        <w:gridCol w:w="370"/>
        <w:gridCol w:w="320"/>
        <w:gridCol w:w="320"/>
        <w:gridCol w:w="403"/>
        <w:gridCol w:w="403"/>
        <w:gridCol w:w="403"/>
        <w:gridCol w:w="403"/>
        <w:gridCol w:w="393"/>
        <w:gridCol w:w="10"/>
        <w:gridCol w:w="226"/>
        <w:gridCol w:w="177"/>
        <w:gridCol w:w="226"/>
        <w:gridCol w:w="177"/>
        <w:gridCol w:w="460"/>
        <w:gridCol w:w="226"/>
        <w:gridCol w:w="199"/>
        <w:gridCol w:w="226"/>
        <w:gridCol w:w="177"/>
        <w:gridCol w:w="59"/>
        <w:gridCol w:w="177"/>
        <w:gridCol w:w="226"/>
        <w:gridCol w:w="177"/>
        <w:gridCol w:w="226"/>
        <w:gridCol w:w="748"/>
        <w:gridCol w:w="110"/>
        <w:gridCol w:w="116"/>
        <w:gridCol w:w="199"/>
        <w:gridCol w:w="226"/>
        <w:gridCol w:w="200"/>
        <w:gridCol w:w="226"/>
        <w:gridCol w:w="199"/>
        <w:gridCol w:w="110"/>
        <w:gridCol w:w="116"/>
        <w:gridCol w:w="199"/>
        <w:gridCol w:w="110"/>
        <w:gridCol w:w="116"/>
        <w:gridCol w:w="199"/>
        <w:gridCol w:w="111"/>
        <w:gridCol w:w="115"/>
        <w:gridCol w:w="200"/>
        <w:gridCol w:w="110"/>
        <w:gridCol w:w="116"/>
        <w:gridCol w:w="199"/>
        <w:gridCol w:w="110"/>
        <w:gridCol w:w="116"/>
        <w:gridCol w:w="199"/>
        <w:gridCol w:w="110"/>
        <w:gridCol w:w="116"/>
        <w:gridCol w:w="199"/>
        <w:gridCol w:w="226"/>
      </w:tblGrid>
      <w:tr w:rsidR="0052484C" w:rsidRPr="009205F8" w:rsidTr="00EC2DCB">
        <w:trPr>
          <w:gridAfter w:val="3"/>
          <w:wAfter w:w="541" w:type="dxa"/>
          <w:trHeight w:val="300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bookmarkStart w:id="67" w:name="RANGE!A1:AF32"/>
            <w:bookmarkEnd w:id="67"/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6816" w:type="dxa"/>
            <w:gridSpan w:val="36"/>
            <w:noWrap/>
            <w:vAlign w:val="bottom"/>
          </w:tcPr>
          <w:p w:rsidR="0052484C" w:rsidRPr="008C01F8" w:rsidRDefault="0052484C" w:rsidP="00EA20B4">
            <w:pPr>
              <w:jc w:val="right"/>
              <w:rPr>
                <w:b/>
                <w:color w:val="000000"/>
                <w:sz w:val="24"/>
                <w:szCs w:val="24"/>
                <w:lang w:eastAsia="lv-LV"/>
              </w:rPr>
            </w:pPr>
            <w:r w:rsidRPr="008C01F8">
              <w:rPr>
                <w:b/>
                <w:sz w:val="24"/>
                <w:szCs w:val="24"/>
                <w:lang w:eastAsia="lv-LV"/>
              </w:rPr>
              <w:t xml:space="preserve">3.ieliekamā lapa </w:t>
            </w:r>
            <w:r>
              <w:rPr>
                <w:b/>
                <w:color w:val="000000"/>
                <w:sz w:val="24"/>
                <w:szCs w:val="24"/>
                <w:lang w:eastAsia="lv-LV"/>
              </w:rPr>
              <w:t>p</w:t>
            </w:r>
            <w:r w:rsidRPr="008C01F8">
              <w:rPr>
                <w:b/>
                <w:color w:val="000000"/>
                <w:sz w:val="24"/>
                <w:szCs w:val="24"/>
                <w:lang w:eastAsia="lv-LV"/>
              </w:rPr>
              <w:t>acienta kartē veselības aprūpei mājās</w:t>
            </w:r>
          </w:p>
        </w:tc>
      </w:tr>
      <w:tr w:rsidR="0052484C" w:rsidRPr="009205F8" w:rsidTr="00EC2DCB">
        <w:trPr>
          <w:gridAfter w:val="3"/>
          <w:wAfter w:w="541" w:type="dxa"/>
          <w:trHeight w:val="405"/>
        </w:trPr>
        <w:tc>
          <w:tcPr>
            <w:tcW w:w="15326" w:type="dxa"/>
            <w:gridSpan w:val="5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484C" w:rsidRPr="00763E8F" w:rsidRDefault="0052484C" w:rsidP="00EA20B4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763E8F">
              <w:rPr>
                <w:b/>
                <w:bCs/>
                <w:color w:val="000000"/>
                <w:sz w:val="24"/>
                <w:szCs w:val="24"/>
                <w:lang w:eastAsia="lv-LV"/>
              </w:rPr>
              <w:t xml:space="preserve">Brūces aprūpes protokols </w:t>
            </w:r>
          </w:p>
        </w:tc>
      </w:tr>
      <w:tr w:rsidR="0052484C" w:rsidRPr="009205F8" w:rsidTr="00EC2DCB">
        <w:trPr>
          <w:gridAfter w:val="1"/>
          <w:wAfter w:w="226" w:type="dxa"/>
          <w:trHeight w:val="300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Pacienta vārds, uzvārds</w:t>
            </w:r>
          </w:p>
        </w:tc>
        <w:tc>
          <w:tcPr>
            <w:tcW w:w="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4566B1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  <w:r w:rsidRPr="004566B1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9205F8" w:rsidTr="00EC2DCB">
        <w:trPr>
          <w:gridAfter w:val="1"/>
          <w:wAfter w:w="226" w:type="dxa"/>
          <w:trHeight w:val="60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9205F8" w:rsidTr="00EC2DCB">
        <w:trPr>
          <w:gridAfter w:val="1"/>
          <w:wAfter w:w="226" w:type="dxa"/>
          <w:trHeight w:val="315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Personas kods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4566B1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  <w:r w:rsidRPr="004566B1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>
              <w:rPr>
                <w:color w:val="000000"/>
                <w:lang w:eastAsia="lv-LV"/>
              </w:rPr>
              <w:t>-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9205F8" w:rsidTr="00EC2DCB">
        <w:trPr>
          <w:gridAfter w:val="1"/>
          <w:wAfter w:w="226" w:type="dxa"/>
          <w:trHeight w:val="300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Diagnoze</w:t>
            </w:r>
          </w:p>
        </w:tc>
        <w:tc>
          <w:tcPr>
            <w:tcW w:w="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4566B1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  <w:r w:rsidRPr="004566B1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9205F8" w:rsidTr="00EC2DCB">
        <w:trPr>
          <w:gridAfter w:val="1"/>
          <w:wAfter w:w="226" w:type="dxa"/>
          <w:trHeight w:val="45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9205F8" w:rsidTr="00EC2DCB">
        <w:trPr>
          <w:gridAfter w:val="1"/>
          <w:wAfter w:w="226" w:type="dxa"/>
          <w:trHeight w:val="300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b/>
                <w:bCs/>
                <w:color w:val="000000"/>
                <w:sz w:val="24"/>
                <w:szCs w:val="24"/>
                <w:lang w:eastAsia="lv-LV"/>
              </w:rPr>
              <w:t>Brūces cēlonis</w:t>
            </w: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2484C" w:rsidRPr="00A437A9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Trauma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41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2484C" w:rsidRPr="00A437A9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Operācija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01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2484C" w:rsidRPr="00A437A9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Izgulējums</w:t>
            </w:r>
          </w:p>
        </w:tc>
        <w:tc>
          <w:tcPr>
            <w:tcW w:w="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8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2484C" w:rsidRPr="00A437A9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Cits</w:t>
            </w:r>
          </w:p>
        </w:tc>
        <w:tc>
          <w:tcPr>
            <w:tcW w:w="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9205F8" w:rsidTr="00EC2DCB">
        <w:trPr>
          <w:trHeight w:val="285"/>
        </w:trPr>
        <w:tc>
          <w:tcPr>
            <w:tcW w:w="324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4566B1">
              <w:rPr>
                <w:b/>
                <w:bCs/>
                <w:color w:val="000000"/>
                <w:sz w:val="22"/>
                <w:szCs w:val="22"/>
                <w:lang w:eastAsia="lv-LV"/>
              </w:rPr>
              <w:t>Brūces lokalizācijas apraksts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EC2DCB">
        <w:trPr>
          <w:trHeight w:val="285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484C" w:rsidRPr="009205F8" w:rsidRDefault="0052484C" w:rsidP="00EA20B4">
            <w:pPr>
              <w:rPr>
                <w:b/>
                <w:bCs/>
                <w:color w:val="000000"/>
                <w:lang w:eastAsia="lv-LV"/>
              </w:rPr>
            </w:pPr>
            <w:r w:rsidRPr="009205F8">
              <w:rPr>
                <w:b/>
                <w:bCs/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EC2DCB">
        <w:trPr>
          <w:trHeight w:val="77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9205F8" w:rsidRDefault="0052484C" w:rsidP="00EA20B4">
            <w:pPr>
              <w:rPr>
                <w:b/>
                <w:bCs/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9205F8" w:rsidTr="00EC2DCB">
        <w:trPr>
          <w:gridAfter w:val="3"/>
          <w:wAfter w:w="541" w:type="dxa"/>
          <w:trHeight w:val="375"/>
        </w:trPr>
        <w:tc>
          <w:tcPr>
            <w:tcW w:w="29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2484C" w:rsidRPr="004566B1" w:rsidRDefault="0052484C" w:rsidP="00EA20B4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4566B1">
              <w:rPr>
                <w:b/>
                <w:bCs/>
                <w:color w:val="000000"/>
                <w:sz w:val="22"/>
                <w:szCs w:val="22"/>
                <w:lang w:eastAsia="lv-LV"/>
              </w:rPr>
              <w:t>Brūces izmēri (cm/mm)</w:t>
            </w: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:rsidR="0052484C" w:rsidRPr="00A437A9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garums</w:t>
            </w:r>
          </w:p>
        </w:tc>
        <w:tc>
          <w:tcPr>
            <w:tcW w:w="10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32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52484C" w:rsidRPr="00A437A9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platums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26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52484C" w:rsidRPr="00A437A9" w:rsidRDefault="0052484C" w:rsidP="00EA20B4">
            <w:pPr>
              <w:jc w:val="right"/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dziļums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</w:tr>
    </w:tbl>
    <w:p w:rsidR="0052484C" w:rsidRDefault="0052484C"/>
    <w:tbl>
      <w:tblPr>
        <w:tblW w:w="15732" w:type="dxa"/>
        <w:tblInd w:w="91" w:type="dxa"/>
        <w:tblLayout w:type="fixed"/>
        <w:tblLook w:val="00A0"/>
      </w:tblPr>
      <w:tblGrid>
        <w:gridCol w:w="1074"/>
        <w:gridCol w:w="185"/>
        <w:gridCol w:w="1458"/>
        <w:gridCol w:w="334"/>
        <w:gridCol w:w="299"/>
        <w:gridCol w:w="448"/>
        <w:gridCol w:w="300"/>
        <w:gridCol w:w="428"/>
        <w:gridCol w:w="317"/>
        <w:gridCol w:w="423"/>
        <w:gridCol w:w="423"/>
        <w:gridCol w:w="317"/>
        <w:gridCol w:w="423"/>
        <w:gridCol w:w="423"/>
        <w:gridCol w:w="423"/>
        <w:gridCol w:w="423"/>
        <w:gridCol w:w="423"/>
        <w:gridCol w:w="528"/>
        <w:gridCol w:w="423"/>
        <w:gridCol w:w="423"/>
        <w:gridCol w:w="423"/>
        <w:gridCol w:w="423"/>
        <w:gridCol w:w="423"/>
        <w:gridCol w:w="423"/>
        <w:gridCol w:w="528"/>
        <w:gridCol w:w="423"/>
        <w:gridCol w:w="528"/>
        <w:gridCol w:w="423"/>
        <w:gridCol w:w="423"/>
        <w:gridCol w:w="528"/>
        <w:gridCol w:w="423"/>
        <w:gridCol w:w="423"/>
        <w:gridCol w:w="423"/>
        <w:gridCol w:w="423"/>
      </w:tblGrid>
      <w:tr w:rsidR="0052484C" w:rsidRPr="009205F8" w:rsidTr="005A6019">
        <w:trPr>
          <w:trHeight w:val="300"/>
        </w:trPr>
        <w:tc>
          <w:tcPr>
            <w:tcW w:w="12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b/>
                <w:bCs/>
                <w:color w:val="000000"/>
                <w:sz w:val="24"/>
                <w:szCs w:val="24"/>
                <w:lang w:eastAsia="lv-LV"/>
              </w:rPr>
              <w:t>Pārsēja nomaiņa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 xml:space="preserve">datums </w:t>
            </w:r>
          </w:p>
        </w:tc>
        <w:tc>
          <w:tcPr>
            <w:tcW w:w="3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5A6019">
        <w:trPr>
          <w:trHeight w:val="345"/>
        </w:trPr>
        <w:tc>
          <w:tcPr>
            <w:tcW w:w="12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mēnesis</w:t>
            </w:r>
          </w:p>
        </w:tc>
        <w:tc>
          <w:tcPr>
            <w:tcW w:w="3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9205F8" w:rsidTr="00376316">
        <w:trPr>
          <w:trHeight w:val="315"/>
        </w:trPr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b/>
                <w:bCs/>
                <w:color w:val="000000"/>
                <w:sz w:val="24"/>
                <w:szCs w:val="24"/>
                <w:lang w:eastAsia="lv-LV"/>
              </w:rPr>
              <w:t>Mājas aprūpes diena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6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7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8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9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11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12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13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15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16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17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18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19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22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24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25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27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28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29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9205F8">
              <w:rPr>
                <w:color w:val="000000"/>
                <w:sz w:val="18"/>
                <w:szCs w:val="18"/>
                <w:lang w:eastAsia="lv-LV"/>
              </w:rPr>
              <w:t>30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484C" w:rsidRPr="009205F8" w:rsidRDefault="0052484C" w:rsidP="00376316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>
              <w:rPr>
                <w:color w:val="000000"/>
                <w:sz w:val="18"/>
                <w:szCs w:val="18"/>
                <w:lang w:eastAsia="lv-LV"/>
              </w:rPr>
              <w:t>31</w:t>
            </w:r>
          </w:p>
        </w:tc>
      </w:tr>
      <w:tr w:rsidR="0052484C" w:rsidRPr="009205F8" w:rsidTr="00376316">
        <w:trPr>
          <w:trHeight w:val="300"/>
        </w:trPr>
        <w:tc>
          <w:tcPr>
            <w:tcW w:w="1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b/>
                <w:bCs/>
                <w:color w:val="000000"/>
                <w:sz w:val="24"/>
                <w:szCs w:val="24"/>
                <w:lang w:eastAsia="lv-LV"/>
              </w:rPr>
              <w:t>Brūces izmēri cm/mm</w:t>
            </w:r>
          </w:p>
        </w:tc>
        <w:tc>
          <w:tcPr>
            <w:tcW w:w="16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palielinās</w:t>
            </w:r>
          </w:p>
        </w:tc>
        <w:tc>
          <w:tcPr>
            <w:tcW w:w="3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376316">
        <w:trPr>
          <w:trHeight w:val="300"/>
        </w:trPr>
        <w:tc>
          <w:tcPr>
            <w:tcW w:w="1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samazinās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376316">
        <w:trPr>
          <w:trHeight w:val="315"/>
        </w:trPr>
        <w:tc>
          <w:tcPr>
            <w:tcW w:w="1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nemainās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376316">
        <w:trPr>
          <w:trHeight w:val="345"/>
        </w:trPr>
        <w:tc>
          <w:tcPr>
            <w:tcW w:w="10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b/>
                <w:bCs/>
                <w:color w:val="000000"/>
                <w:sz w:val="24"/>
                <w:szCs w:val="24"/>
                <w:lang w:eastAsia="lv-LV"/>
              </w:rPr>
              <w:t>Brūces pamats (gultne)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nekrotisks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376316">
        <w:trPr>
          <w:trHeight w:val="300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strutains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376316">
        <w:trPr>
          <w:trHeight w:val="300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granulējošs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376316">
        <w:trPr>
          <w:trHeight w:val="300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epitelizējošs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376316">
        <w:trPr>
          <w:trHeight w:val="340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84C" w:rsidRPr="00A437A9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A437A9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A437A9">
              <w:rPr>
                <w:color w:val="000000"/>
                <w:sz w:val="24"/>
                <w:szCs w:val="24"/>
                <w:lang w:eastAsia="lv-LV"/>
              </w:rPr>
              <w:t>redzami dziļie audi (cīpslas, kauli)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823FC2">
        <w:trPr>
          <w:trHeight w:val="315"/>
        </w:trPr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>Brūces malas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apsārtušas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823FC2">
        <w:trPr>
          <w:trHeight w:val="300"/>
        </w:trPr>
        <w:tc>
          <w:tcPr>
            <w:tcW w:w="107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tūskainas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823FC2">
        <w:trPr>
          <w:trHeight w:val="300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macerētas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823FC2">
        <w:trPr>
          <w:trHeight w:val="300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ar ekzēmu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823FC2">
        <w:trPr>
          <w:trHeight w:val="315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sausas/lobās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  <w:tr w:rsidR="0052484C" w:rsidRPr="009205F8" w:rsidTr="00823FC2">
        <w:trPr>
          <w:trHeight w:val="315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normālas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9205F8" w:rsidRDefault="0052484C" w:rsidP="00EA20B4">
            <w:pPr>
              <w:rPr>
                <w:color w:val="000000"/>
                <w:lang w:eastAsia="lv-LV"/>
              </w:rPr>
            </w:pPr>
            <w:r w:rsidRPr="009205F8">
              <w:rPr>
                <w:color w:val="000000"/>
                <w:lang w:eastAsia="lv-LV"/>
              </w:rPr>
              <w:t> </w:t>
            </w:r>
          </w:p>
        </w:tc>
      </w:tr>
    </w:tbl>
    <w:p w:rsidR="0052484C" w:rsidRDefault="0052484C" w:rsidP="00EA20B4"/>
    <w:tbl>
      <w:tblPr>
        <w:tblW w:w="4966" w:type="pct"/>
        <w:tblInd w:w="104" w:type="dxa"/>
        <w:tblLook w:val="00A0"/>
      </w:tblPr>
      <w:tblGrid>
        <w:gridCol w:w="1615"/>
        <w:gridCol w:w="1283"/>
        <w:gridCol w:w="332"/>
        <w:gridCol w:w="332"/>
        <w:gridCol w:w="332"/>
        <w:gridCol w:w="332"/>
        <w:gridCol w:w="363"/>
        <w:gridCol w:w="332"/>
        <w:gridCol w:w="345"/>
        <w:gridCol w:w="332"/>
        <w:gridCol w:w="332"/>
        <w:gridCol w:w="428"/>
        <w:gridCol w:w="428"/>
        <w:gridCol w:w="428"/>
        <w:gridCol w:w="428"/>
        <w:gridCol w:w="437"/>
        <w:gridCol w:w="428"/>
        <w:gridCol w:w="428"/>
        <w:gridCol w:w="428"/>
        <w:gridCol w:w="428"/>
        <w:gridCol w:w="428"/>
        <w:gridCol w:w="428"/>
        <w:gridCol w:w="437"/>
        <w:gridCol w:w="428"/>
        <w:gridCol w:w="428"/>
        <w:gridCol w:w="428"/>
        <w:gridCol w:w="428"/>
        <w:gridCol w:w="428"/>
        <w:gridCol w:w="431"/>
        <w:gridCol w:w="428"/>
        <w:gridCol w:w="428"/>
        <w:gridCol w:w="462"/>
        <w:gridCol w:w="416"/>
      </w:tblGrid>
      <w:tr w:rsidR="0052484C" w:rsidRPr="00C65AA9" w:rsidTr="00823FC2">
        <w:trPr>
          <w:trHeight w:val="300"/>
        </w:trPr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>Pārsēja nomaiņa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 xml:space="preserve">datums </w:t>
            </w:r>
          </w:p>
        </w:tc>
        <w:tc>
          <w:tcPr>
            <w:tcW w:w="10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45"/>
        </w:trPr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mēnesis</w:t>
            </w:r>
          </w:p>
        </w:tc>
        <w:tc>
          <w:tcPr>
            <w:tcW w:w="10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00"/>
        </w:trPr>
        <w:tc>
          <w:tcPr>
            <w:tcW w:w="94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>Mājas aprūpes diena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4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6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13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19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20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26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29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 w:rsidRPr="00C65AA9">
              <w:rPr>
                <w:color w:val="000000"/>
                <w:sz w:val="18"/>
                <w:szCs w:val="18"/>
                <w:lang w:eastAsia="lv-LV"/>
              </w:rPr>
              <w:t>30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484C" w:rsidRPr="00C65AA9" w:rsidRDefault="0052484C" w:rsidP="00823FC2">
            <w:pPr>
              <w:jc w:val="right"/>
              <w:rPr>
                <w:color w:val="000000"/>
                <w:sz w:val="18"/>
                <w:szCs w:val="18"/>
                <w:lang w:eastAsia="lv-LV"/>
              </w:rPr>
            </w:pPr>
            <w:r>
              <w:rPr>
                <w:color w:val="000000"/>
                <w:sz w:val="18"/>
                <w:szCs w:val="18"/>
                <w:lang w:eastAsia="lv-LV"/>
              </w:rPr>
              <w:t>31</w:t>
            </w:r>
          </w:p>
        </w:tc>
      </w:tr>
      <w:tr w:rsidR="0052484C" w:rsidRPr="00C65AA9" w:rsidTr="00823FC2">
        <w:trPr>
          <w:trHeight w:val="300"/>
        </w:trPr>
        <w:tc>
          <w:tcPr>
            <w:tcW w:w="52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 xml:space="preserve">Apkārtējie audi </w:t>
            </w:r>
          </w:p>
        </w:tc>
        <w:tc>
          <w:tcPr>
            <w:tcW w:w="4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apsārtuši</w:t>
            </w:r>
          </w:p>
        </w:tc>
        <w:tc>
          <w:tcPr>
            <w:tcW w:w="10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00"/>
        </w:trPr>
        <w:tc>
          <w:tcPr>
            <w:tcW w:w="52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cianotiski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00"/>
        </w:trPr>
        <w:tc>
          <w:tcPr>
            <w:tcW w:w="52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tūskaini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15"/>
        </w:trPr>
        <w:tc>
          <w:tcPr>
            <w:tcW w:w="52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bez izmaiņām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63"/>
        </w:trPr>
        <w:tc>
          <w:tcPr>
            <w:tcW w:w="5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>Eksudācija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ļoti izteikta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00"/>
        </w:trPr>
        <w:tc>
          <w:tcPr>
            <w:tcW w:w="5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mērena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15"/>
        </w:trPr>
        <w:tc>
          <w:tcPr>
            <w:tcW w:w="5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neizteikta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00"/>
        </w:trPr>
        <w:tc>
          <w:tcPr>
            <w:tcW w:w="5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>Eksudācijas veids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strutains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00"/>
        </w:trPr>
        <w:tc>
          <w:tcPr>
            <w:tcW w:w="5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asiņains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15"/>
        </w:trPr>
        <w:tc>
          <w:tcPr>
            <w:tcW w:w="5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serozs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</w:tbl>
    <w:p w:rsidR="0052484C" w:rsidRDefault="0052484C">
      <w:r>
        <w:br w:type="page"/>
      </w:r>
    </w:p>
    <w:tbl>
      <w:tblPr>
        <w:tblW w:w="4966" w:type="pct"/>
        <w:tblInd w:w="104" w:type="dxa"/>
        <w:tblLook w:val="00A0"/>
      </w:tblPr>
      <w:tblGrid>
        <w:gridCol w:w="514"/>
        <w:gridCol w:w="1105"/>
        <w:gridCol w:w="1283"/>
        <w:gridCol w:w="332"/>
        <w:gridCol w:w="332"/>
        <w:gridCol w:w="332"/>
        <w:gridCol w:w="332"/>
        <w:gridCol w:w="363"/>
        <w:gridCol w:w="332"/>
        <w:gridCol w:w="345"/>
        <w:gridCol w:w="332"/>
        <w:gridCol w:w="332"/>
        <w:gridCol w:w="428"/>
        <w:gridCol w:w="428"/>
        <w:gridCol w:w="428"/>
        <w:gridCol w:w="428"/>
        <w:gridCol w:w="437"/>
        <w:gridCol w:w="428"/>
        <w:gridCol w:w="428"/>
        <w:gridCol w:w="428"/>
        <w:gridCol w:w="428"/>
        <w:gridCol w:w="428"/>
        <w:gridCol w:w="428"/>
        <w:gridCol w:w="366"/>
        <w:gridCol w:w="71"/>
        <w:gridCol w:w="299"/>
        <w:gridCol w:w="129"/>
        <w:gridCol w:w="240"/>
        <w:gridCol w:w="188"/>
        <w:gridCol w:w="182"/>
        <w:gridCol w:w="246"/>
        <w:gridCol w:w="123"/>
        <w:gridCol w:w="305"/>
        <w:gridCol w:w="62"/>
        <w:gridCol w:w="366"/>
        <w:gridCol w:w="43"/>
        <w:gridCol w:w="391"/>
        <w:gridCol w:w="428"/>
        <w:gridCol w:w="428"/>
        <w:gridCol w:w="465"/>
        <w:gridCol w:w="406"/>
      </w:tblGrid>
      <w:tr w:rsidR="0052484C" w:rsidRPr="00C65AA9" w:rsidTr="00823FC2">
        <w:trPr>
          <w:trHeight w:val="360"/>
        </w:trPr>
        <w:tc>
          <w:tcPr>
            <w:tcW w:w="526" w:type="pct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>Sāpes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patstāvīgi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285"/>
        </w:trPr>
        <w:tc>
          <w:tcPr>
            <w:tcW w:w="52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nakts sāpes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15"/>
        </w:trPr>
        <w:tc>
          <w:tcPr>
            <w:tcW w:w="52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mainot pārsēju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15"/>
        </w:trPr>
        <w:tc>
          <w:tcPr>
            <w:tcW w:w="52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52484C" w:rsidRPr="0010572D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color w:val="000000"/>
                <w:sz w:val="24"/>
                <w:szCs w:val="24"/>
                <w:lang w:eastAsia="lv-LV"/>
              </w:rPr>
              <w:t>nav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599"/>
        </w:trPr>
        <w:tc>
          <w:tcPr>
            <w:tcW w:w="9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>Lokāli lietotie/nozīmētie medikamenti</w:t>
            </w:r>
          </w:p>
        </w:tc>
        <w:tc>
          <w:tcPr>
            <w:tcW w:w="4057" w:type="pct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>   </w:t>
            </w:r>
          </w:p>
        </w:tc>
      </w:tr>
      <w:tr w:rsidR="0052484C" w:rsidRPr="00C65AA9" w:rsidTr="00823FC2">
        <w:trPr>
          <w:trHeight w:val="519"/>
        </w:trPr>
        <w:tc>
          <w:tcPr>
            <w:tcW w:w="9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>Lietotais pārsējs</w:t>
            </w:r>
          </w:p>
        </w:tc>
        <w:tc>
          <w:tcPr>
            <w:tcW w:w="4057" w:type="pct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541"/>
        </w:trPr>
        <w:tc>
          <w:tcPr>
            <w:tcW w:w="9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2484C" w:rsidRPr="0010572D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10572D">
              <w:rPr>
                <w:b/>
                <w:bCs/>
                <w:color w:val="000000"/>
                <w:sz w:val="24"/>
                <w:szCs w:val="24"/>
                <w:lang w:eastAsia="lv-LV"/>
              </w:rPr>
              <w:t>Piezīmes</w:t>
            </w:r>
          </w:p>
        </w:tc>
        <w:tc>
          <w:tcPr>
            <w:tcW w:w="4057" w:type="pct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2484C" w:rsidRPr="004566B1" w:rsidRDefault="0052484C" w:rsidP="00EA20B4">
            <w:pPr>
              <w:rPr>
                <w:color w:val="000000"/>
                <w:sz w:val="22"/>
                <w:szCs w:val="22"/>
                <w:lang w:eastAsia="lv-LV"/>
              </w:rPr>
            </w:pPr>
            <w:r w:rsidRPr="004566B1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52484C" w:rsidRPr="00C65AA9" w:rsidTr="00823FC2">
        <w:trPr>
          <w:trHeight w:val="448"/>
        </w:trPr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4566B1" w:rsidRDefault="0052484C" w:rsidP="00EA20B4">
            <w:pPr>
              <w:jc w:val="right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92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52196" w:rsidRDefault="0052484C" w:rsidP="00EA20B4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552196">
              <w:rPr>
                <w:color w:val="000000"/>
                <w:sz w:val="24"/>
                <w:szCs w:val="24"/>
                <w:lang w:eastAsia="lv-LV"/>
              </w:rPr>
              <w:t>Ārstniecības persona</w:t>
            </w:r>
          </w:p>
        </w:tc>
        <w:tc>
          <w:tcPr>
            <w:tcW w:w="2024" w:type="pct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  <w:r w:rsidRPr="00C65AA9">
              <w:rPr>
                <w:color w:val="000000"/>
                <w:lang w:eastAsia="lv-LV"/>
              </w:rPr>
              <w:t xml:space="preserve"> </w:t>
            </w:r>
            <w:r>
              <w:rPr>
                <w:color w:val="000000"/>
                <w:lang w:eastAsia="lv-LV"/>
              </w:rPr>
              <w:t>_______________________________________________________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  <w:tr w:rsidR="0052484C" w:rsidRPr="00C65AA9" w:rsidTr="00823FC2">
        <w:trPr>
          <w:trHeight w:val="305"/>
        </w:trPr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jc w:val="right"/>
              <w:rPr>
                <w:color w:val="000000"/>
                <w:lang w:eastAsia="lv-LV"/>
              </w:rPr>
            </w:pPr>
          </w:p>
        </w:tc>
        <w:tc>
          <w:tcPr>
            <w:tcW w:w="992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2024" w:type="pct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552196" w:rsidRDefault="0052484C" w:rsidP="00EA20B4">
            <w:pPr>
              <w:jc w:val="center"/>
              <w:rPr>
                <w:color w:val="000000"/>
                <w:lang w:eastAsia="lv-LV"/>
              </w:rPr>
            </w:pPr>
            <w:r w:rsidRPr="00552196">
              <w:rPr>
                <w:color w:val="000000"/>
                <w:lang w:eastAsia="lv-LV"/>
              </w:rPr>
              <w:t>(vārds, uzvārds, paraksts)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4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</w:tcPr>
          <w:p w:rsidR="0052484C" w:rsidRPr="00C65AA9" w:rsidRDefault="0052484C" w:rsidP="00EA20B4">
            <w:pPr>
              <w:rPr>
                <w:color w:val="000000"/>
                <w:lang w:eastAsia="lv-LV"/>
              </w:rPr>
            </w:pPr>
          </w:p>
        </w:tc>
      </w:tr>
    </w:tbl>
    <w:p w:rsidR="0052484C" w:rsidRDefault="0052484C" w:rsidP="00EA20B4"/>
    <w:p w:rsidR="0052484C" w:rsidRPr="00C97960" w:rsidRDefault="0052484C" w:rsidP="00EA67E9">
      <w:pPr>
        <w:jc w:val="center"/>
        <w:rPr>
          <w:color w:val="000000"/>
          <w:lang w:eastAsia="lv-LV"/>
        </w:rPr>
      </w:pPr>
    </w:p>
    <w:p w:rsidR="0052484C" w:rsidRDefault="0052484C" w:rsidP="00EA20B4">
      <w:pPr>
        <w:jc w:val="center"/>
        <w:rPr>
          <w:color w:val="000000"/>
          <w:lang w:eastAsia="lv-LV"/>
        </w:rPr>
      </w:pPr>
    </w:p>
    <w:p w:rsidR="0052484C" w:rsidRDefault="0052484C" w:rsidP="0010572D">
      <w:pPr>
        <w:jc w:val="center"/>
        <w:rPr>
          <w:color w:val="000000"/>
          <w:lang w:eastAsia="lv-LV"/>
        </w:rPr>
      </w:pPr>
    </w:p>
    <w:p w:rsidR="0052484C" w:rsidRDefault="0052484C" w:rsidP="00EA20B4">
      <w:pPr>
        <w:sectPr w:rsidR="0052484C" w:rsidSect="00B62460">
          <w:pgSz w:w="16838" w:h="11906" w:orient="landscape" w:code="9"/>
          <w:pgMar w:top="1797" w:right="709" w:bottom="1797" w:left="851" w:header="709" w:footer="709" w:gutter="0"/>
          <w:cols w:space="708"/>
          <w:rtlGutter/>
          <w:docGrid w:linePitch="360"/>
        </w:sectPr>
      </w:pPr>
    </w:p>
    <w:tbl>
      <w:tblPr>
        <w:tblW w:w="5004" w:type="pct"/>
        <w:tblLayout w:type="fixed"/>
        <w:tblLook w:val="00A0"/>
      </w:tblPr>
      <w:tblGrid>
        <w:gridCol w:w="798"/>
        <w:gridCol w:w="958"/>
        <w:gridCol w:w="166"/>
        <w:gridCol w:w="245"/>
        <w:gridCol w:w="32"/>
        <w:gridCol w:w="333"/>
        <w:gridCol w:w="362"/>
        <w:gridCol w:w="86"/>
        <w:gridCol w:w="271"/>
        <w:gridCol w:w="17"/>
        <w:gridCol w:w="258"/>
        <w:gridCol w:w="33"/>
        <w:gridCol w:w="312"/>
        <w:gridCol w:w="236"/>
        <w:gridCol w:w="72"/>
        <w:gridCol w:w="307"/>
        <w:gridCol w:w="312"/>
        <w:gridCol w:w="45"/>
        <w:gridCol w:w="193"/>
        <w:gridCol w:w="203"/>
        <w:gridCol w:w="236"/>
        <w:gridCol w:w="773"/>
        <w:gridCol w:w="362"/>
        <w:gridCol w:w="128"/>
        <w:gridCol w:w="751"/>
        <w:gridCol w:w="701"/>
        <w:gridCol w:w="236"/>
        <w:gridCol w:w="868"/>
      </w:tblGrid>
      <w:tr w:rsidR="0052484C" w:rsidRPr="00861331" w:rsidTr="00C32A3F">
        <w:trPr>
          <w:trHeight w:val="330"/>
        </w:trPr>
        <w:tc>
          <w:tcPr>
            <w:tcW w:w="5000" w:type="pct"/>
            <w:gridSpan w:val="28"/>
            <w:noWrap/>
          </w:tcPr>
          <w:p w:rsidR="0052484C" w:rsidRPr="00861331" w:rsidRDefault="0052484C" w:rsidP="00EA67E9">
            <w:pPr>
              <w:jc w:val="right"/>
              <w:rPr>
                <w:b/>
                <w:bCs/>
                <w:color w:val="000000"/>
                <w:sz w:val="28"/>
                <w:szCs w:val="28"/>
                <w:lang w:eastAsia="lv-LV"/>
              </w:rPr>
            </w:pPr>
            <w:r w:rsidRPr="00BB7A43">
              <w:rPr>
                <w:b/>
                <w:color w:val="000000"/>
                <w:sz w:val="24"/>
                <w:szCs w:val="24"/>
                <w:lang w:eastAsia="lv-LV"/>
              </w:rPr>
              <w:t xml:space="preserve">4.ieliekamā lapa </w:t>
            </w:r>
            <w:r>
              <w:rPr>
                <w:b/>
                <w:color w:val="000000"/>
                <w:sz w:val="24"/>
                <w:szCs w:val="24"/>
                <w:lang w:eastAsia="lv-LV"/>
              </w:rPr>
              <w:t>p</w:t>
            </w:r>
            <w:r w:rsidRPr="00BB7A43">
              <w:rPr>
                <w:b/>
                <w:color w:val="000000"/>
                <w:sz w:val="24"/>
                <w:szCs w:val="24"/>
                <w:lang w:eastAsia="lv-LV"/>
              </w:rPr>
              <w:t>acienta kartē veselības aprūpei mājās</w:t>
            </w:r>
          </w:p>
        </w:tc>
      </w:tr>
      <w:tr w:rsidR="0052484C" w:rsidRPr="00861331" w:rsidTr="00C32A3F">
        <w:trPr>
          <w:trHeight w:val="330"/>
        </w:trPr>
        <w:tc>
          <w:tcPr>
            <w:tcW w:w="5000" w:type="pct"/>
            <w:gridSpan w:val="28"/>
            <w:noWrap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395"/>
              <w:gridCol w:w="5661"/>
            </w:tblGrid>
            <w:tr w:rsidR="0052484C" w:rsidTr="00C32A3F">
              <w:tc>
                <w:tcPr>
                  <w:tcW w:w="3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484C" w:rsidRPr="00EB541A" w:rsidRDefault="0052484C" w:rsidP="00EA67E9">
                  <w:pPr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  <w:r w:rsidRPr="00EB541A">
                    <w:rPr>
                      <w:color w:val="000000"/>
                      <w:sz w:val="24"/>
                      <w:szCs w:val="24"/>
                      <w:lang w:eastAsia="lv-LV"/>
                    </w:rPr>
                    <w:t>Ārstniecības iestādes nosaukums</w:t>
                  </w:r>
                </w:p>
              </w:tc>
              <w:tc>
                <w:tcPr>
                  <w:tcW w:w="5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  <w:tr w:rsidR="0052484C" w:rsidTr="00823FC2">
              <w:tc>
                <w:tcPr>
                  <w:tcW w:w="3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  <w:tc>
                <w:tcPr>
                  <w:tcW w:w="5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</w:tbl>
          <w:p w:rsidR="0052484C" w:rsidRPr="00861331" w:rsidRDefault="0052484C" w:rsidP="00EA67E9">
            <w:pPr>
              <w:jc w:val="right"/>
              <w:rPr>
                <w:b/>
                <w:bCs/>
                <w:color w:val="000000"/>
                <w:sz w:val="28"/>
                <w:szCs w:val="28"/>
                <w:lang w:eastAsia="lv-LV"/>
              </w:rPr>
            </w:pPr>
          </w:p>
        </w:tc>
      </w:tr>
      <w:tr w:rsidR="0052484C" w:rsidRPr="00861331" w:rsidTr="00C32A3F">
        <w:trPr>
          <w:trHeight w:val="300"/>
        </w:trPr>
        <w:tc>
          <w:tcPr>
            <w:tcW w:w="429" w:type="pct"/>
            <w:noWrap/>
            <w:vAlign w:val="bottom"/>
          </w:tcPr>
          <w:p w:rsidR="0052484C" w:rsidRPr="00861331" w:rsidRDefault="0052484C" w:rsidP="00EA67E9">
            <w:pPr>
              <w:ind w:left="-15"/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Kods</w:t>
            </w:r>
          </w:p>
        </w:tc>
        <w:tc>
          <w:tcPr>
            <w:tcW w:w="604" w:type="pct"/>
            <w:gridSpan w:val="2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8" w:type="pct"/>
            <w:gridSpan w:val="2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652" w:type="pct"/>
            <w:gridSpan w:val="3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64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04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330"/>
        </w:trPr>
        <w:tc>
          <w:tcPr>
            <w:tcW w:w="5000" w:type="pct"/>
            <w:gridSpan w:val="28"/>
            <w:noWrap/>
          </w:tcPr>
          <w:p w:rsidR="0052484C" w:rsidRPr="00EA67E9" w:rsidRDefault="0052484C" w:rsidP="00EA20B4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lv-LV"/>
              </w:rPr>
            </w:pPr>
          </w:p>
          <w:tbl>
            <w:tblPr>
              <w:tblW w:w="0" w:type="auto"/>
              <w:tblLayout w:type="fixed"/>
              <w:tblLook w:val="01E0"/>
            </w:tblPr>
            <w:tblGrid>
              <w:gridCol w:w="1800"/>
              <w:gridCol w:w="2900"/>
            </w:tblGrid>
            <w:tr w:rsidR="0052484C" w:rsidTr="0010572D"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EA67E9">
                  <w:pPr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  <w:r w:rsidRPr="00EB541A">
                    <w:rPr>
                      <w:color w:val="000000"/>
                      <w:sz w:val="24"/>
                      <w:szCs w:val="24"/>
                      <w:lang w:eastAsia="lv-LV"/>
                    </w:rPr>
                    <w:t>Tālruņa numurs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</w:tbl>
          <w:p w:rsidR="0052484C" w:rsidRPr="008C4A6B" w:rsidRDefault="0052484C" w:rsidP="00EA20B4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lv-LV"/>
              </w:rPr>
            </w:pPr>
          </w:p>
          <w:p w:rsidR="0052484C" w:rsidRDefault="0052484C" w:rsidP="00EA20B4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lv-LV"/>
              </w:rPr>
            </w:pPr>
            <w:r w:rsidRPr="00861331">
              <w:rPr>
                <w:b/>
                <w:bCs/>
                <w:color w:val="000000"/>
                <w:sz w:val="28"/>
                <w:szCs w:val="28"/>
                <w:lang w:eastAsia="lv-LV"/>
              </w:rPr>
              <w:t>Epikrīze</w:t>
            </w:r>
          </w:p>
          <w:p w:rsidR="0052484C" w:rsidRPr="008C4A6B" w:rsidRDefault="0052484C" w:rsidP="00EA20B4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lv-LV"/>
              </w:rPr>
            </w:pPr>
          </w:p>
          <w:tbl>
            <w:tblPr>
              <w:tblW w:w="0" w:type="auto"/>
              <w:tblLayout w:type="fixed"/>
              <w:tblLook w:val="01E0"/>
            </w:tblPr>
            <w:tblGrid>
              <w:gridCol w:w="2600"/>
              <w:gridCol w:w="6456"/>
            </w:tblGrid>
            <w:tr w:rsidR="0052484C" w:rsidTr="00552196"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EA67E9">
                  <w:pPr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  <w:r w:rsidRPr="00EB541A">
                    <w:rPr>
                      <w:color w:val="000000"/>
                      <w:sz w:val="24"/>
                      <w:szCs w:val="24"/>
                      <w:lang w:eastAsia="lv-LV"/>
                    </w:rPr>
                    <w:t>Pacienta vārds, uzvārds</w:t>
                  </w:r>
                </w:p>
              </w:tc>
              <w:tc>
                <w:tcPr>
                  <w:tcW w:w="64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  <w:tr w:rsidR="0052484C" w:rsidTr="00552196"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EA67E9">
                  <w:pPr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  <w:r w:rsidRPr="00EB541A">
                    <w:rPr>
                      <w:color w:val="000000"/>
                      <w:sz w:val="24"/>
                      <w:szCs w:val="24"/>
                      <w:lang w:eastAsia="lv-LV"/>
                    </w:rPr>
                    <w:t>Personas kods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  <w:tr w:rsidR="0052484C" w:rsidTr="00552196"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EA67E9">
                  <w:pPr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  <w:r w:rsidRPr="00EB541A">
                    <w:rPr>
                      <w:color w:val="000000"/>
                      <w:sz w:val="24"/>
                      <w:szCs w:val="24"/>
                      <w:lang w:eastAsia="lv-LV"/>
                    </w:rPr>
                    <w:t>Deklarētā dzīvesvieta</w:t>
                  </w:r>
                </w:p>
              </w:tc>
              <w:tc>
                <w:tcPr>
                  <w:tcW w:w="64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</w:tbl>
          <w:p w:rsidR="0052484C" w:rsidRPr="008C4A6B" w:rsidRDefault="0052484C" w:rsidP="00EA20B4">
            <w:pPr>
              <w:jc w:val="center"/>
              <w:rPr>
                <w:bCs/>
                <w:color w:val="000000"/>
                <w:sz w:val="16"/>
                <w:szCs w:val="16"/>
                <w:lang w:eastAsia="lv-LV"/>
              </w:rPr>
            </w:pPr>
          </w:p>
          <w:tbl>
            <w:tblPr>
              <w:tblW w:w="0" w:type="auto"/>
              <w:tblLayout w:type="fixed"/>
              <w:tblLook w:val="01E0"/>
            </w:tblPr>
            <w:tblGrid>
              <w:gridCol w:w="4300"/>
              <w:gridCol w:w="1900"/>
              <w:gridCol w:w="800"/>
              <w:gridCol w:w="2063"/>
            </w:tblGrid>
            <w:tr w:rsidR="0052484C" w:rsidTr="00552196">
              <w:tc>
                <w:tcPr>
                  <w:tcW w:w="43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8C4A6B">
                  <w:pPr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  <w:r w:rsidRPr="00EB541A">
                    <w:rPr>
                      <w:color w:val="000000"/>
                      <w:sz w:val="24"/>
                      <w:szCs w:val="24"/>
                      <w:lang w:eastAsia="lv-LV"/>
                    </w:rPr>
                    <w:t>Veselības aprūpe mājās veikta periodā no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2484C" w:rsidRPr="00EB541A" w:rsidRDefault="0052484C" w:rsidP="00EB541A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EB541A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  <w:r w:rsidRPr="00EB541A">
                    <w:rPr>
                      <w:color w:val="000000"/>
                      <w:sz w:val="24"/>
                      <w:szCs w:val="24"/>
                      <w:lang w:eastAsia="lv-LV"/>
                    </w:rPr>
                    <w:t>līdz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2484C" w:rsidRPr="00EB541A" w:rsidRDefault="0052484C" w:rsidP="00EB541A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  <w:tr w:rsidR="0052484C" w:rsidTr="00552196">
              <w:tc>
                <w:tcPr>
                  <w:tcW w:w="43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EB541A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EB541A">
                  <w:pPr>
                    <w:jc w:val="center"/>
                    <w:rPr>
                      <w:bCs/>
                      <w:color w:val="000000"/>
                      <w:lang w:eastAsia="lv-LV"/>
                    </w:rPr>
                  </w:pPr>
                  <w:r w:rsidRPr="00EB541A">
                    <w:rPr>
                      <w:color w:val="000000"/>
                      <w:lang w:eastAsia="lv-LV"/>
                    </w:rPr>
                    <w:t>(dd.mm.gggg.)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EB541A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EB541A">
                  <w:pPr>
                    <w:jc w:val="center"/>
                    <w:rPr>
                      <w:bCs/>
                      <w:color w:val="000000"/>
                      <w:lang w:eastAsia="lv-LV"/>
                    </w:rPr>
                  </w:pPr>
                  <w:r w:rsidRPr="00EB541A">
                    <w:rPr>
                      <w:color w:val="000000"/>
                      <w:lang w:eastAsia="lv-LV"/>
                    </w:rPr>
                    <w:t>(dd.mm.gggg.)</w:t>
                  </w:r>
                </w:p>
              </w:tc>
            </w:tr>
          </w:tbl>
          <w:p w:rsidR="0052484C" w:rsidRPr="008C4A6B" w:rsidRDefault="0052484C" w:rsidP="00EA20B4">
            <w:pPr>
              <w:jc w:val="center"/>
              <w:rPr>
                <w:bCs/>
                <w:color w:val="000000"/>
                <w:sz w:val="16"/>
                <w:szCs w:val="16"/>
                <w:lang w:eastAsia="lv-LV"/>
              </w:rPr>
            </w:pPr>
          </w:p>
          <w:tbl>
            <w:tblPr>
              <w:tblW w:w="0" w:type="auto"/>
              <w:tblLayout w:type="fixed"/>
              <w:tblLook w:val="01E0"/>
            </w:tblPr>
            <w:tblGrid>
              <w:gridCol w:w="3395"/>
              <w:gridCol w:w="5661"/>
            </w:tblGrid>
            <w:tr w:rsidR="0052484C" w:rsidRPr="008C4A6B" w:rsidTr="00552196">
              <w:tc>
                <w:tcPr>
                  <w:tcW w:w="3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7D533B">
                  <w:pPr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  <w:r w:rsidRPr="00EB541A">
                    <w:rPr>
                      <w:bCs/>
                      <w:color w:val="000000"/>
                      <w:sz w:val="24"/>
                      <w:szCs w:val="24"/>
                      <w:lang w:eastAsia="lv-LV"/>
                    </w:rPr>
                    <w:t>Veselības aprūpes diagnozes</w:t>
                  </w:r>
                </w:p>
              </w:tc>
              <w:tc>
                <w:tcPr>
                  <w:tcW w:w="566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  <w:tr w:rsidR="0052484C" w:rsidRPr="008C4A6B" w:rsidTr="00552196">
              <w:tc>
                <w:tcPr>
                  <w:tcW w:w="3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7D533B">
                  <w:pPr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  <w:tc>
                <w:tcPr>
                  <w:tcW w:w="56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  <w:tr w:rsidR="0052484C" w:rsidRPr="008C4A6B" w:rsidTr="00552196">
              <w:tc>
                <w:tcPr>
                  <w:tcW w:w="3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7D533B">
                  <w:pPr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  <w:tc>
                <w:tcPr>
                  <w:tcW w:w="56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</w:tbl>
          <w:p w:rsidR="0052484C" w:rsidRPr="008C4A6B" w:rsidRDefault="0052484C" w:rsidP="00EA20B4">
            <w:pPr>
              <w:jc w:val="center"/>
              <w:rPr>
                <w:bCs/>
                <w:color w:val="000000"/>
                <w:sz w:val="16"/>
                <w:szCs w:val="16"/>
                <w:lang w:eastAsia="lv-LV"/>
              </w:rPr>
            </w:pPr>
          </w:p>
          <w:tbl>
            <w:tblPr>
              <w:tblW w:w="0" w:type="auto"/>
              <w:tblLayout w:type="fixed"/>
              <w:tblLook w:val="01E0"/>
            </w:tblPr>
            <w:tblGrid>
              <w:gridCol w:w="3395"/>
              <w:gridCol w:w="5661"/>
            </w:tblGrid>
            <w:tr w:rsidR="0052484C" w:rsidRPr="008C4A6B" w:rsidTr="00823FC2">
              <w:tc>
                <w:tcPr>
                  <w:tcW w:w="3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7D533B">
                  <w:pPr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  <w:r w:rsidRPr="00EB541A">
                    <w:rPr>
                      <w:bCs/>
                      <w:color w:val="000000"/>
                      <w:sz w:val="24"/>
                      <w:szCs w:val="24"/>
                      <w:lang w:eastAsia="lv-LV"/>
                    </w:rPr>
                    <w:t>Veiktā veselības aprūpe mājās</w:t>
                  </w:r>
                </w:p>
              </w:tc>
              <w:tc>
                <w:tcPr>
                  <w:tcW w:w="5661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  <w:tr w:rsidR="0052484C" w:rsidTr="00C32A3F">
              <w:tc>
                <w:tcPr>
                  <w:tcW w:w="3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7D533B">
                  <w:pPr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  <w:tc>
                <w:tcPr>
                  <w:tcW w:w="566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  <w:tr w:rsidR="0052484C" w:rsidTr="00C32A3F">
              <w:tc>
                <w:tcPr>
                  <w:tcW w:w="3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484C" w:rsidRPr="00EB541A" w:rsidRDefault="0052484C" w:rsidP="007D533B">
                  <w:pPr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  <w:tc>
                <w:tcPr>
                  <w:tcW w:w="566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52484C" w:rsidRPr="00EB541A" w:rsidRDefault="0052484C" w:rsidP="00EB541A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  <w:lang w:eastAsia="lv-LV"/>
                    </w:rPr>
                  </w:pPr>
                </w:p>
              </w:tc>
            </w:tr>
          </w:tbl>
          <w:p w:rsidR="0052484C" w:rsidRPr="00861331" w:rsidRDefault="0052484C" w:rsidP="00EA20B4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lv-LV"/>
              </w:rPr>
            </w:pPr>
          </w:p>
        </w:tc>
      </w:tr>
      <w:tr w:rsidR="0052484C" w:rsidRPr="00861331" w:rsidTr="00C32A3F">
        <w:trPr>
          <w:trHeight w:val="345"/>
        </w:trPr>
        <w:tc>
          <w:tcPr>
            <w:tcW w:w="5000" w:type="pct"/>
            <w:gridSpan w:val="28"/>
            <w:noWrap/>
            <w:vAlign w:val="bottom"/>
          </w:tcPr>
          <w:p w:rsidR="0052484C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b/>
                <w:bCs/>
                <w:color w:val="000000"/>
                <w:sz w:val="24"/>
                <w:szCs w:val="24"/>
                <w:lang w:eastAsia="lv-LV"/>
              </w:rPr>
              <w:t>Veiktās veselības aprūpes rezultāts</w:t>
            </w:r>
          </w:p>
          <w:p w:rsidR="0052484C" w:rsidRPr="00861331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510"/>
        </w:trPr>
        <w:tc>
          <w:tcPr>
            <w:tcW w:w="429" w:type="pct"/>
            <w:noWrap/>
            <w:vAlign w:val="center"/>
          </w:tcPr>
          <w:p w:rsidR="0052484C" w:rsidRPr="00861331" w:rsidRDefault="0052484C" w:rsidP="008C4A6B">
            <w:pPr>
              <w:jc w:val="center"/>
              <w:rPr>
                <w:b/>
                <w:bCs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515" w:type="pct"/>
            <w:noWrap/>
            <w:vAlign w:val="center"/>
          </w:tcPr>
          <w:p w:rsidR="0052484C" w:rsidRPr="00861331" w:rsidRDefault="0052484C" w:rsidP="008C4A6B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813" w:type="pct"/>
            <w:gridSpan w:val="8"/>
            <w:vAlign w:val="center"/>
          </w:tcPr>
          <w:p w:rsidR="0052484C" w:rsidRPr="00861331" w:rsidRDefault="0052484C" w:rsidP="008C4A6B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b/>
                <w:bCs/>
                <w:color w:val="000000"/>
                <w:sz w:val="24"/>
                <w:szCs w:val="24"/>
                <w:lang w:eastAsia="lv-LV"/>
              </w:rPr>
              <w:t>Veselības stāvoklis</w:t>
            </w:r>
          </w:p>
        </w:tc>
        <w:tc>
          <w:tcPr>
            <w:tcW w:w="847" w:type="pct"/>
            <w:gridSpan w:val="8"/>
            <w:vAlign w:val="center"/>
          </w:tcPr>
          <w:p w:rsidR="0052484C" w:rsidRPr="00861331" w:rsidRDefault="0052484C" w:rsidP="008C4A6B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b/>
                <w:bCs/>
                <w:color w:val="000000"/>
                <w:sz w:val="24"/>
                <w:szCs w:val="24"/>
                <w:lang w:eastAsia="lv-LV"/>
              </w:rPr>
              <w:t>Pašaprūpes traucējumi</w:t>
            </w:r>
          </w:p>
        </w:tc>
        <w:tc>
          <w:tcPr>
            <w:tcW w:w="213" w:type="pct"/>
            <w:gridSpan w:val="2"/>
            <w:noWrap/>
            <w:vAlign w:val="center"/>
          </w:tcPr>
          <w:p w:rsidR="0052484C" w:rsidRPr="00861331" w:rsidRDefault="0052484C" w:rsidP="008C4A6B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11" w:type="pct"/>
            <w:gridSpan w:val="5"/>
            <w:vAlign w:val="center"/>
          </w:tcPr>
          <w:p w:rsidR="0052484C" w:rsidRPr="00861331" w:rsidRDefault="0052484C" w:rsidP="008C4A6B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b/>
                <w:bCs/>
                <w:color w:val="000000"/>
                <w:sz w:val="24"/>
                <w:szCs w:val="24"/>
                <w:lang w:eastAsia="lv-LV"/>
              </w:rPr>
              <w:t>Līdzdalība aprūpē</w:t>
            </w:r>
          </w:p>
        </w:tc>
        <w:tc>
          <w:tcPr>
            <w:tcW w:w="377" w:type="pct"/>
            <w:noWrap/>
            <w:vAlign w:val="center"/>
          </w:tcPr>
          <w:p w:rsidR="0052484C" w:rsidRPr="00861331" w:rsidRDefault="0052484C" w:rsidP="008C4A6B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center"/>
          </w:tcPr>
          <w:p w:rsidR="0052484C" w:rsidRPr="00861331" w:rsidRDefault="0052484C" w:rsidP="008C4A6B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center"/>
          </w:tcPr>
          <w:p w:rsidR="0052484C" w:rsidRPr="00861331" w:rsidRDefault="0052484C" w:rsidP="008C4A6B">
            <w:pPr>
              <w:jc w:val="center"/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90"/>
        </w:trPr>
        <w:tc>
          <w:tcPr>
            <w:tcW w:w="42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515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2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6" w:type="pct"/>
            <w:gridSpan w:val="2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4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86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pct"/>
            <w:gridSpan w:val="4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6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5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7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225"/>
        </w:trPr>
        <w:tc>
          <w:tcPr>
            <w:tcW w:w="944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Izveseļošanās</w:t>
            </w:r>
          </w:p>
        </w:tc>
        <w:tc>
          <w:tcPr>
            <w:tcW w:w="221" w:type="pct"/>
            <w:gridSpan w:val="2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41" w:type="pct"/>
            <w:gridSpan w:val="2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86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pct"/>
            <w:gridSpan w:val="4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6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5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7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90"/>
        </w:trPr>
        <w:tc>
          <w:tcPr>
            <w:tcW w:w="42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515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2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6" w:type="pct"/>
            <w:gridSpan w:val="2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4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86" w:type="pct"/>
            <w:gridSpan w:val="2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pct"/>
            <w:gridSpan w:val="4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6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5" w:type="pct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7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225"/>
        </w:trPr>
        <w:tc>
          <w:tcPr>
            <w:tcW w:w="944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Uzlabošanās</w:t>
            </w:r>
          </w:p>
        </w:tc>
        <w:tc>
          <w:tcPr>
            <w:tcW w:w="221" w:type="pct"/>
            <w:gridSpan w:val="2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41" w:type="pct"/>
            <w:gridSpan w:val="2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" w:type="pct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7" w:type="pct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pct"/>
            <w:gridSpan w:val="4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6" w:type="pct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73" w:type="pct"/>
            <w:gridSpan w:val="2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90"/>
        </w:trPr>
        <w:tc>
          <w:tcPr>
            <w:tcW w:w="42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515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2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6" w:type="pct"/>
            <w:gridSpan w:val="2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4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86" w:type="pct"/>
            <w:gridSpan w:val="2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pct"/>
            <w:gridSpan w:val="4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6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5" w:type="pct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7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225"/>
        </w:trPr>
        <w:tc>
          <w:tcPr>
            <w:tcW w:w="944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Bez dinamikas</w:t>
            </w:r>
          </w:p>
        </w:tc>
        <w:tc>
          <w:tcPr>
            <w:tcW w:w="221" w:type="pct"/>
            <w:gridSpan w:val="2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41" w:type="pct"/>
            <w:gridSpan w:val="2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" w:type="pct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7" w:type="pct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pct"/>
            <w:gridSpan w:val="4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6" w:type="pct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73" w:type="pct"/>
            <w:gridSpan w:val="2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90"/>
        </w:trPr>
        <w:tc>
          <w:tcPr>
            <w:tcW w:w="42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515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2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6" w:type="pct"/>
            <w:gridSpan w:val="2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4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86" w:type="pct"/>
            <w:gridSpan w:val="2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pct"/>
            <w:gridSpan w:val="4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6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5" w:type="pct"/>
            <w:tcBorders>
              <w:bottom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7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210"/>
        </w:trPr>
        <w:tc>
          <w:tcPr>
            <w:tcW w:w="1164" w:type="pct"/>
            <w:gridSpan w:val="4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Pasliktināšanās</w:t>
            </w:r>
          </w:p>
        </w:tc>
        <w:tc>
          <w:tcPr>
            <w:tcW w:w="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241" w:type="pct"/>
            <w:gridSpan w:val="2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" w:type="pct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7" w:type="pct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pct"/>
            <w:gridSpan w:val="4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6" w:type="pct"/>
            <w:tcBorders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  <w:r w:rsidRPr="00861331">
              <w:rPr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473" w:type="pct"/>
            <w:gridSpan w:val="2"/>
            <w:tcBorders>
              <w:left w:val="single" w:sz="4" w:space="0" w:color="000000"/>
            </w:tcBorders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  <w:tr w:rsidR="0052484C" w:rsidRPr="00861331" w:rsidTr="00C32A3F">
        <w:trPr>
          <w:trHeight w:val="270"/>
        </w:trPr>
        <w:tc>
          <w:tcPr>
            <w:tcW w:w="944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2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6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41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9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86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96" w:type="pct"/>
            <w:gridSpan w:val="4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21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16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95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73" w:type="pct"/>
            <w:gridSpan w:val="2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7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468" w:type="pct"/>
            <w:noWrap/>
            <w:vAlign w:val="bottom"/>
          </w:tcPr>
          <w:p w:rsidR="0052484C" w:rsidRPr="00861331" w:rsidRDefault="0052484C" w:rsidP="00EA20B4">
            <w:pPr>
              <w:rPr>
                <w:color w:val="000000"/>
                <w:sz w:val="24"/>
                <w:szCs w:val="24"/>
                <w:lang w:eastAsia="lv-LV"/>
              </w:rPr>
            </w:pPr>
          </w:p>
        </w:tc>
      </w:tr>
    </w:tbl>
    <w:p w:rsidR="0052484C" w:rsidRPr="008C4A6B" w:rsidRDefault="0052484C" w:rsidP="00EA20B4"/>
    <w:tbl>
      <w:tblPr>
        <w:tblW w:w="9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8"/>
        <w:gridCol w:w="7900"/>
      </w:tblGrid>
      <w:tr w:rsidR="0052484C" w:rsidRPr="008C4A6B" w:rsidTr="00EB541A"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484C" w:rsidRPr="00EB541A" w:rsidRDefault="0052484C" w:rsidP="007D533B">
            <w:pPr>
              <w:rPr>
                <w:bCs/>
                <w:color w:val="000000"/>
                <w:sz w:val="24"/>
                <w:szCs w:val="24"/>
                <w:lang w:eastAsia="lv-LV"/>
              </w:rPr>
            </w:pPr>
            <w:r w:rsidRPr="00EB541A">
              <w:rPr>
                <w:bCs/>
                <w:color w:val="000000"/>
                <w:sz w:val="24"/>
                <w:szCs w:val="24"/>
                <w:lang w:eastAsia="lv-LV"/>
              </w:rPr>
              <w:t>Ieteikumi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EB541A" w:rsidRDefault="0052484C" w:rsidP="00EB541A">
            <w:pPr>
              <w:jc w:val="right"/>
              <w:rPr>
                <w:bCs/>
                <w:color w:val="000000"/>
                <w:sz w:val="28"/>
                <w:szCs w:val="28"/>
                <w:lang w:eastAsia="lv-LV"/>
              </w:rPr>
            </w:pPr>
          </w:p>
        </w:tc>
      </w:tr>
    </w:tbl>
    <w:p w:rsidR="0052484C" w:rsidRPr="008C4A6B" w:rsidRDefault="0052484C" w:rsidP="00EA20B4"/>
    <w:tbl>
      <w:tblPr>
        <w:tblW w:w="9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8"/>
        <w:gridCol w:w="7000"/>
      </w:tblGrid>
      <w:tr w:rsidR="0052484C" w:rsidRPr="008C4A6B" w:rsidTr="00EB541A"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EB541A" w:rsidRDefault="0052484C" w:rsidP="007D533B">
            <w:pPr>
              <w:rPr>
                <w:bCs/>
                <w:color w:val="000000"/>
                <w:sz w:val="28"/>
                <w:szCs w:val="28"/>
                <w:lang w:eastAsia="lv-LV"/>
              </w:rPr>
            </w:pPr>
            <w:r w:rsidRPr="00EB541A">
              <w:rPr>
                <w:bCs/>
                <w:color w:val="000000"/>
                <w:sz w:val="24"/>
                <w:szCs w:val="24"/>
                <w:lang w:eastAsia="lv-LV"/>
              </w:rPr>
              <w:t>Papildu informācija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EB541A" w:rsidRDefault="0052484C" w:rsidP="00EB541A">
            <w:pPr>
              <w:jc w:val="right"/>
              <w:rPr>
                <w:bCs/>
                <w:color w:val="000000"/>
                <w:sz w:val="28"/>
                <w:szCs w:val="28"/>
                <w:lang w:eastAsia="lv-LV"/>
              </w:rPr>
            </w:pPr>
          </w:p>
        </w:tc>
      </w:tr>
    </w:tbl>
    <w:p w:rsidR="0052484C" w:rsidRPr="008C4A6B" w:rsidRDefault="0052484C" w:rsidP="00EA20B4"/>
    <w:tbl>
      <w:tblPr>
        <w:tblW w:w="0" w:type="auto"/>
        <w:tblLook w:val="01E0"/>
      </w:tblPr>
      <w:tblGrid>
        <w:gridCol w:w="2408"/>
        <w:gridCol w:w="6879"/>
      </w:tblGrid>
      <w:tr w:rsidR="0052484C" w:rsidTr="008C4A6B">
        <w:tc>
          <w:tcPr>
            <w:tcW w:w="2408" w:type="dxa"/>
          </w:tcPr>
          <w:p w:rsidR="0052484C" w:rsidRPr="009C108C" w:rsidRDefault="0052484C" w:rsidP="00EA20B4">
            <w:pPr>
              <w:rPr>
                <w:sz w:val="24"/>
                <w:szCs w:val="24"/>
              </w:rPr>
            </w:pPr>
            <w:r w:rsidRPr="009C108C">
              <w:rPr>
                <w:color w:val="000000"/>
                <w:sz w:val="24"/>
                <w:szCs w:val="24"/>
                <w:lang w:eastAsia="lv-LV"/>
              </w:rPr>
              <w:t>Ārstniecības persona</w:t>
            </w:r>
          </w:p>
        </w:tc>
        <w:tc>
          <w:tcPr>
            <w:tcW w:w="6879" w:type="dxa"/>
            <w:tcBorders>
              <w:bottom w:val="single" w:sz="4" w:space="0" w:color="auto"/>
            </w:tcBorders>
          </w:tcPr>
          <w:p w:rsidR="0052484C" w:rsidRPr="009C108C" w:rsidRDefault="0052484C" w:rsidP="00EA20B4">
            <w:pPr>
              <w:rPr>
                <w:sz w:val="24"/>
                <w:szCs w:val="24"/>
              </w:rPr>
            </w:pPr>
          </w:p>
        </w:tc>
      </w:tr>
      <w:tr w:rsidR="0052484C" w:rsidTr="008C4A6B">
        <w:tc>
          <w:tcPr>
            <w:tcW w:w="2408" w:type="dxa"/>
          </w:tcPr>
          <w:p w:rsidR="0052484C" w:rsidRPr="009C108C" w:rsidRDefault="0052484C" w:rsidP="00EA20B4">
            <w:pPr>
              <w:rPr>
                <w:sz w:val="24"/>
                <w:szCs w:val="24"/>
              </w:rPr>
            </w:pPr>
          </w:p>
        </w:tc>
        <w:tc>
          <w:tcPr>
            <w:tcW w:w="6879" w:type="dxa"/>
            <w:tcBorders>
              <w:top w:val="single" w:sz="4" w:space="0" w:color="auto"/>
            </w:tcBorders>
          </w:tcPr>
          <w:p w:rsidR="0052484C" w:rsidRPr="008C4A6B" w:rsidRDefault="0052484C" w:rsidP="009C108C">
            <w:pPr>
              <w:jc w:val="center"/>
            </w:pPr>
            <w:r w:rsidRPr="008C4A6B">
              <w:rPr>
                <w:color w:val="000000"/>
                <w:lang w:eastAsia="lv-LV"/>
              </w:rPr>
              <w:t>(vārds, uzvārds, paraksts)</w:t>
            </w:r>
          </w:p>
        </w:tc>
      </w:tr>
    </w:tbl>
    <w:p w:rsidR="0052484C" w:rsidRPr="008C4A6B" w:rsidRDefault="0052484C" w:rsidP="00EA20B4">
      <w:pPr>
        <w:rPr>
          <w:sz w:val="16"/>
          <w:szCs w:val="16"/>
        </w:rPr>
      </w:pPr>
    </w:p>
    <w:tbl>
      <w:tblPr>
        <w:tblW w:w="0" w:type="auto"/>
        <w:tblLayout w:type="fixed"/>
        <w:tblLook w:val="01E0"/>
      </w:tblPr>
      <w:tblGrid>
        <w:gridCol w:w="1008"/>
        <w:gridCol w:w="2600"/>
      </w:tblGrid>
      <w:tr w:rsidR="0052484C" w:rsidRPr="008C4A6B" w:rsidTr="00EB541A">
        <w:tc>
          <w:tcPr>
            <w:tcW w:w="1008" w:type="dxa"/>
          </w:tcPr>
          <w:p w:rsidR="0052484C" w:rsidRPr="00EB541A" w:rsidRDefault="0052484C" w:rsidP="007D533B">
            <w:pPr>
              <w:rPr>
                <w:bCs/>
                <w:color w:val="000000"/>
                <w:sz w:val="28"/>
                <w:szCs w:val="28"/>
                <w:lang w:eastAsia="lv-LV"/>
              </w:rPr>
            </w:pPr>
            <w:r w:rsidRPr="00EB541A">
              <w:rPr>
                <w:color w:val="000000"/>
                <w:sz w:val="24"/>
                <w:szCs w:val="24"/>
                <w:lang w:eastAsia="lv-LV"/>
              </w:rPr>
              <w:t>Datums</w:t>
            </w: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52484C" w:rsidRPr="00EB541A" w:rsidRDefault="0052484C" w:rsidP="00EB541A">
            <w:pPr>
              <w:jc w:val="right"/>
              <w:rPr>
                <w:bCs/>
                <w:color w:val="000000"/>
                <w:sz w:val="28"/>
                <w:szCs w:val="28"/>
                <w:lang w:eastAsia="lv-LV"/>
              </w:rPr>
            </w:pPr>
          </w:p>
        </w:tc>
      </w:tr>
      <w:tr w:rsidR="0052484C" w:rsidRPr="008C4A6B" w:rsidTr="00EB541A">
        <w:tc>
          <w:tcPr>
            <w:tcW w:w="1008" w:type="dxa"/>
          </w:tcPr>
          <w:p w:rsidR="0052484C" w:rsidRPr="00EB541A" w:rsidRDefault="0052484C" w:rsidP="007D533B">
            <w:pPr>
              <w:rPr>
                <w:bCs/>
                <w:color w:val="000000"/>
                <w:sz w:val="28"/>
                <w:szCs w:val="28"/>
                <w:lang w:eastAsia="lv-LV"/>
              </w:rPr>
            </w:pPr>
          </w:p>
        </w:tc>
        <w:tc>
          <w:tcPr>
            <w:tcW w:w="2600" w:type="dxa"/>
            <w:tcBorders>
              <w:top w:val="single" w:sz="4" w:space="0" w:color="auto"/>
            </w:tcBorders>
          </w:tcPr>
          <w:p w:rsidR="0052484C" w:rsidRPr="00EB541A" w:rsidRDefault="0052484C" w:rsidP="00EB541A">
            <w:pPr>
              <w:jc w:val="center"/>
              <w:rPr>
                <w:bCs/>
                <w:color w:val="000000"/>
                <w:lang w:eastAsia="lv-LV"/>
              </w:rPr>
            </w:pPr>
            <w:r w:rsidRPr="00EB541A">
              <w:rPr>
                <w:color w:val="000000"/>
                <w:lang w:eastAsia="lv-LV"/>
              </w:rPr>
              <w:t>(dd.mm.gggg.)</w:t>
            </w:r>
            <w:r>
              <w:rPr>
                <w:color w:val="000000"/>
                <w:lang w:eastAsia="lv-LV"/>
              </w:rPr>
              <w:t>".</w:t>
            </w:r>
          </w:p>
        </w:tc>
      </w:tr>
    </w:tbl>
    <w:p w:rsidR="0052484C" w:rsidRDefault="0052484C" w:rsidP="00EA20B4">
      <w:pPr>
        <w:pStyle w:val="naislab"/>
        <w:spacing w:before="0" w:beforeAutospacing="0" w:after="0" w:afterAutospacing="0"/>
        <w:rPr>
          <w:sz w:val="28"/>
          <w:szCs w:val="28"/>
        </w:rPr>
      </w:pPr>
    </w:p>
    <w:p w:rsidR="0052484C" w:rsidRPr="00DB739C" w:rsidRDefault="0052484C" w:rsidP="007D533B">
      <w:pPr>
        <w:pStyle w:val="ListParagraph"/>
        <w:ind w:left="0"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  <w:lang w:eastAsia="lv-LV"/>
        </w:rPr>
        <w:t>36. </w:t>
      </w:r>
      <w:r w:rsidRPr="00DB739C">
        <w:rPr>
          <w:sz w:val="28"/>
          <w:szCs w:val="28"/>
          <w:lang w:eastAsia="lv-LV"/>
        </w:rPr>
        <w:t>Papildināt noteikumus ar 96.pielikumu šādā redakcijā:</w:t>
      </w:r>
    </w:p>
    <w:p w:rsidR="0052484C" w:rsidRDefault="0052484C" w:rsidP="007D533B">
      <w:pPr>
        <w:pStyle w:val="naislab"/>
        <w:spacing w:before="0" w:beforeAutospacing="0" w:after="0" w:afterAutospacing="0"/>
        <w:ind w:firstLine="720"/>
        <w:jc w:val="right"/>
        <w:rPr>
          <w:sz w:val="28"/>
          <w:szCs w:val="28"/>
        </w:rPr>
      </w:pPr>
    </w:p>
    <w:p w:rsidR="0052484C" w:rsidRPr="000D6749" w:rsidRDefault="0052484C" w:rsidP="007D533B">
      <w:pPr>
        <w:pStyle w:val="naislab"/>
        <w:spacing w:before="0" w:beforeAutospacing="0" w:after="0" w:afterAutospacing="0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"96</w:t>
      </w:r>
      <w:r w:rsidRPr="000D6749">
        <w:rPr>
          <w:sz w:val="28"/>
          <w:szCs w:val="28"/>
        </w:rPr>
        <w:t>.pielikums</w:t>
      </w:r>
    </w:p>
    <w:p w:rsidR="0052484C" w:rsidRPr="000D6749" w:rsidRDefault="0052484C" w:rsidP="007D533B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Ministru kabineta</w:t>
      </w:r>
    </w:p>
    <w:p w:rsidR="0052484C" w:rsidRPr="000D6749" w:rsidRDefault="0052484C" w:rsidP="007D533B">
      <w:pPr>
        <w:pStyle w:val="naislab"/>
        <w:spacing w:before="0" w:beforeAutospacing="0" w:after="0" w:afterAutospacing="0"/>
        <w:jc w:val="right"/>
        <w:rPr>
          <w:sz w:val="28"/>
          <w:szCs w:val="28"/>
        </w:rPr>
      </w:pPr>
      <w:r w:rsidRPr="000D6749">
        <w:rPr>
          <w:sz w:val="28"/>
          <w:szCs w:val="28"/>
        </w:rPr>
        <w:t>2006.gada 4.aprīļa</w:t>
      </w:r>
    </w:p>
    <w:p w:rsidR="0052484C" w:rsidRDefault="0052484C" w:rsidP="007D533B">
      <w:pPr>
        <w:jc w:val="right"/>
        <w:rPr>
          <w:sz w:val="28"/>
          <w:szCs w:val="28"/>
        </w:rPr>
      </w:pPr>
      <w:r w:rsidRPr="000D6749">
        <w:rPr>
          <w:sz w:val="28"/>
          <w:szCs w:val="28"/>
        </w:rPr>
        <w:t>noteikumiem Nr.265</w:t>
      </w:r>
    </w:p>
    <w:p w:rsidR="0052484C" w:rsidRDefault="0052484C" w:rsidP="007D533B">
      <w:pPr>
        <w:pStyle w:val="naislab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9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08"/>
        <w:gridCol w:w="5800"/>
      </w:tblGrid>
      <w:tr w:rsidR="0052484C" w:rsidRPr="008C4A6B" w:rsidTr="00EB541A"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</w:tcPr>
          <w:p w:rsidR="0052484C" w:rsidRPr="00EB541A" w:rsidRDefault="0052484C" w:rsidP="007D533B">
            <w:pPr>
              <w:rPr>
                <w:bCs/>
                <w:color w:val="000000"/>
                <w:sz w:val="28"/>
                <w:szCs w:val="28"/>
                <w:lang w:eastAsia="lv-LV"/>
              </w:rPr>
            </w:pPr>
            <w:r w:rsidRPr="00EB541A">
              <w:rPr>
                <w:color w:val="000000"/>
                <w:sz w:val="24"/>
                <w:szCs w:val="24"/>
                <w:lang w:eastAsia="lv-LV"/>
              </w:rPr>
              <w:t>Ārstniecības iestādes nosaukums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484C" w:rsidRPr="00EB541A" w:rsidRDefault="0052484C" w:rsidP="00EB541A">
            <w:pPr>
              <w:jc w:val="right"/>
              <w:rPr>
                <w:bCs/>
                <w:color w:val="000000"/>
                <w:sz w:val="28"/>
                <w:szCs w:val="28"/>
                <w:lang w:eastAsia="lv-LV"/>
              </w:rPr>
            </w:pPr>
          </w:p>
        </w:tc>
      </w:tr>
    </w:tbl>
    <w:p w:rsidR="0052484C" w:rsidRPr="007D533B" w:rsidRDefault="0052484C" w:rsidP="007D533B">
      <w:pPr>
        <w:jc w:val="right"/>
        <w:rPr>
          <w:sz w:val="16"/>
          <w:szCs w:val="16"/>
        </w:rPr>
      </w:pPr>
    </w:p>
    <w:tbl>
      <w:tblPr>
        <w:tblW w:w="0" w:type="auto"/>
        <w:tblInd w:w="8" w:type="dxa"/>
        <w:tblLayout w:type="fixed"/>
        <w:tblLook w:val="00A0"/>
      </w:tblPr>
      <w:tblGrid>
        <w:gridCol w:w="808"/>
        <w:gridCol w:w="426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52484C" w:rsidRPr="00602821" w:rsidTr="007D533B">
        <w:trPr>
          <w:trHeight w:val="330"/>
        </w:trPr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rPr>
                <w:color w:val="000000"/>
                <w:sz w:val="24"/>
                <w:szCs w:val="24"/>
                <w:lang w:eastAsia="lv-LV"/>
              </w:rPr>
            </w:pPr>
            <w:r w:rsidRPr="00602821">
              <w:rPr>
                <w:color w:val="000000"/>
                <w:sz w:val="24"/>
                <w:szCs w:val="24"/>
                <w:lang w:eastAsia="lv-LV"/>
              </w:rPr>
              <w:t>Kods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jc w:val="center"/>
              <w:rPr>
                <w:color w:val="000000"/>
                <w:lang w:eastAsia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84C" w:rsidRPr="00602821" w:rsidRDefault="0052484C" w:rsidP="007D533B">
            <w:pPr>
              <w:jc w:val="center"/>
              <w:rPr>
                <w:color w:val="000000"/>
                <w:lang w:eastAsia="lv-LV"/>
              </w:rPr>
            </w:pPr>
          </w:p>
        </w:tc>
      </w:tr>
    </w:tbl>
    <w:p w:rsidR="0052484C" w:rsidRDefault="0052484C" w:rsidP="007D533B">
      <w:pPr>
        <w:pStyle w:val="naislab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2484C" w:rsidRPr="007D533B" w:rsidRDefault="0052484C" w:rsidP="007D533B">
      <w:pPr>
        <w:jc w:val="center"/>
        <w:rPr>
          <w:b/>
          <w:bCs/>
          <w:color w:val="000000"/>
          <w:sz w:val="24"/>
          <w:szCs w:val="24"/>
          <w:lang w:eastAsia="lv-LV"/>
        </w:rPr>
      </w:pPr>
      <w:r w:rsidRPr="007D533B">
        <w:rPr>
          <w:b/>
          <w:bCs/>
          <w:color w:val="000000"/>
          <w:sz w:val="24"/>
          <w:szCs w:val="24"/>
          <w:lang w:eastAsia="lv-LV"/>
        </w:rPr>
        <w:t>Apliecība par narkotisk</w:t>
      </w:r>
      <w:r>
        <w:rPr>
          <w:b/>
          <w:bCs/>
          <w:color w:val="000000"/>
          <w:sz w:val="24"/>
          <w:szCs w:val="24"/>
          <w:lang w:eastAsia="lv-LV"/>
        </w:rPr>
        <w:t>o</w:t>
      </w:r>
      <w:r w:rsidRPr="007D533B">
        <w:rPr>
          <w:b/>
          <w:bCs/>
          <w:color w:val="000000"/>
          <w:sz w:val="24"/>
          <w:szCs w:val="24"/>
          <w:lang w:eastAsia="lv-LV"/>
        </w:rPr>
        <w:t xml:space="preserve"> un/vai psihotropo vielu nēsāšanu ārstnieciskām vajadzībām (saskaņā ar Šengenas Konvencijas 75.pantu)</w:t>
      </w:r>
    </w:p>
    <w:p w:rsidR="0052484C" w:rsidRPr="007D533B" w:rsidRDefault="0052484C" w:rsidP="007D533B">
      <w:pPr>
        <w:jc w:val="center"/>
        <w:rPr>
          <w:b/>
          <w:bCs/>
          <w:color w:val="000000"/>
          <w:sz w:val="24"/>
          <w:szCs w:val="24"/>
          <w:lang w:eastAsia="lv-LV"/>
        </w:rPr>
      </w:pPr>
    </w:p>
    <w:p w:rsidR="0052484C" w:rsidRPr="007D533B" w:rsidRDefault="0052484C" w:rsidP="007D533B">
      <w:pPr>
        <w:jc w:val="center"/>
        <w:rPr>
          <w:i/>
          <w:sz w:val="24"/>
          <w:szCs w:val="24"/>
        </w:rPr>
      </w:pPr>
      <w:r w:rsidRPr="007D533B">
        <w:rPr>
          <w:b/>
          <w:bCs/>
          <w:i/>
          <w:color w:val="000000"/>
          <w:sz w:val="24"/>
          <w:szCs w:val="24"/>
          <w:lang w:val="en-GB" w:eastAsia="lv-LV"/>
        </w:rPr>
        <w:t>Certificate to carry narcotic drugs and/or psychotropic substances for the purpose of medical treatment (Article 75 of the Schengen Convention)</w:t>
      </w:r>
    </w:p>
    <w:p w:rsidR="0052484C" w:rsidRPr="007D533B" w:rsidRDefault="0052484C" w:rsidP="007D533B">
      <w:pPr>
        <w:rPr>
          <w:sz w:val="24"/>
          <w:szCs w:val="24"/>
        </w:rPr>
      </w:pPr>
    </w:p>
    <w:p w:rsidR="0052484C" w:rsidRPr="007D533B" w:rsidRDefault="0052484C" w:rsidP="007D533B">
      <w:pPr>
        <w:jc w:val="center"/>
        <w:rPr>
          <w:sz w:val="24"/>
          <w:szCs w:val="24"/>
        </w:rPr>
      </w:pPr>
      <w:r w:rsidRPr="007D533B">
        <w:rPr>
          <w:color w:val="000000"/>
          <w:sz w:val="24"/>
          <w:szCs w:val="24"/>
          <w:lang w:val="en-GB" w:eastAsia="lv-LV"/>
        </w:rPr>
        <w:t>(veidlapa Nr. _________)</w:t>
      </w:r>
    </w:p>
    <w:p w:rsidR="0052484C" w:rsidRPr="00471306" w:rsidRDefault="0052484C" w:rsidP="007D533B">
      <w:pPr>
        <w:pStyle w:val="naislab"/>
        <w:spacing w:before="0" w:beforeAutospacing="0" w:after="0" w:afterAutospacing="0"/>
        <w:ind w:firstLine="720"/>
        <w:jc w:val="center"/>
        <w:rPr>
          <w:sz w:val="16"/>
          <w:szCs w:val="16"/>
        </w:rPr>
      </w:pPr>
    </w:p>
    <w:p w:rsidR="0052484C" w:rsidRPr="0075748E" w:rsidRDefault="0052484C" w:rsidP="00471306">
      <w:pPr>
        <w:rPr>
          <w:b/>
          <w:bCs/>
          <w:color w:val="000000"/>
          <w:sz w:val="24"/>
          <w:szCs w:val="24"/>
          <w:lang w:val="en-GB" w:eastAsia="lv-LV"/>
        </w:rPr>
      </w:pPr>
      <w:r>
        <w:rPr>
          <w:b/>
          <w:bCs/>
          <w:color w:val="000000"/>
          <w:sz w:val="24"/>
          <w:szCs w:val="24"/>
          <w:lang w:val="en-GB" w:eastAsia="lv-LV"/>
        </w:rPr>
        <w:t xml:space="preserve">__________________ </w:t>
      </w:r>
      <w:r w:rsidRPr="0075748E">
        <w:rPr>
          <w:b/>
          <w:bCs/>
          <w:color w:val="000000"/>
          <w:sz w:val="24"/>
          <w:szCs w:val="24"/>
          <w:lang w:val="en-GB" w:eastAsia="lv-LV"/>
        </w:rPr>
        <w:t xml:space="preserve">   _____________________                </w:t>
      </w:r>
      <w:r w:rsidRPr="0075748E">
        <w:rPr>
          <w:b/>
          <w:bCs/>
          <w:color w:val="000000"/>
          <w:sz w:val="52"/>
          <w:szCs w:val="52"/>
          <w:lang w:val="en-GB" w:eastAsia="lv-LV"/>
        </w:rPr>
        <w:t>□□</w:t>
      </w:r>
      <w:r w:rsidRPr="00471306">
        <w:rPr>
          <w:bCs/>
          <w:color w:val="000000"/>
          <w:sz w:val="24"/>
          <w:szCs w:val="24"/>
          <w:lang w:val="en-GB" w:eastAsia="lv-LV"/>
        </w:rPr>
        <w:t>.</w:t>
      </w:r>
      <w:r w:rsidRPr="0075748E">
        <w:rPr>
          <w:b/>
          <w:bCs/>
          <w:color w:val="000000"/>
          <w:sz w:val="52"/>
          <w:szCs w:val="52"/>
          <w:lang w:val="en-GB" w:eastAsia="lv-LV"/>
        </w:rPr>
        <w:t>□□</w:t>
      </w:r>
      <w:r>
        <w:rPr>
          <w:bCs/>
          <w:color w:val="000000"/>
          <w:sz w:val="24"/>
          <w:szCs w:val="24"/>
          <w:lang w:val="en-GB" w:eastAsia="lv-LV"/>
        </w:rPr>
        <w:t>.</w:t>
      </w:r>
      <w:r w:rsidRPr="0075748E">
        <w:rPr>
          <w:b/>
          <w:bCs/>
          <w:color w:val="000000"/>
          <w:sz w:val="52"/>
          <w:szCs w:val="52"/>
          <w:lang w:val="en-GB" w:eastAsia="lv-LV"/>
        </w:rPr>
        <w:t>□□□□</w:t>
      </w:r>
      <w:r>
        <w:rPr>
          <w:bCs/>
          <w:color w:val="000000"/>
          <w:sz w:val="24"/>
          <w:szCs w:val="24"/>
          <w:lang w:val="en-GB" w:eastAsia="lv-LV"/>
        </w:rPr>
        <w:t>.</w:t>
      </w:r>
    </w:p>
    <w:p w:rsidR="0052484C" w:rsidRPr="000F4D7F" w:rsidRDefault="0052484C" w:rsidP="000F4D7F">
      <w:pPr>
        <w:pStyle w:val="naislab"/>
        <w:spacing w:before="0" w:beforeAutospacing="0" w:after="0" w:afterAutospacing="0"/>
        <w:ind w:left="300"/>
        <w:jc w:val="both"/>
      </w:pPr>
      <w:r>
        <w:rPr>
          <w:bCs/>
          <w:color w:val="000000"/>
          <w:lang w:val="en-GB"/>
        </w:rPr>
        <w:t>(Valsts/</w:t>
      </w:r>
      <w:r w:rsidRPr="00471306">
        <w:rPr>
          <w:bCs/>
          <w:i/>
          <w:color w:val="000000"/>
          <w:lang w:val="en-GB"/>
        </w:rPr>
        <w:t>Country</w:t>
      </w:r>
      <w:r w:rsidRPr="000F4D7F">
        <w:rPr>
          <w:bCs/>
          <w:color w:val="000000"/>
          <w:lang w:val="en-GB"/>
        </w:rPr>
        <w:t>)</w:t>
      </w:r>
      <w:r>
        <w:rPr>
          <w:bCs/>
          <w:color w:val="000000"/>
          <w:lang w:val="en-GB"/>
        </w:rPr>
        <w:t xml:space="preserve">                  (Pilsēta/</w:t>
      </w:r>
      <w:r w:rsidRPr="00471306">
        <w:rPr>
          <w:bCs/>
          <w:i/>
          <w:color w:val="000000"/>
          <w:lang w:val="en-GB"/>
        </w:rPr>
        <w:t>City</w:t>
      </w:r>
      <w:r>
        <w:rPr>
          <w:bCs/>
          <w:color w:val="000000"/>
          <w:lang w:val="en-GB"/>
        </w:rPr>
        <w:t>)</w:t>
      </w:r>
      <w:r w:rsidRPr="0075748E">
        <w:rPr>
          <w:bCs/>
          <w:color w:val="000000"/>
          <w:lang w:val="en-GB"/>
        </w:rPr>
        <w:t xml:space="preserve">                 </w:t>
      </w:r>
      <w:r>
        <w:rPr>
          <w:bCs/>
          <w:color w:val="000000"/>
          <w:lang w:val="en-GB"/>
        </w:rPr>
        <w:t xml:space="preserve">                     (Datums/</w:t>
      </w:r>
      <w:r w:rsidRPr="00471306">
        <w:rPr>
          <w:bCs/>
          <w:i/>
          <w:color w:val="000000"/>
          <w:lang w:val="en-GB"/>
        </w:rPr>
        <w:t>Date</w:t>
      </w:r>
      <w:r>
        <w:rPr>
          <w:bCs/>
          <w:color w:val="000000"/>
          <w:lang w:val="en-GB"/>
        </w:rPr>
        <w:t>)</w:t>
      </w:r>
    </w:p>
    <w:p w:rsidR="0052484C" w:rsidRPr="00AD6426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9287"/>
      </w:tblGrid>
      <w:tr w:rsidR="0052484C" w:rsidTr="00EB541A">
        <w:tc>
          <w:tcPr>
            <w:tcW w:w="9287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b/>
                <w:bCs/>
                <w:color w:val="000000"/>
                <w:lang w:val="en-GB"/>
              </w:rPr>
              <w:t>A. Ārsts, kurš izraksta zāles/</w:t>
            </w:r>
            <w:r w:rsidRPr="00F6489E">
              <w:rPr>
                <w:b/>
                <w:bCs/>
                <w:i/>
                <w:color w:val="000000"/>
                <w:lang w:val="en-GB"/>
              </w:rPr>
              <w:t>Prescribing doctor</w:t>
            </w:r>
          </w:p>
        </w:tc>
      </w:tr>
    </w:tbl>
    <w:p w:rsidR="0052484C" w:rsidRPr="00AD6426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3508"/>
        <w:gridCol w:w="5779"/>
      </w:tblGrid>
      <w:tr w:rsidR="0052484C" w:rsidTr="00F6489E">
        <w:tc>
          <w:tcPr>
            <w:tcW w:w="35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Vārds/</w:t>
            </w:r>
            <w:r w:rsidRPr="00F6489E">
              <w:rPr>
                <w:i/>
                <w:color w:val="000000"/>
                <w:lang w:val="en-GB"/>
              </w:rPr>
              <w:t>Name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F6489E">
        <w:tc>
          <w:tcPr>
            <w:tcW w:w="35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Uzvārds/</w:t>
            </w:r>
            <w:r w:rsidRPr="00F6489E">
              <w:rPr>
                <w:i/>
                <w:color w:val="000000"/>
                <w:lang w:val="en-GB"/>
              </w:rPr>
              <w:t>Surname</w:t>
            </w:r>
          </w:p>
        </w:tc>
        <w:tc>
          <w:tcPr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F6489E">
        <w:tc>
          <w:tcPr>
            <w:tcW w:w="35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Tālruņa numurs/</w:t>
            </w:r>
            <w:r w:rsidRPr="00F6489E">
              <w:rPr>
                <w:i/>
                <w:color w:val="000000"/>
                <w:lang w:val="en-GB"/>
              </w:rPr>
              <w:t>Phone number</w:t>
            </w:r>
          </w:p>
        </w:tc>
        <w:tc>
          <w:tcPr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F6489E">
        <w:tc>
          <w:tcPr>
            <w:tcW w:w="35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Adrese/</w:t>
            </w:r>
            <w:r w:rsidRPr="00F6489E">
              <w:rPr>
                <w:i/>
                <w:color w:val="000000"/>
                <w:lang w:val="en-GB"/>
              </w:rPr>
              <w:t>Address</w:t>
            </w:r>
          </w:p>
        </w:tc>
        <w:tc>
          <w:tcPr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F6489E">
        <w:tc>
          <w:tcPr>
            <w:tcW w:w="35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Ārsta paraksts/</w:t>
            </w:r>
            <w:r w:rsidRPr="00F6489E">
              <w:rPr>
                <w:i/>
                <w:color w:val="000000"/>
                <w:lang w:val="en-GB"/>
              </w:rPr>
              <w:t>Doctor's signature</w:t>
            </w:r>
          </w:p>
        </w:tc>
        <w:tc>
          <w:tcPr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</w:tbl>
    <w:p w:rsidR="0052484C" w:rsidRPr="00AD6426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16"/>
          <w:szCs w:val="16"/>
        </w:rPr>
      </w:pPr>
    </w:p>
    <w:p w:rsidR="0052484C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28"/>
          <w:szCs w:val="28"/>
        </w:rPr>
      </w:pPr>
      <w:r>
        <w:rPr>
          <w:color w:val="000000"/>
          <w:lang w:val="en-GB"/>
        </w:rPr>
        <w:t>Ārsta zīmogs/</w:t>
      </w:r>
      <w:r w:rsidRPr="0075748E">
        <w:rPr>
          <w:color w:val="000000"/>
          <w:lang w:val="en-GB"/>
        </w:rPr>
        <w:t>Doctor's stamp</w:t>
      </w:r>
    </w:p>
    <w:p w:rsidR="0052484C" w:rsidRPr="00AD6426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16"/>
          <w:szCs w:val="16"/>
        </w:rPr>
      </w:pPr>
    </w:p>
    <w:p w:rsidR="0052484C" w:rsidRDefault="0052484C" w:rsidP="00471306">
      <w:pPr>
        <w:pStyle w:val="naisla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color w:val="000000"/>
          <w:lang w:val="en-GB"/>
        </w:rPr>
        <w:t>B. Pacients/</w:t>
      </w:r>
      <w:r w:rsidRPr="000F4D7F">
        <w:rPr>
          <w:b/>
          <w:bCs/>
          <w:i/>
          <w:color w:val="000000"/>
          <w:lang w:val="en-GB"/>
        </w:rPr>
        <w:t>Patient</w:t>
      </w:r>
    </w:p>
    <w:p w:rsidR="0052484C" w:rsidRPr="00AD6426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4808"/>
        <w:gridCol w:w="4479"/>
      </w:tblGrid>
      <w:tr w:rsidR="0052484C" w:rsidTr="000F4D7F">
        <w:tc>
          <w:tcPr>
            <w:tcW w:w="48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Personas vārds un uzvārds/</w:t>
            </w:r>
            <w:r w:rsidRPr="00EB541A">
              <w:rPr>
                <w:color w:val="000000"/>
                <w:lang w:val="en-GB"/>
              </w:rPr>
              <w:br/>
            </w:r>
            <w:r w:rsidRPr="000F4D7F">
              <w:rPr>
                <w:i/>
                <w:color w:val="000000"/>
                <w:lang w:val="en-GB"/>
              </w:rPr>
              <w:t>Person’s name and surname</w:t>
            </w:r>
          </w:p>
        </w:tc>
        <w:tc>
          <w:tcPr>
            <w:tcW w:w="4479" w:type="dxa"/>
            <w:tcBorders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4808" w:type="dxa"/>
          </w:tcPr>
          <w:p w:rsidR="0052484C" w:rsidRPr="00EB541A" w:rsidRDefault="0052484C" w:rsidP="00471306">
            <w:pPr>
              <w:rPr>
                <w:color w:val="000000"/>
                <w:sz w:val="24"/>
                <w:szCs w:val="24"/>
                <w:lang w:val="en-GB" w:eastAsia="lv-LV"/>
              </w:rPr>
            </w:pPr>
            <w:r w:rsidRPr="00EB541A">
              <w:rPr>
                <w:color w:val="000000"/>
                <w:sz w:val="24"/>
                <w:szCs w:val="24"/>
                <w:lang w:val="en-GB" w:eastAsia="lv-LV"/>
              </w:rPr>
              <w:t>Pases vai cita identifikācijas dokumenta Nr./</w:t>
            </w:r>
          </w:p>
          <w:p w:rsidR="0052484C" w:rsidRPr="000F4D7F" w:rsidRDefault="0052484C" w:rsidP="00EB541A">
            <w:pPr>
              <w:pStyle w:val="naislab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0F4D7F">
              <w:rPr>
                <w:i/>
                <w:color w:val="000000"/>
                <w:lang w:val="en-GB"/>
              </w:rPr>
              <w:t>No. of the passport or other identity document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48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Dzimšanas vieta/</w:t>
            </w:r>
            <w:r w:rsidRPr="000F4D7F">
              <w:rPr>
                <w:i/>
                <w:color w:val="000000"/>
                <w:lang w:val="en-GB"/>
              </w:rPr>
              <w:t>Place of birth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48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lang w:val="en-GB"/>
              </w:rPr>
              <w:t>Dzimšanas dati/</w:t>
            </w:r>
            <w:r w:rsidRPr="000F4D7F">
              <w:rPr>
                <w:i/>
                <w:color w:val="000000"/>
                <w:lang w:val="en-GB"/>
              </w:rPr>
              <w:t>Date of birth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48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Valstspiederība/</w:t>
            </w:r>
            <w:r w:rsidRPr="000F4D7F">
              <w:rPr>
                <w:i/>
                <w:color w:val="000000"/>
                <w:lang w:val="en-GB"/>
              </w:rPr>
              <w:t>Nationality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48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Dzimums/</w:t>
            </w:r>
            <w:r w:rsidRPr="000F4D7F">
              <w:rPr>
                <w:i/>
                <w:color w:val="000000"/>
                <w:lang w:val="en-GB"/>
              </w:rPr>
              <w:t>Sex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48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lang w:val="en-GB"/>
              </w:rPr>
              <w:t>Adrese/</w:t>
            </w:r>
            <w:r w:rsidRPr="000F4D7F">
              <w:rPr>
                <w:i/>
                <w:color w:val="000000"/>
                <w:lang w:val="en-GB"/>
              </w:rPr>
              <w:t>Address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4808" w:type="dxa"/>
          </w:tcPr>
          <w:p w:rsidR="0052484C" w:rsidRPr="00EB541A" w:rsidRDefault="0052484C" w:rsidP="00471306">
            <w:pPr>
              <w:rPr>
                <w:color w:val="000000"/>
                <w:sz w:val="24"/>
                <w:szCs w:val="24"/>
                <w:lang w:val="en-GB" w:eastAsia="lv-LV"/>
              </w:rPr>
            </w:pPr>
            <w:r w:rsidRPr="00EB541A">
              <w:rPr>
                <w:color w:val="000000"/>
                <w:sz w:val="24"/>
                <w:szCs w:val="24"/>
                <w:lang w:val="en-GB" w:eastAsia="lv-LV"/>
              </w:rPr>
              <w:t xml:space="preserve">Ceļojuma dienu skaits/ </w:t>
            </w:r>
          </w:p>
          <w:p w:rsidR="0052484C" w:rsidRPr="000F4D7F" w:rsidRDefault="0052484C" w:rsidP="00EB541A">
            <w:pPr>
              <w:pStyle w:val="naislab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0F4D7F">
              <w:rPr>
                <w:i/>
                <w:color w:val="000000"/>
                <w:lang w:val="en-GB"/>
              </w:rPr>
              <w:t>Duration of travel in days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4808" w:type="dxa"/>
          </w:tcPr>
          <w:p w:rsidR="0052484C" w:rsidRPr="00EB541A" w:rsidRDefault="0052484C" w:rsidP="00471306">
            <w:pPr>
              <w:rPr>
                <w:color w:val="000000"/>
                <w:sz w:val="24"/>
                <w:szCs w:val="24"/>
                <w:lang w:val="en-GB" w:eastAsia="lv-LV"/>
              </w:rPr>
            </w:pPr>
            <w:r w:rsidRPr="00EB541A">
              <w:rPr>
                <w:color w:val="000000"/>
                <w:sz w:val="24"/>
                <w:szCs w:val="24"/>
                <w:lang w:val="en-GB" w:eastAsia="lv-LV"/>
              </w:rPr>
              <w:t xml:space="preserve">Atļaujas derīguma termiņš </w:t>
            </w:r>
            <w:r>
              <w:rPr>
                <w:color w:val="000000"/>
                <w:sz w:val="24"/>
                <w:szCs w:val="24"/>
                <w:lang w:val="en-GB" w:eastAsia="lv-LV"/>
              </w:rPr>
              <w:t>–</w:t>
            </w:r>
            <w:r w:rsidRPr="00EB541A">
              <w:rPr>
                <w:color w:val="000000"/>
                <w:sz w:val="24"/>
                <w:szCs w:val="24"/>
                <w:lang w:val="en-GB" w:eastAsia="lv-LV"/>
              </w:rPr>
              <w:t xml:space="preserve"> maks. 30 dienas/</w:t>
            </w:r>
          </w:p>
          <w:p w:rsidR="0052484C" w:rsidRPr="000F4D7F" w:rsidRDefault="0052484C" w:rsidP="00EB541A">
            <w:pPr>
              <w:pStyle w:val="naislab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0F4D7F">
              <w:rPr>
                <w:i/>
                <w:color w:val="000000"/>
                <w:lang w:val="en-GB"/>
              </w:rPr>
              <w:t>Validity of authorization – up to max. 30 days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</w:tbl>
    <w:p w:rsidR="0052484C" w:rsidRDefault="0052484C" w:rsidP="00AD6426">
      <w:pPr>
        <w:pStyle w:val="naislab"/>
        <w:spacing w:before="0" w:beforeAutospacing="0" w:after="0" w:afterAutospacing="0"/>
        <w:rPr>
          <w:b/>
          <w:bCs/>
          <w:color w:val="000000"/>
          <w:lang w:val="en-GB"/>
        </w:rPr>
      </w:pPr>
    </w:p>
    <w:p w:rsidR="0052484C" w:rsidRDefault="0052484C" w:rsidP="00AD6426">
      <w:pPr>
        <w:pStyle w:val="naisla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color w:val="000000"/>
          <w:lang w:val="en-GB"/>
        </w:rPr>
        <w:br w:type="page"/>
        <w:t>C. Izrakstītās zāles/</w:t>
      </w:r>
      <w:r w:rsidRPr="000F4D7F">
        <w:rPr>
          <w:b/>
          <w:bCs/>
          <w:i/>
          <w:color w:val="000000"/>
          <w:lang w:val="en-GB"/>
        </w:rPr>
        <w:t>Prescribed medicines</w:t>
      </w:r>
    </w:p>
    <w:p w:rsidR="0052484C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5408"/>
        <w:gridCol w:w="3879"/>
      </w:tblGrid>
      <w:tr w:rsidR="0052484C" w:rsidTr="000F4D7F">
        <w:tc>
          <w:tcPr>
            <w:tcW w:w="54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Tirdzniecības nosaukums vai īpašs preparāts/</w:t>
            </w:r>
            <w:r w:rsidRPr="00EB541A">
              <w:rPr>
                <w:color w:val="000000"/>
                <w:lang w:val="en-GB"/>
              </w:rPr>
              <w:br/>
            </w:r>
            <w:r w:rsidRPr="000F4D7F">
              <w:rPr>
                <w:i/>
                <w:color w:val="000000"/>
                <w:lang w:val="en-GB"/>
              </w:rPr>
              <w:t>Trade name or special preparation</w:t>
            </w:r>
          </w:p>
        </w:tc>
        <w:tc>
          <w:tcPr>
            <w:tcW w:w="3879" w:type="dxa"/>
            <w:tcBorders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54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Devas veids/</w:t>
            </w:r>
            <w:r w:rsidRPr="000F4D7F">
              <w:rPr>
                <w:i/>
                <w:color w:val="000000"/>
                <w:lang w:val="en-GB"/>
              </w:rPr>
              <w:t>Dosage form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54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Aktīvās vielas starptautiskais nosaukums/</w:t>
            </w:r>
            <w:r w:rsidRPr="00EB541A">
              <w:rPr>
                <w:color w:val="000000"/>
                <w:lang w:val="en-GB"/>
              </w:rPr>
              <w:br/>
            </w:r>
            <w:r w:rsidRPr="000F4D7F">
              <w:rPr>
                <w:i/>
                <w:color w:val="000000"/>
                <w:lang w:val="en-GB"/>
              </w:rPr>
              <w:t>International name of active substance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54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Aktīvās vie</w:t>
            </w:r>
            <w:r>
              <w:rPr>
                <w:color w:val="000000"/>
                <w:lang w:val="en-GB"/>
              </w:rPr>
              <w:t>l</w:t>
            </w:r>
            <w:r w:rsidRPr="00EB541A">
              <w:rPr>
                <w:color w:val="000000"/>
                <w:lang w:val="en-GB"/>
              </w:rPr>
              <w:t>as koncentrācija/</w:t>
            </w:r>
            <w:r w:rsidRPr="00EB541A">
              <w:rPr>
                <w:color w:val="000000"/>
                <w:lang w:val="en-GB"/>
              </w:rPr>
              <w:br/>
            </w:r>
            <w:r w:rsidRPr="000F4D7F">
              <w:rPr>
                <w:i/>
                <w:color w:val="000000"/>
                <w:lang w:val="en-GB"/>
              </w:rPr>
              <w:t>Concentration of active substance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54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Aktīvās vielas kopējais daudzums/</w:t>
            </w:r>
            <w:r w:rsidRPr="00EB541A">
              <w:rPr>
                <w:color w:val="000000"/>
                <w:lang w:val="en-GB"/>
              </w:rPr>
              <w:br/>
            </w:r>
            <w:r w:rsidRPr="000F4D7F">
              <w:rPr>
                <w:i/>
                <w:color w:val="000000"/>
                <w:lang w:val="en-GB"/>
              </w:rPr>
              <w:t>Total quantity of active substance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54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Lietošanas norādījumi/</w:t>
            </w:r>
            <w:r w:rsidRPr="000F4D7F">
              <w:rPr>
                <w:i/>
                <w:color w:val="000000"/>
                <w:lang w:val="en-GB"/>
              </w:rPr>
              <w:t>Instructions for use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5408" w:type="dxa"/>
          </w:tcPr>
          <w:p w:rsidR="0052484C" w:rsidRPr="00EB541A" w:rsidRDefault="0052484C" w:rsidP="00AD6426">
            <w:pPr>
              <w:rPr>
                <w:color w:val="000000"/>
                <w:sz w:val="24"/>
                <w:szCs w:val="24"/>
                <w:lang w:val="en-GB" w:eastAsia="lv-LV"/>
              </w:rPr>
            </w:pPr>
            <w:r w:rsidRPr="00EB541A">
              <w:rPr>
                <w:color w:val="000000"/>
                <w:sz w:val="24"/>
                <w:szCs w:val="24"/>
                <w:lang w:eastAsia="lv-LV"/>
              </w:rPr>
              <w:t>Izrakstītas uz attiecīgajām dienām (maks. 30 dienas)/</w:t>
            </w:r>
            <w:r w:rsidRPr="00EB541A">
              <w:rPr>
                <w:color w:val="000000"/>
                <w:sz w:val="24"/>
                <w:szCs w:val="24"/>
                <w:lang w:eastAsia="lv-LV"/>
              </w:rPr>
              <w:br/>
            </w:r>
            <w:r w:rsidRPr="000F4D7F">
              <w:rPr>
                <w:i/>
                <w:color w:val="000000"/>
                <w:sz w:val="24"/>
                <w:szCs w:val="24"/>
                <w:lang w:val="en-GB" w:eastAsia="lv-LV"/>
              </w:rPr>
              <w:t>Duration of prescription in days – up to max. 30 days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54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Piezīmes/</w:t>
            </w:r>
            <w:r w:rsidRPr="000F4D7F">
              <w:rPr>
                <w:i/>
                <w:color w:val="000000"/>
                <w:lang w:val="en-GB"/>
              </w:rPr>
              <w:t>Remarks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</w:tbl>
    <w:p w:rsidR="0052484C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28"/>
          <w:szCs w:val="28"/>
        </w:rPr>
      </w:pPr>
    </w:p>
    <w:p w:rsidR="0052484C" w:rsidRDefault="0052484C" w:rsidP="00AD6426">
      <w:pPr>
        <w:pStyle w:val="naislab"/>
        <w:spacing w:before="0" w:beforeAutospacing="0" w:after="0" w:afterAutospacing="0"/>
        <w:jc w:val="both"/>
        <w:rPr>
          <w:sz w:val="28"/>
          <w:szCs w:val="28"/>
        </w:rPr>
      </w:pPr>
      <w:r w:rsidRPr="0075748E">
        <w:rPr>
          <w:b/>
          <w:bCs/>
          <w:color w:val="000000"/>
          <w:lang w:val="en-GB"/>
        </w:rPr>
        <w:t>D.</w:t>
      </w:r>
      <w:r>
        <w:rPr>
          <w:b/>
          <w:bCs/>
          <w:color w:val="000000"/>
          <w:lang w:val="en-GB"/>
        </w:rPr>
        <w:t xml:space="preserve"> Izdevēja/akreditētāja iestāde/</w:t>
      </w:r>
      <w:r w:rsidRPr="000F4D7F">
        <w:rPr>
          <w:b/>
          <w:bCs/>
          <w:i/>
          <w:color w:val="000000"/>
          <w:lang w:val="en-GB"/>
        </w:rPr>
        <w:t>Issuing/accrediting authority</w:t>
      </w:r>
    </w:p>
    <w:p w:rsidR="0052484C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3508"/>
        <w:gridCol w:w="5779"/>
      </w:tblGrid>
      <w:tr w:rsidR="0052484C" w:rsidTr="000F4D7F">
        <w:tc>
          <w:tcPr>
            <w:tcW w:w="35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Nosaukums/</w:t>
            </w:r>
            <w:r w:rsidRPr="000F4D7F">
              <w:rPr>
                <w:i/>
                <w:color w:val="000000"/>
                <w:lang w:val="en-GB"/>
              </w:rPr>
              <w:t>Name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35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Adrese/</w:t>
            </w:r>
            <w:r w:rsidRPr="000F4D7F">
              <w:rPr>
                <w:i/>
                <w:color w:val="000000"/>
                <w:lang w:val="en-GB"/>
              </w:rPr>
              <w:t>Address</w:t>
            </w:r>
          </w:p>
        </w:tc>
        <w:tc>
          <w:tcPr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35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Tālruņa numurs/</w:t>
            </w:r>
            <w:r w:rsidRPr="000F4D7F">
              <w:rPr>
                <w:i/>
                <w:color w:val="000000"/>
                <w:lang w:val="en-GB"/>
              </w:rPr>
              <w:t>Phone number</w:t>
            </w:r>
          </w:p>
        </w:tc>
        <w:tc>
          <w:tcPr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52484C" w:rsidTr="000F4D7F">
        <w:tc>
          <w:tcPr>
            <w:tcW w:w="3508" w:type="dxa"/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rPr>
                <w:sz w:val="28"/>
                <w:szCs w:val="28"/>
              </w:rPr>
            </w:pPr>
            <w:r w:rsidRPr="00EB541A">
              <w:rPr>
                <w:color w:val="000000"/>
                <w:lang w:val="en-GB"/>
              </w:rPr>
              <w:t>Izdevēja paraksts/</w:t>
            </w:r>
            <w:r w:rsidRPr="00EB541A">
              <w:rPr>
                <w:color w:val="000000"/>
                <w:lang w:val="en-GB"/>
              </w:rPr>
              <w:br/>
            </w:r>
            <w:r w:rsidRPr="000F4D7F">
              <w:rPr>
                <w:i/>
                <w:color w:val="000000"/>
                <w:lang w:val="en-GB"/>
              </w:rPr>
              <w:t>Signature of the issuing authority</w:t>
            </w:r>
          </w:p>
        </w:tc>
        <w:tc>
          <w:tcPr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:rsidR="0052484C" w:rsidRPr="00EB541A" w:rsidRDefault="0052484C" w:rsidP="00EB541A">
            <w:pPr>
              <w:pStyle w:val="naisl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</w:tbl>
    <w:p w:rsidR="0052484C" w:rsidRPr="000F4D7F" w:rsidRDefault="0052484C" w:rsidP="00EA20B4">
      <w:pPr>
        <w:pStyle w:val="naislab"/>
        <w:spacing w:before="0" w:beforeAutospacing="0" w:after="0" w:afterAutospacing="0"/>
        <w:ind w:firstLine="720"/>
        <w:jc w:val="right"/>
      </w:pPr>
    </w:p>
    <w:p w:rsidR="0052484C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28"/>
          <w:szCs w:val="28"/>
        </w:rPr>
      </w:pPr>
      <w:r>
        <w:rPr>
          <w:color w:val="000000"/>
          <w:lang w:val="en-GB"/>
        </w:rPr>
        <w:t>Izdevējas iestādes zīmogs/</w:t>
      </w:r>
      <w:r w:rsidRPr="00F6489E">
        <w:rPr>
          <w:i/>
          <w:color w:val="000000"/>
          <w:lang w:val="en-GB"/>
        </w:rPr>
        <w:t>Stamp of the issuing authority</w:t>
      </w:r>
      <w:r w:rsidRPr="00F6489E">
        <w:t>"</w:t>
      </w:r>
      <w:r>
        <w:t>.</w:t>
      </w:r>
    </w:p>
    <w:p w:rsidR="0052484C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28"/>
          <w:szCs w:val="28"/>
        </w:rPr>
      </w:pPr>
    </w:p>
    <w:p w:rsidR="0052484C" w:rsidRDefault="0052484C" w:rsidP="00EA20B4">
      <w:pPr>
        <w:pStyle w:val="naislab"/>
        <w:spacing w:before="0" w:beforeAutospacing="0" w:after="0" w:afterAutospacing="0"/>
        <w:ind w:firstLine="720"/>
        <w:jc w:val="right"/>
        <w:rPr>
          <w:sz w:val="28"/>
          <w:szCs w:val="28"/>
        </w:rPr>
      </w:pPr>
    </w:p>
    <w:p w:rsidR="0052484C" w:rsidRDefault="0052484C" w:rsidP="00AD6426">
      <w:pPr>
        <w:jc w:val="both"/>
        <w:rPr>
          <w:sz w:val="28"/>
          <w:szCs w:val="28"/>
        </w:rPr>
      </w:pPr>
    </w:p>
    <w:p w:rsidR="0052484C" w:rsidRDefault="0052484C" w:rsidP="00AD6426">
      <w:pPr>
        <w:tabs>
          <w:tab w:val="left" w:pos="6800"/>
          <w:tab w:val="left" w:pos="11340"/>
        </w:tabs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Ministru prezidents</w:t>
      </w:r>
      <w:r>
        <w:rPr>
          <w:sz w:val="28"/>
          <w:szCs w:val="28"/>
        </w:rPr>
        <w:tab/>
        <w:t>V.Dombrovskis</w:t>
      </w:r>
    </w:p>
    <w:p w:rsidR="0052484C" w:rsidRDefault="0052484C" w:rsidP="00AD6426">
      <w:pPr>
        <w:tabs>
          <w:tab w:val="left" w:pos="6800"/>
        </w:tabs>
        <w:ind w:firstLine="700"/>
        <w:jc w:val="both"/>
        <w:rPr>
          <w:sz w:val="28"/>
          <w:szCs w:val="28"/>
        </w:rPr>
      </w:pPr>
    </w:p>
    <w:p w:rsidR="0052484C" w:rsidRDefault="0052484C" w:rsidP="00AD6426">
      <w:pPr>
        <w:tabs>
          <w:tab w:val="left" w:pos="6800"/>
        </w:tabs>
        <w:ind w:firstLine="700"/>
        <w:jc w:val="both"/>
        <w:rPr>
          <w:sz w:val="28"/>
          <w:szCs w:val="28"/>
        </w:rPr>
      </w:pPr>
    </w:p>
    <w:p w:rsidR="0052484C" w:rsidRPr="00792F5F" w:rsidRDefault="0052484C" w:rsidP="00AD6426">
      <w:pPr>
        <w:tabs>
          <w:tab w:val="left" w:pos="6800"/>
        </w:tabs>
        <w:ind w:firstLine="700"/>
        <w:jc w:val="both"/>
        <w:rPr>
          <w:sz w:val="28"/>
          <w:szCs w:val="28"/>
        </w:rPr>
      </w:pPr>
    </w:p>
    <w:p w:rsidR="0052484C" w:rsidRDefault="0052484C" w:rsidP="00AD6426">
      <w:pPr>
        <w:pStyle w:val="naislab"/>
        <w:tabs>
          <w:tab w:val="left" w:pos="6800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02FE5">
        <w:rPr>
          <w:sz w:val="28"/>
          <w:szCs w:val="28"/>
        </w:rPr>
        <w:t>Veselības ministr</w:t>
      </w:r>
      <w:r>
        <w:rPr>
          <w:sz w:val="28"/>
          <w:szCs w:val="28"/>
        </w:rPr>
        <w:t>s</w:t>
      </w:r>
      <w:r>
        <w:rPr>
          <w:sz w:val="28"/>
          <w:szCs w:val="28"/>
        </w:rPr>
        <w:tab/>
        <w:t>J.Bārzdiņš</w:t>
      </w:r>
    </w:p>
    <w:p w:rsidR="0052484C" w:rsidRPr="00EC2DCB" w:rsidRDefault="0052484C" w:rsidP="00AD6426">
      <w:pPr>
        <w:tabs>
          <w:tab w:val="left" w:pos="6800"/>
          <w:tab w:val="left" w:pos="11340"/>
        </w:tabs>
        <w:ind w:firstLine="700"/>
        <w:jc w:val="both"/>
      </w:pPr>
    </w:p>
    <w:sectPr w:rsidR="0052484C" w:rsidRPr="00EC2DCB" w:rsidSect="00376316">
      <w:headerReference w:type="default" r:id="rId19"/>
      <w:pgSz w:w="11906" w:h="16838" w:code="9"/>
      <w:pgMar w:top="1134" w:right="1134" w:bottom="1134" w:left="1701" w:header="567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84C" w:rsidRDefault="0052484C" w:rsidP="007F4AB2">
      <w:r>
        <w:separator/>
      </w:r>
    </w:p>
  </w:endnote>
  <w:endnote w:type="continuationSeparator" w:id="0">
    <w:p w:rsidR="0052484C" w:rsidRDefault="0052484C" w:rsidP="007F4A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84C" w:rsidRDefault="0052484C">
    <w:pPr>
      <w:pStyle w:val="Footer"/>
      <w:jc w:val="center"/>
    </w:pPr>
  </w:p>
  <w:p w:rsidR="0052484C" w:rsidRPr="00EA20B4" w:rsidRDefault="0052484C" w:rsidP="00326F86">
    <w:pPr>
      <w:jc w:val="both"/>
      <w:rPr>
        <w:bCs/>
        <w:sz w:val="16"/>
        <w:szCs w:val="16"/>
      </w:rPr>
    </w:pPr>
    <w:r w:rsidRPr="00EA20B4">
      <w:rPr>
        <w:bCs/>
        <w:sz w:val="16"/>
        <w:szCs w:val="16"/>
      </w:rPr>
      <w:t>N1989_1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84C" w:rsidRPr="00EA20B4" w:rsidRDefault="0052484C" w:rsidP="00326F86">
    <w:pPr>
      <w:jc w:val="both"/>
      <w:rPr>
        <w:sz w:val="16"/>
        <w:szCs w:val="16"/>
      </w:rPr>
    </w:pPr>
    <w:r w:rsidRPr="00EA20B4">
      <w:rPr>
        <w:sz w:val="16"/>
        <w:szCs w:val="16"/>
      </w:rPr>
      <w:t>N1989_1</w:t>
    </w:r>
    <w:r>
      <w:rPr>
        <w:sz w:val="16"/>
        <w:szCs w:val="16"/>
      </w:rPr>
      <w:t xml:space="preserve"> v_sk. = </w:t>
    </w:r>
    <w:fldSimple w:instr=" NUMWORDS  \* MERGEFORMAT ">
      <w:r w:rsidRPr="00757733">
        <w:rPr>
          <w:noProof/>
          <w:sz w:val="16"/>
          <w:szCs w:val="16"/>
        </w:rPr>
        <w:t>6645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84C" w:rsidRDefault="0052484C" w:rsidP="007F4AB2">
      <w:r>
        <w:separator/>
      </w:r>
    </w:p>
  </w:footnote>
  <w:footnote w:type="continuationSeparator" w:id="0">
    <w:p w:rsidR="0052484C" w:rsidRDefault="0052484C" w:rsidP="007F4A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84C" w:rsidRDefault="0052484C" w:rsidP="00A0468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2484C" w:rsidRDefault="0052484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84C" w:rsidRPr="00EA20B4" w:rsidRDefault="0052484C" w:rsidP="00EA33AF">
    <w:pPr>
      <w:pStyle w:val="Header"/>
      <w:framePr w:wrap="around" w:vAnchor="text" w:hAnchor="margin" w:xAlign="center" w:y="1"/>
      <w:rPr>
        <w:rStyle w:val="PageNumber"/>
        <w:sz w:val="24"/>
        <w:szCs w:val="24"/>
      </w:rPr>
    </w:pPr>
    <w:r w:rsidRPr="00EA20B4">
      <w:rPr>
        <w:rStyle w:val="PageNumber"/>
        <w:sz w:val="24"/>
        <w:szCs w:val="24"/>
      </w:rPr>
      <w:fldChar w:fldCharType="begin"/>
    </w:r>
    <w:r w:rsidRPr="00EA20B4">
      <w:rPr>
        <w:rStyle w:val="PageNumber"/>
        <w:sz w:val="24"/>
        <w:szCs w:val="24"/>
      </w:rPr>
      <w:instrText xml:space="preserve">PAGE  </w:instrText>
    </w:r>
    <w:r w:rsidRPr="00EA20B4"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24</w:t>
    </w:r>
    <w:r w:rsidRPr="00EA20B4">
      <w:rPr>
        <w:rStyle w:val="PageNumber"/>
        <w:sz w:val="24"/>
        <w:szCs w:val="24"/>
      </w:rPr>
      <w:fldChar w:fldCharType="end"/>
    </w:r>
  </w:p>
  <w:p w:rsidR="0052484C" w:rsidRDefault="0052484C">
    <w:pPr>
      <w:pStyle w:val="Header"/>
      <w:jc w:val="center"/>
    </w:pPr>
  </w:p>
  <w:p w:rsidR="0052484C" w:rsidRPr="003B3E48" w:rsidRDefault="0052484C" w:rsidP="003B3E4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84C" w:rsidRDefault="0052484C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29pt;height:110.25pt">
          <v:imagedata r:id="rId1" o:title=""/>
        </v:shape>
      </w:pict>
    </w:r>
  </w:p>
  <w:p w:rsidR="0052484C" w:rsidRDefault="0052484C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84C" w:rsidRPr="00EA33AF" w:rsidRDefault="0052484C" w:rsidP="00B66628">
    <w:pPr>
      <w:pStyle w:val="Header"/>
      <w:framePr w:wrap="around" w:vAnchor="text" w:hAnchor="margin" w:xAlign="center" w:y="1"/>
      <w:rPr>
        <w:rStyle w:val="PageNumber"/>
        <w:sz w:val="24"/>
        <w:szCs w:val="24"/>
      </w:rPr>
    </w:pPr>
    <w:r w:rsidRPr="00EA33AF">
      <w:rPr>
        <w:rStyle w:val="PageNumber"/>
        <w:sz w:val="24"/>
        <w:szCs w:val="24"/>
      </w:rPr>
      <w:fldChar w:fldCharType="begin"/>
    </w:r>
    <w:r w:rsidRPr="00EA33AF">
      <w:rPr>
        <w:rStyle w:val="PageNumber"/>
        <w:sz w:val="24"/>
        <w:szCs w:val="24"/>
      </w:rPr>
      <w:instrText xml:space="preserve">PAGE  </w:instrText>
    </w:r>
    <w:r w:rsidRPr="00EA33AF"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50</w:t>
    </w:r>
    <w:r w:rsidRPr="00EA33AF">
      <w:rPr>
        <w:rStyle w:val="PageNumber"/>
        <w:sz w:val="24"/>
        <w:szCs w:val="24"/>
      </w:rPr>
      <w:fldChar w:fldCharType="end"/>
    </w:r>
  </w:p>
  <w:p w:rsidR="0052484C" w:rsidRPr="00EA33AF" w:rsidRDefault="0052484C" w:rsidP="00BF717F">
    <w:pPr>
      <w:pStyle w:val="Header"/>
      <w:framePr w:wrap="auto" w:vAnchor="text" w:hAnchor="page" w:x="1702" w:y="-26"/>
      <w:jc w:val="center"/>
      <w:rPr>
        <w:sz w:val="24"/>
        <w:szCs w:val="24"/>
      </w:rPr>
    </w:pPr>
  </w:p>
  <w:p w:rsidR="0052484C" w:rsidRPr="00EA33AF" w:rsidRDefault="0052484C" w:rsidP="00326F86">
    <w:pPr>
      <w:pStyle w:val="Header"/>
      <w:framePr w:wrap="auto" w:vAnchor="text" w:hAnchor="page" w:x="1702" w:y="-26"/>
      <w:jc w:val="right"/>
      <w:rPr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84C" w:rsidRPr="00A0468A" w:rsidRDefault="0052484C" w:rsidP="00523AE3">
    <w:pPr>
      <w:pStyle w:val="Header"/>
      <w:framePr w:wrap="around" w:vAnchor="text" w:hAnchor="margin" w:xAlign="center" w:y="1"/>
      <w:rPr>
        <w:rStyle w:val="PageNumber"/>
        <w:sz w:val="24"/>
        <w:szCs w:val="24"/>
      </w:rPr>
    </w:pPr>
    <w:r w:rsidRPr="00A0468A">
      <w:rPr>
        <w:rStyle w:val="PageNumber"/>
        <w:sz w:val="24"/>
        <w:szCs w:val="24"/>
      </w:rPr>
      <w:fldChar w:fldCharType="begin"/>
    </w:r>
    <w:r w:rsidRPr="00A0468A">
      <w:rPr>
        <w:rStyle w:val="PageNumber"/>
        <w:sz w:val="24"/>
        <w:szCs w:val="24"/>
      </w:rPr>
      <w:instrText xml:space="preserve">PAGE  </w:instrText>
    </w:r>
    <w:r w:rsidRPr="00A0468A"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53</w:t>
    </w:r>
    <w:r w:rsidRPr="00A0468A">
      <w:rPr>
        <w:rStyle w:val="PageNumber"/>
        <w:sz w:val="24"/>
        <w:szCs w:val="24"/>
      </w:rPr>
      <w:fldChar w:fldCharType="end"/>
    </w:r>
  </w:p>
  <w:p w:rsidR="0052484C" w:rsidRPr="00107738" w:rsidRDefault="0052484C" w:rsidP="0037631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2187"/>
    <w:multiLevelType w:val="hybridMultilevel"/>
    <w:tmpl w:val="F8EAE58E"/>
    <w:lvl w:ilvl="0" w:tplc="F0D80F66">
      <w:start w:val="1"/>
      <w:numFmt w:val="decimal"/>
      <w:lvlText w:val="%1."/>
      <w:lvlJc w:val="left"/>
      <w:pPr>
        <w:tabs>
          <w:tab w:val="num" w:pos="1360"/>
        </w:tabs>
        <w:ind w:left="136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2E466A67"/>
    <w:multiLevelType w:val="multilevel"/>
    <w:tmpl w:val="9474993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3C2522FC"/>
    <w:multiLevelType w:val="multilevel"/>
    <w:tmpl w:val="16180E1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46875AB0"/>
    <w:multiLevelType w:val="multilevel"/>
    <w:tmpl w:val="C8ECC2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5EAA6707"/>
    <w:multiLevelType w:val="hybridMultilevel"/>
    <w:tmpl w:val="3B00DDC4"/>
    <w:lvl w:ilvl="0" w:tplc="BB44D79C">
      <w:start w:val="3"/>
      <w:numFmt w:val="decimal"/>
      <w:lvlText w:val="%1"/>
      <w:lvlJc w:val="left"/>
      <w:pPr>
        <w:ind w:left="405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5">
    <w:nsid w:val="63656F90"/>
    <w:multiLevelType w:val="multilevel"/>
    <w:tmpl w:val="CCD2171C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7F7618E2"/>
    <w:multiLevelType w:val="hybridMultilevel"/>
    <w:tmpl w:val="47805C40"/>
    <w:lvl w:ilvl="0" w:tplc="4C18975A">
      <w:start w:val="15"/>
      <w:numFmt w:val="decimal"/>
      <w:lvlText w:val="%1."/>
      <w:lvlJc w:val="left"/>
      <w:pPr>
        <w:ind w:left="1459" w:hanging="37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6F86"/>
    <w:rsid w:val="00003389"/>
    <w:rsid w:val="00014B42"/>
    <w:rsid w:val="0001660A"/>
    <w:rsid w:val="00016ABC"/>
    <w:rsid w:val="00021EC8"/>
    <w:rsid w:val="00022310"/>
    <w:rsid w:val="000228F3"/>
    <w:rsid w:val="00025372"/>
    <w:rsid w:val="000255E5"/>
    <w:rsid w:val="0002640D"/>
    <w:rsid w:val="0003021D"/>
    <w:rsid w:val="00040292"/>
    <w:rsid w:val="00043DF6"/>
    <w:rsid w:val="0004751D"/>
    <w:rsid w:val="00050C82"/>
    <w:rsid w:val="00055823"/>
    <w:rsid w:val="00060A22"/>
    <w:rsid w:val="0007419C"/>
    <w:rsid w:val="00074403"/>
    <w:rsid w:val="000769CF"/>
    <w:rsid w:val="0007701A"/>
    <w:rsid w:val="00082BE5"/>
    <w:rsid w:val="00083CA4"/>
    <w:rsid w:val="0009450F"/>
    <w:rsid w:val="00094BDF"/>
    <w:rsid w:val="000A111B"/>
    <w:rsid w:val="000A3E27"/>
    <w:rsid w:val="000B14CD"/>
    <w:rsid w:val="000B1D4B"/>
    <w:rsid w:val="000B5E75"/>
    <w:rsid w:val="000C547E"/>
    <w:rsid w:val="000D19AF"/>
    <w:rsid w:val="000D2F28"/>
    <w:rsid w:val="000D6749"/>
    <w:rsid w:val="000E2C90"/>
    <w:rsid w:val="000E3820"/>
    <w:rsid w:val="000E4D02"/>
    <w:rsid w:val="000E7602"/>
    <w:rsid w:val="000F188A"/>
    <w:rsid w:val="000F40FC"/>
    <w:rsid w:val="000F4D7F"/>
    <w:rsid w:val="001000A7"/>
    <w:rsid w:val="00101131"/>
    <w:rsid w:val="001016FF"/>
    <w:rsid w:val="0010572D"/>
    <w:rsid w:val="00107738"/>
    <w:rsid w:val="00113434"/>
    <w:rsid w:val="001141CA"/>
    <w:rsid w:val="001173F6"/>
    <w:rsid w:val="00125ECE"/>
    <w:rsid w:val="00133F93"/>
    <w:rsid w:val="00136DB5"/>
    <w:rsid w:val="0014182C"/>
    <w:rsid w:val="00144E67"/>
    <w:rsid w:val="00146B21"/>
    <w:rsid w:val="00150F0A"/>
    <w:rsid w:val="00152C10"/>
    <w:rsid w:val="00152F24"/>
    <w:rsid w:val="00154EBA"/>
    <w:rsid w:val="001550CE"/>
    <w:rsid w:val="00160518"/>
    <w:rsid w:val="001731E6"/>
    <w:rsid w:val="00176408"/>
    <w:rsid w:val="00182963"/>
    <w:rsid w:val="001908A7"/>
    <w:rsid w:val="001916B2"/>
    <w:rsid w:val="001A1B96"/>
    <w:rsid w:val="001B224F"/>
    <w:rsid w:val="001B3516"/>
    <w:rsid w:val="001B359B"/>
    <w:rsid w:val="001B3BFA"/>
    <w:rsid w:val="001B6EC7"/>
    <w:rsid w:val="001C2F8C"/>
    <w:rsid w:val="001E2255"/>
    <w:rsid w:val="001E4E4B"/>
    <w:rsid w:val="001E55B8"/>
    <w:rsid w:val="001E5D71"/>
    <w:rsid w:val="001F2300"/>
    <w:rsid w:val="001F3A8B"/>
    <w:rsid w:val="001F6BF2"/>
    <w:rsid w:val="001F765F"/>
    <w:rsid w:val="002005A1"/>
    <w:rsid w:val="00201771"/>
    <w:rsid w:val="00206437"/>
    <w:rsid w:val="00220D14"/>
    <w:rsid w:val="0022289A"/>
    <w:rsid w:val="002242C2"/>
    <w:rsid w:val="002253CD"/>
    <w:rsid w:val="00231300"/>
    <w:rsid w:val="0023608E"/>
    <w:rsid w:val="00243005"/>
    <w:rsid w:val="002510ED"/>
    <w:rsid w:val="00252A34"/>
    <w:rsid w:val="00262FC2"/>
    <w:rsid w:val="002748F7"/>
    <w:rsid w:val="002762D1"/>
    <w:rsid w:val="00283CCC"/>
    <w:rsid w:val="00285C08"/>
    <w:rsid w:val="00286439"/>
    <w:rsid w:val="0028661E"/>
    <w:rsid w:val="00290994"/>
    <w:rsid w:val="002922B6"/>
    <w:rsid w:val="00293BA0"/>
    <w:rsid w:val="002A1374"/>
    <w:rsid w:val="002B2AD3"/>
    <w:rsid w:val="002B3955"/>
    <w:rsid w:val="002B51FB"/>
    <w:rsid w:val="002B56E9"/>
    <w:rsid w:val="002B6068"/>
    <w:rsid w:val="002C08CE"/>
    <w:rsid w:val="002C1196"/>
    <w:rsid w:val="002D138C"/>
    <w:rsid w:val="002F08D8"/>
    <w:rsid w:val="00302E7F"/>
    <w:rsid w:val="003105A8"/>
    <w:rsid w:val="003151FB"/>
    <w:rsid w:val="00322636"/>
    <w:rsid w:val="00322E22"/>
    <w:rsid w:val="003233B1"/>
    <w:rsid w:val="003249D2"/>
    <w:rsid w:val="003262A0"/>
    <w:rsid w:val="00326E58"/>
    <w:rsid w:val="00326F86"/>
    <w:rsid w:val="003278DD"/>
    <w:rsid w:val="00331ECA"/>
    <w:rsid w:val="00337A4F"/>
    <w:rsid w:val="00347B1A"/>
    <w:rsid w:val="0035628A"/>
    <w:rsid w:val="0035722F"/>
    <w:rsid w:val="00362EC0"/>
    <w:rsid w:val="00363D75"/>
    <w:rsid w:val="0036439A"/>
    <w:rsid w:val="00376316"/>
    <w:rsid w:val="003767E8"/>
    <w:rsid w:val="003819FD"/>
    <w:rsid w:val="00382B2F"/>
    <w:rsid w:val="00385F72"/>
    <w:rsid w:val="00386061"/>
    <w:rsid w:val="0039045A"/>
    <w:rsid w:val="00392BB8"/>
    <w:rsid w:val="00394EF2"/>
    <w:rsid w:val="00397B4E"/>
    <w:rsid w:val="003A4F19"/>
    <w:rsid w:val="003A5CBE"/>
    <w:rsid w:val="003B0120"/>
    <w:rsid w:val="003B0C69"/>
    <w:rsid w:val="003B25AE"/>
    <w:rsid w:val="003B3E48"/>
    <w:rsid w:val="003B521A"/>
    <w:rsid w:val="003C36E4"/>
    <w:rsid w:val="003C50E3"/>
    <w:rsid w:val="003C6893"/>
    <w:rsid w:val="003D2555"/>
    <w:rsid w:val="003D6D57"/>
    <w:rsid w:val="003E1280"/>
    <w:rsid w:val="003E2ACB"/>
    <w:rsid w:val="003E7A2C"/>
    <w:rsid w:val="003F4DA2"/>
    <w:rsid w:val="003F5943"/>
    <w:rsid w:val="0041410F"/>
    <w:rsid w:val="00414316"/>
    <w:rsid w:val="00421FA6"/>
    <w:rsid w:val="004223FC"/>
    <w:rsid w:val="00423E7C"/>
    <w:rsid w:val="00423F60"/>
    <w:rsid w:val="00424CA4"/>
    <w:rsid w:val="00430E9F"/>
    <w:rsid w:val="00433181"/>
    <w:rsid w:val="00436D00"/>
    <w:rsid w:val="00436E17"/>
    <w:rsid w:val="004461CB"/>
    <w:rsid w:val="004503B4"/>
    <w:rsid w:val="00451D9D"/>
    <w:rsid w:val="004551C0"/>
    <w:rsid w:val="004566B1"/>
    <w:rsid w:val="004570A5"/>
    <w:rsid w:val="00457FA7"/>
    <w:rsid w:val="00464093"/>
    <w:rsid w:val="00471306"/>
    <w:rsid w:val="00473B9B"/>
    <w:rsid w:val="0047495E"/>
    <w:rsid w:val="00474E81"/>
    <w:rsid w:val="00475D6B"/>
    <w:rsid w:val="00477A7A"/>
    <w:rsid w:val="0048226B"/>
    <w:rsid w:val="00495634"/>
    <w:rsid w:val="004957FE"/>
    <w:rsid w:val="00497C2B"/>
    <w:rsid w:val="004A1E71"/>
    <w:rsid w:val="004A4BB6"/>
    <w:rsid w:val="004B38B4"/>
    <w:rsid w:val="004B3E59"/>
    <w:rsid w:val="004C2ED7"/>
    <w:rsid w:val="004E1BC0"/>
    <w:rsid w:val="004E3FAE"/>
    <w:rsid w:val="004F1111"/>
    <w:rsid w:val="004F2652"/>
    <w:rsid w:val="004F4D00"/>
    <w:rsid w:val="00502FE5"/>
    <w:rsid w:val="005039A9"/>
    <w:rsid w:val="005121F7"/>
    <w:rsid w:val="00512E77"/>
    <w:rsid w:val="00515AEF"/>
    <w:rsid w:val="005165E3"/>
    <w:rsid w:val="0051765F"/>
    <w:rsid w:val="00523AE3"/>
    <w:rsid w:val="0052484C"/>
    <w:rsid w:val="00525DB1"/>
    <w:rsid w:val="00527749"/>
    <w:rsid w:val="00527CCD"/>
    <w:rsid w:val="0053419E"/>
    <w:rsid w:val="00537D28"/>
    <w:rsid w:val="00540CA4"/>
    <w:rsid w:val="00541E27"/>
    <w:rsid w:val="00544E5F"/>
    <w:rsid w:val="00545A13"/>
    <w:rsid w:val="00552196"/>
    <w:rsid w:val="0055329F"/>
    <w:rsid w:val="005605C6"/>
    <w:rsid w:val="00560873"/>
    <w:rsid w:val="00567EC0"/>
    <w:rsid w:val="005742B9"/>
    <w:rsid w:val="005745C4"/>
    <w:rsid w:val="00581C55"/>
    <w:rsid w:val="00594836"/>
    <w:rsid w:val="005A38E4"/>
    <w:rsid w:val="005A6019"/>
    <w:rsid w:val="005A7DAB"/>
    <w:rsid w:val="005B186C"/>
    <w:rsid w:val="005B4E10"/>
    <w:rsid w:val="005C695B"/>
    <w:rsid w:val="005E4A8F"/>
    <w:rsid w:val="005F3716"/>
    <w:rsid w:val="005F7010"/>
    <w:rsid w:val="006002B0"/>
    <w:rsid w:val="00602821"/>
    <w:rsid w:val="006079F5"/>
    <w:rsid w:val="00611BA2"/>
    <w:rsid w:val="00612DFD"/>
    <w:rsid w:val="00613B7E"/>
    <w:rsid w:val="00613D5E"/>
    <w:rsid w:val="00616FFC"/>
    <w:rsid w:val="0062156B"/>
    <w:rsid w:val="00625882"/>
    <w:rsid w:val="0062634B"/>
    <w:rsid w:val="00631124"/>
    <w:rsid w:val="00631E03"/>
    <w:rsid w:val="00634B9A"/>
    <w:rsid w:val="00635683"/>
    <w:rsid w:val="006374E5"/>
    <w:rsid w:val="00642C55"/>
    <w:rsid w:val="00650FFE"/>
    <w:rsid w:val="00653522"/>
    <w:rsid w:val="00653535"/>
    <w:rsid w:val="00654B45"/>
    <w:rsid w:val="0065665C"/>
    <w:rsid w:val="0066016A"/>
    <w:rsid w:val="00666567"/>
    <w:rsid w:val="0067020A"/>
    <w:rsid w:val="00674881"/>
    <w:rsid w:val="00684EAA"/>
    <w:rsid w:val="00686ADD"/>
    <w:rsid w:val="006921B7"/>
    <w:rsid w:val="006A5752"/>
    <w:rsid w:val="006B0A60"/>
    <w:rsid w:val="006B4E4C"/>
    <w:rsid w:val="006B78E5"/>
    <w:rsid w:val="006C3253"/>
    <w:rsid w:val="006D2933"/>
    <w:rsid w:val="006D71C1"/>
    <w:rsid w:val="006D7FF9"/>
    <w:rsid w:val="006E2C13"/>
    <w:rsid w:val="006E4602"/>
    <w:rsid w:val="006E61F4"/>
    <w:rsid w:val="006F67F8"/>
    <w:rsid w:val="00702DF5"/>
    <w:rsid w:val="00705089"/>
    <w:rsid w:val="007124DE"/>
    <w:rsid w:val="00713B27"/>
    <w:rsid w:val="00714E85"/>
    <w:rsid w:val="007273AB"/>
    <w:rsid w:val="00735653"/>
    <w:rsid w:val="00740779"/>
    <w:rsid w:val="00740C04"/>
    <w:rsid w:val="00741334"/>
    <w:rsid w:val="007440A1"/>
    <w:rsid w:val="00750727"/>
    <w:rsid w:val="00753609"/>
    <w:rsid w:val="0075748E"/>
    <w:rsid w:val="00757733"/>
    <w:rsid w:val="0076032E"/>
    <w:rsid w:val="00763E8F"/>
    <w:rsid w:val="00780000"/>
    <w:rsid w:val="007862C3"/>
    <w:rsid w:val="007873D6"/>
    <w:rsid w:val="007906D7"/>
    <w:rsid w:val="00792F5F"/>
    <w:rsid w:val="007950FE"/>
    <w:rsid w:val="00795942"/>
    <w:rsid w:val="00796E17"/>
    <w:rsid w:val="007A276D"/>
    <w:rsid w:val="007C6C30"/>
    <w:rsid w:val="007D2BA2"/>
    <w:rsid w:val="007D533B"/>
    <w:rsid w:val="007D6310"/>
    <w:rsid w:val="007D7675"/>
    <w:rsid w:val="007E11A1"/>
    <w:rsid w:val="007F0D59"/>
    <w:rsid w:val="007F195C"/>
    <w:rsid w:val="007F4AB2"/>
    <w:rsid w:val="007F7CAC"/>
    <w:rsid w:val="00811D0A"/>
    <w:rsid w:val="00823FC2"/>
    <w:rsid w:val="00824AE6"/>
    <w:rsid w:val="008265A1"/>
    <w:rsid w:val="00827A60"/>
    <w:rsid w:val="0083762A"/>
    <w:rsid w:val="00837AF0"/>
    <w:rsid w:val="00837B7F"/>
    <w:rsid w:val="00851C69"/>
    <w:rsid w:val="008544BD"/>
    <w:rsid w:val="00861331"/>
    <w:rsid w:val="00866592"/>
    <w:rsid w:val="00871CF2"/>
    <w:rsid w:val="008727D5"/>
    <w:rsid w:val="00872C94"/>
    <w:rsid w:val="00873DB6"/>
    <w:rsid w:val="00875DF6"/>
    <w:rsid w:val="008860A9"/>
    <w:rsid w:val="008A48BB"/>
    <w:rsid w:val="008A5850"/>
    <w:rsid w:val="008A7B7E"/>
    <w:rsid w:val="008B016F"/>
    <w:rsid w:val="008B5302"/>
    <w:rsid w:val="008C01F8"/>
    <w:rsid w:val="008C32CC"/>
    <w:rsid w:val="008C49B1"/>
    <w:rsid w:val="008C4A6B"/>
    <w:rsid w:val="008D2805"/>
    <w:rsid w:val="008F1DEB"/>
    <w:rsid w:val="008F27B2"/>
    <w:rsid w:val="008F4492"/>
    <w:rsid w:val="008F57CF"/>
    <w:rsid w:val="008F5CCF"/>
    <w:rsid w:val="008F6F81"/>
    <w:rsid w:val="00904FE6"/>
    <w:rsid w:val="009109E4"/>
    <w:rsid w:val="00910E9B"/>
    <w:rsid w:val="009119CE"/>
    <w:rsid w:val="009134AA"/>
    <w:rsid w:val="009205F8"/>
    <w:rsid w:val="00921596"/>
    <w:rsid w:val="0092348A"/>
    <w:rsid w:val="00927087"/>
    <w:rsid w:val="00932FA1"/>
    <w:rsid w:val="00933C3B"/>
    <w:rsid w:val="00943403"/>
    <w:rsid w:val="0095690A"/>
    <w:rsid w:val="00957B19"/>
    <w:rsid w:val="009601EC"/>
    <w:rsid w:val="009631C3"/>
    <w:rsid w:val="00966DC6"/>
    <w:rsid w:val="0096713A"/>
    <w:rsid w:val="00970C7B"/>
    <w:rsid w:val="0097402C"/>
    <w:rsid w:val="00974575"/>
    <w:rsid w:val="00974CEB"/>
    <w:rsid w:val="00977CF5"/>
    <w:rsid w:val="0098414A"/>
    <w:rsid w:val="00985025"/>
    <w:rsid w:val="00986782"/>
    <w:rsid w:val="009873F5"/>
    <w:rsid w:val="00993AAB"/>
    <w:rsid w:val="009A4328"/>
    <w:rsid w:val="009A5182"/>
    <w:rsid w:val="009A653E"/>
    <w:rsid w:val="009A6768"/>
    <w:rsid w:val="009B22F4"/>
    <w:rsid w:val="009B4DD0"/>
    <w:rsid w:val="009B7686"/>
    <w:rsid w:val="009C0243"/>
    <w:rsid w:val="009C108C"/>
    <w:rsid w:val="009C27D0"/>
    <w:rsid w:val="009C2DD1"/>
    <w:rsid w:val="009C309D"/>
    <w:rsid w:val="009D2457"/>
    <w:rsid w:val="009D371D"/>
    <w:rsid w:val="009D4565"/>
    <w:rsid w:val="009E3938"/>
    <w:rsid w:val="009F55EB"/>
    <w:rsid w:val="009F5B9E"/>
    <w:rsid w:val="00A024A8"/>
    <w:rsid w:val="00A0468A"/>
    <w:rsid w:val="00A051C3"/>
    <w:rsid w:val="00A0608B"/>
    <w:rsid w:val="00A11A10"/>
    <w:rsid w:val="00A23FFB"/>
    <w:rsid w:val="00A25B94"/>
    <w:rsid w:val="00A4102E"/>
    <w:rsid w:val="00A437A9"/>
    <w:rsid w:val="00A52615"/>
    <w:rsid w:val="00A56928"/>
    <w:rsid w:val="00A644E8"/>
    <w:rsid w:val="00A67889"/>
    <w:rsid w:val="00A75862"/>
    <w:rsid w:val="00A7725A"/>
    <w:rsid w:val="00A94E78"/>
    <w:rsid w:val="00AA220E"/>
    <w:rsid w:val="00AA2710"/>
    <w:rsid w:val="00AA43F0"/>
    <w:rsid w:val="00AA4AB3"/>
    <w:rsid w:val="00AB3F90"/>
    <w:rsid w:val="00AB6A04"/>
    <w:rsid w:val="00AB6A69"/>
    <w:rsid w:val="00AC0127"/>
    <w:rsid w:val="00AD4FE7"/>
    <w:rsid w:val="00AD6426"/>
    <w:rsid w:val="00AD7AAF"/>
    <w:rsid w:val="00AE6717"/>
    <w:rsid w:val="00AE7994"/>
    <w:rsid w:val="00B01D43"/>
    <w:rsid w:val="00B065D4"/>
    <w:rsid w:val="00B16F05"/>
    <w:rsid w:val="00B17036"/>
    <w:rsid w:val="00B17115"/>
    <w:rsid w:val="00B22D0B"/>
    <w:rsid w:val="00B279FB"/>
    <w:rsid w:val="00B340E3"/>
    <w:rsid w:val="00B436F0"/>
    <w:rsid w:val="00B445CB"/>
    <w:rsid w:val="00B45215"/>
    <w:rsid w:val="00B50329"/>
    <w:rsid w:val="00B53361"/>
    <w:rsid w:val="00B53D94"/>
    <w:rsid w:val="00B53E1F"/>
    <w:rsid w:val="00B54572"/>
    <w:rsid w:val="00B573A5"/>
    <w:rsid w:val="00B57CF5"/>
    <w:rsid w:val="00B60617"/>
    <w:rsid w:val="00B62460"/>
    <w:rsid w:val="00B66598"/>
    <w:rsid w:val="00B66628"/>
    <w:rsid w:val="00B73D13"/>
    <w:rsid w:val="00B82D6F"/>
    <w:rsid w:val="00B84A9C"/>
    <w:rsid w:val="00B91D66"/>
    <w:rsid w:val="00B931D2"/>
    <w:rsid w:val="00B94138"/>
    <w:rsid w:val="00B95313"/>
    <w:rsid w:val="00B964B1"/>
    <w:rsid w:val="00B97E35"/>
    <w:rsid w:val="00BA2048"/>
    <w:rsid w:val="00BA2D35"/>
    <w:rsid w:val="00BA5299"/>
    <w:rsid w:val="00BB331A"/>
    <w:rsid w:val="00BB6607"/>
    <w:rsid w:val="00BB7A43"/>
    <w:rsid w:val="00BC008C"/>
    <w:rsid w:val="00BC39F3"/>
    <w:rsid w:val="00BC3FF0"/>
    <w:rsid w:val="00BD69D7"/>
    <w:rsid w:val="00BE0560"/>
    <w:rsid w:val="00BE0CBC"/>
    <w:rsid w:val="00BE0E74"/>
    <w:rsid w:val="00BE224A"/>
    <w:rsid w:val="00BE67B7"/>
    <w:rsid w:val="00BE7D86"/>
    <w:rsid w:val="00BF2E75"/>
    <w:rsid w:val="00BF37AD"/>
    <w:rsid w:val="00BF486F"/>
    <w:rsid w:val="00BF4F01"/>
    <w:rsid w:val="00BF717F"/>
    <w:rsid w:val="00BF74B9"/>
    <w:rsid w:val="00C00E98"/>
    <w:rsid w:val="00C025E3"/>
    <w:rsid w:val="00C0304C"/>
    <w:rsid w:val="00C04BF7"/>
    <w:rsid w:val="00C15CAF"/>
    <w:rsid w:val="00C218E9"/>
    <w:rsid w:val="00C273E3"/>
    <w:rsid w:val="00C32A3F"/>
    <w:rsid w:val="00C3538A"/>
    <w:rsid w:val="00C37DAC"/>
    <w:rsid w:val="00C55D43"/>
    <w:rsid w:val="00C56207"/>
    <w:rsid w:val="00C56698"/>
    <w:rsid w:val="00C61AAC"/>
    <w:rsid w:val="00C6331B"/>
    <w:rsid w:val="00C64D0B"/>
    <w:rsid w:val="00C65AA9"/>
    <w:rsid w:val="00C676C9"/>
    <w:rsid w:val="00C729B3"/>
    <w:rsid w:val="00C76B9A"/>
    <w:rsid w:val="00C82032"/>
    <w:rsid w:val="00C837E0"/>
    <w:rsid w:val="00C86C74"/>
    <w:rsid w:val="00C93A9E"/>
    <w:rsid w:val="00C9605D"/>
    <w:rsid w:val="00C97960"/>
    <w:rsid w:val="00CA43EB"/>
    <w:rsid w:val="00CA63E9"/>
    <w:rsid w:val="00CB7735"/>
    <w:rsid w:val="00CC70E2"/>
    <w:rsid w:val="00CC7E30"/>
    <w:rsid w:val="00CD001A"/>
    <w:rsid w:val="00CD1CCF"/>
    <w:rsid w:val="00CD3337"/>
    <w:rsid w:val="00CD773A"/>
    <w:rsid w:val="00CE5E7B"/>
    <w:rsid w:val="00CF5D53"/>
    <w:rsid w:val="00CF5E8F"/>
    <w:rsid w:val="00CF6D18"/>
    <w:rsid w:val="00CF7430"/>
    <w:rsid w:val="00CF77A1"/>
    <w:rsid w:val="00D02914"/>
    <w:rsid w:val="00D034BC"/>
    <w:rsid w:val="00D03B8C"/>
    <w:rsid w:val="00D05799"/>
    <w:rsid w:val="00D068D3"/>
    <w:rsid w:val="00D078B7"/>
    <w:rsid w:val="00D12F46"/>
    <w:rsid w:val="00D1471D"/>
    <w:rsid w:val="00D276E7"/>
    <w:rsid w:val="00D3003A"/>
    <w:rsid w:val="00D35348"/>
    <w:rsid w:val="00D42AB0"/>
    <w:rsid w:val="00D4303E"/>
    <w:rsid w:val="00D515EE"/>
    <w:rsid w:val="00D536DD"/>
    <w:rsid w:val="00D53BEC"/>
    <w:rsid w:val="00D56183"/>
    <w:rsid w:val="00D5699B"/>
    <w:rsid w:val="00D625E5"/>
    <w:rsid w:val="00D67219"/>
    <w:rsid w:val="00D73642"/>
    <w:rsid w:val="00D74D4F"/>
    <w:rsid w:val="00D767EE"/>
    <w:rsid w:val="00D803C5"/>
    <w:rsid w:val="00D827FE"/>
    <w:rsid w:val="00D93F77"/>
    <w:rsid w:val="00DA02D1"/>
    <w:rsid w:val="00DA02F2"/>
    <w:rsid w:val="00DA3855"/>
    <w:rsid w:val="00DA5D61"/>
    <w:rsid w:val="00DA7798"/>
    <w:rsid w:val="00DB23A3"/>
    <w:rsid w:val="00DB665F"/>
    <w:rsid w:val="00DB6CE7"/>
    <w:rsid w:val="00DB739C"/>
    <w:rsid w:val="00DB7CEC"/>
    <w:rsid w:val="00DC5844"/>
    <w:rsid w:val="00DD1DE7"/>
    <w:rsid w:val="00DD23CA"/>
    <w:rsid w:val="00DD4D99"/>
    <w:rsid w:val="00DF1763"/>
    <w:rsid w:val="00DF7B65"/>
    <w:rsid w:val="00E0052A"/>
    <w:rsid w:val="00E00B5D"/>
    <w:rsid w:val="00E03CE0"/>
    <w:rsid w:val="00E078CF"/>
    <w:rsid w:val="00E11597"/>
    <w:rsid w:val="00E1486C"/>
    <w:rsid w:val="00E17F10"/>
    <w:rsid w:val="00E21E2F"/>
    <w:rsid w:val="00E25212"/>
    <w:rsid w:val="00E30867"/>
    <w:rsid w:val="00E339E4"/>
    <w:rsid w:val="00E363F4"/>
    <w:rsid w:val="00E368E6"/>
    <w:rsid w:val="00E3775B"/>
    <w:rsid w:val="00E4003F"/>
    <w:rsid w:val="00E46C7D"/>
    <w:rsid w:val="00E50A85"/>
    <w:rsid w:val="00E519BA"/>
    <w:rsid w:val="00E53803"/>
    <w:rsid w:val="00E56549"/>
    <w:rsid w:val="00E664D5"/>
    <w:rsid w:val="00E67476"/>
    <w:rsid w:val="00E711FF"/>
    <w:rsid w:val="00E81A32"/>
    <w:rsid w:val="00E81EF0"/>
    <w:rsid w:val="00E90C3E"/>
    <w:rsid w:val="00E97245"/>
    <w:rsid w:val="00EA0767"/>
    <w:rsid w:val="00EA18DC"/>
    <w:rsid w:val="00EA20B4"/>
    <w:rsid w:val="00EA2E34"/>
    <w:rsid w:val="00EA33AF"/>
    <w:rsid w:val="00EA67E9"/>
    <w:rsid w:val="00EB1E19"/>
    <w:rsid w:val="00EB541A"/>
    <w:rsid w:val="00EC2DCB"/>
    <w:rsid w:val="00EC5479"/>
    <w:rsid w:val="00ED35C1"/>
    <w:rsid w:val="00EE7A81"/>
    <w:rsid w:val="00F03880"/>
    <w:rsid w:val="00F03FFF"/>
    <w:rsid w:val="00F14D22"/>
    <w:rsid w:val="00F150F5"/>
    <w:rsid w:val="00F166DC"/>
    <w:rsid w:val="00F22173"/>
    <w:rsid w:val="00F22397"/>
    <w:rsid w:val="00F235A0"/>
    <w:rsid w:val="00F24F12"/>
    <w:rsid w:val="00F2626D"/>
    <w:rsid w:val="00F34842"/>
    <w:rsid w:val="00F37CFB"/>
    <w:rsid w:val="00F421AB"/>
    <w:rsid w:val="00F43A17"/>
    <w:rsid w:val="00F47B35"/>
    <w:rsid w:val="00F626A9"/>
    <w:rsid w:val="00F6489E"/>
    <w:rsid w:val="00F74A1A"/>
    <w:rsid w:val="00FA6063"/>
    <w:rsid w:val="00FA640C"/>
    <w:rsid w:val="00FA7B1F"/>
    <w:rsid w:val="00FA7E4A"/>
    <w:rsid w:val="00FB2F88"/>
    <w:rsid w:val="00FB4499"/>
    <w:rsid w:val="00FC66B3"/>
    <w:rsid w:val="00FC6D16"/>
    <w:rsid w:val="00FC7260"/>
    <w:rsid w:val="00FC7CC0"/>
    <w:rsid w:val="00FD3560"/>
    <w:rsid w:val="00FE200A"/>
    <w:rsid w:val="00FF2771"/>
    <w:rsid w:val="00FF465B"/>
    <w:rsid w:val="00FF4CB6"/>
    <w:rsid w:val="00FF549D"/>
    <w:rsid w:val="00FF5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martTagType w:namespaceuri="schemas-tilde-lv/tildestengine" w:name="veidnes"/>
  <w:smartTagType w:namespaceuri="schemas-tilde-lv/tildestengine" w:name="dat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v-LV" w:eastAsia="lv-LV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71306"/>
    <w:rPr>
      <w:rFonts w:ascii="Times New Roman" w:eastAsia="Times New Roman" w:hAnsi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6F86"/>
    <w:pPr>
      <w:keepNext/>
      <w:outlineLvl w:val="0"/>
    </w:pPr>
    <w:rPr>
      <w:sz w:val="28"/>
    </w:rPr>
  </w:style>
  <w:style w:type="paragraph" w:styleId="Heading2">
    <w:name w:val="heading 2"/>
    <w:aliases w:val="Char"/>
    <w:basedOn w:val="Normal"/>
    <w:next w:val="Normal"/>
    <w:link w:val="Heading2Char1"/>
    <w:uiPriority w:val="99"/>
    <w:qFormat/>
    <w:rsid w:val="00326F86"/>
    <w:pPr>
      <w:keepNext/>
      <w:ind w:left="5040"/>
      <w:outlineLvl w:val="1"/>
    </w:pPr>
    <w:rPr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26F86"/>
    <w:pPr>
      <w:keepNext/>
      <w:spacing w:before="120" w:after="120"/>
      <w:jc w:val="center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26F8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26F8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26F86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26F86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sz w:val="28"/>
      <w:lang w:val="en-GB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26F86"/>
    <w:pPr>
      <w:spacing w:before="240" w:after="60"/>
      <w:outlineLvl w:val="7"/>
    </w:pPr>
    <w:rPr>
      <w:i/>
      <w:iCs/>
      <w:sz w:val="24"/>
      <w:szCs w:val="24"/>
      <w:lang w:eastAsia="lv-LV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26F86"/>
    <w:pPr>
      <w:keepNext/>
      <w:outlineLvl w:val="8"/>
    </w:pPr>
    <w:rPr>
      <w:bCs/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26F86"/>
    <w:rPr>
      <w:rFonts w:ascii="Times New Roman" w:hAnsi="Times New Roman" w:cs="Times New Roman"/>
      <w:sz w:val="20"/>
      <w:szCs w:val="20"/>
    </w:rPr>
  </w:style>
  <w:style w:type="character" w:customStyle="1" w:styleId="Heading2Char">
    <w:name w:val="Heading 2 Char"/>
    <w:aliases w:val="Char Char"/>
    <w:basedOn w:val="DefaultParagraphFont"/>
    <w:link w:val="Heading2"/>
    <w:uiPriority w:val="99"/>
    <w:locked/>
    <w:rsid w:val="00326F8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26F86"/>
    <w:rPr>
      <w:rFonts w:ascii="Times New Roman" w:hAnsi="Times New Roman" w:cs="Times New Roman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26F86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26F8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26F86"/>
    <w:rPr>
      <w:rFonts w:ascii="Times New Roman" w:hAnsi="Times New Roman" w:cs="Times New Roman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26F86"/>
    <w:rPr>
      <w:rFonts w:ascii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326F86"/>
    <w:rPr>
      <w:rFonts w:ascii="Times New Roman" w:hAnsi="Times New Roman" w:cs="Times New Roman"/>
      <w:i/>
      <w:iCs/>
      <w:sz w:val="24"/>
      <w:szCs w:val="24"/>
      <w:lang w:eastAsia="lv-LV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326F86"/>
    <w:rPr>
      <w:rFonts w:ascii="Times New Roman" w:hAnsi="Times New Roman" w:cs="Times New Roman"/>
      <w:bCs/>
      <w:i/>
      <w:i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26F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6F86"/>
    <w:rPr>
      <w:rFonts w:ascii="Tahoma" w:hAnsi="Tahoma" w:cs="Tahoma"/>
      <w:sz w:val="16"/>
      <w:szCs w:val="16"/>
    </w:rPr>
  </w:style>
  <w:style w:type="character" w:customStyle="1" w:styleId="Heading2Char1">
    <w:name w:val="Heading 2 Char1"/>
    <w:aliases w:val="Char Char2"/>
    <w:basedOn w:val="DefaultParagraphFont"/>
    <w:link w:val="Heading2"/>
    <w:uiPriority w:val="99"/>
    <w:locked/>
    <w:rsid w:val="00326F86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7A276D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7A276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326F86"/>
    <w:pPr>
      <w:pBdr>
        <w:bottom w:val="single" w:sz="12" w:space="1" w:color="auto"/>
      </w:pBdr>
      <w:snapToGrid w:val="0"/>
      <w:jc w:val="center"/>
    </w:pPr>
    <w:rPr>
      <w:b/>
      <w:bCs/>
      <w:smallCaps/>
      <w:spacing w:val="20"/>
      <w:sz w:val="28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326F86"/>
    <w:rPr>
      <w:rFonts w:ascii="Times New Roman" w:hAnsi="Times New Roman" w:cs="Times New Roman"/>
      <w:b/>
      <w:bCs/>
      <w:smallCaps/>
      <w:spacing w:val="20"/>
      <w:sz w:val="20"/>
      <w:szCs w:val="20"/>
      <w:lang w:val="en-US"/>
    </w:rPr>
  </w:style>
  <w:style w:type="paragraph" w:styleId="BodyText2">
    <w:name w:val="Body Text 2"/>
    <w:basedOn w:val="Normal"/>
    <w:link w:val="BodyText2Char"/>
    <w:uiPriority w:val="99"/>
    <w:rsid w:val="00326F86"/>
    <w:pPr>
      <w:jc w:val="center"/>
    </w:pPr>
    <w:rPr>
      <w:b/>
      <w:bCs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26F86"/>
    <w:rPr>
      <w:rFonts w:ascii="Times New Roman" w:hAnsi="Times New Roman" w:cs="Times New Roman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326F86"/>
    <w:pPr>
      <w:ind w:firstLine="720"/>
      <w:jc w:val="both"/>
    </w:pPr>
    <w:rPr>
      <w:sz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26F86"/>
    <w:rPr>
      <w:rFonts w:ascii="Times New Roman" w:hAnsi="Times New Roman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326F86"/>
    <w:pPr>
      <w:snapToGrid w:val="0"/>
    </w:pPr>
    <w:rPr>
      <w:rFonts w:ascii="Courier New" w:hAnsi="Courier New"/>
      <w:sz w:val="28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326F86"/>
    <w:rPr>
      <w:rFonts w:ascii="Courier New" w:hAnsi="Courier New" w:cs="Times New Roman"/>
      <w:sz w:val="20"/>
      <w:szCs w:val="20"/>
    </w:rPr>
  </w:style>
  <w:style w:type="paragraph" w:customStyle="1" w:styleId="naisf">
    <w:name w:val="naisf"/>
    <w:basedOn w:val="Normal"/>
    <w:uiPriority w:val="99"/>
    <w:rsid w:val="00326F86"/>
    <w:pPr>
      <w:spacing w:before="100" w:beforeAutospacing="1" w:after="100" w:afterAutospacing="1"/>
    </w:pPr>
    <w:rPr>
      <w:sz w:val="24"/>
      <w:szCs w:val="24"/>
    </w:rPr>
  </w:style>
  <w:style w:type="paragraph" w:customStyle="1" w:styleId="naisnod">
    <w:name w:val="naisnod"/>
    <w:basedOn w:val="Normal"/>
    <w:uiPriority w:val="99"/>
    <w:rsid w:val="00326F86"/>
    <w:pPr>
      <w:spacing w:before="100" w:beforeAutospacing="1" w:after="100" w:afterAutospacing="1"/>
      <w:jc w:val="center"/>
    </w:pPr>
    <w:rPr>
      <w:b/>
      <w:bCs/>
      <w:sz w:val="24"/>
      <w:szCs w:val="24"/>
      <w:lang w:val="en-GB"/>
    </w:rPr>
  </w:style>
  <w:style w:type="paragraph" w:styleId="Header">
    <w:name w:val="header"/>
    <w:basedOn w:val="Normal"/>
    <w:link w:val="HeaderChar1"/>
    <w:uiPriority w:val="99"/>
    <w:rsid w:val="00326F8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76B9A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326F86"/>
    <w:rPr>
      <w:rFonts w:ascii="Times New Roman" w:hAnsi="Times New Roman" w:cs="Times New Roman"/>
      <w:sz w:val="20"/>
      <w:szCs w:val="20"/>
    </w:rPr>
  </w:style>
  <w:style w:type="character" w:customStyle="1" w:styleId="HeaderChar2">
    <w:name w:val="Header Char2"/>
    <w:aliases w:val="Char Char1"/>
    <w:basedOn w:val="DefaultParagraphFont"/>
    <w:link w:val="Header"/>
    <w:uiPriority w:val="99"/>
    <w:locked/>
    <w:rsid w:val="00326F86"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326F8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26F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26F86"/>
    <w:rPr>
      <w:rFonts w:ascii="Times New Roman" w:hAnsi="Times New Roman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326F86"/>
    <w:pPr>
      <w:ind w:firstLine="709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26F86"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326F86"/>
    <w:pPr>
      <w:spacing w:after="120"/>
      <w:ind w:firstLine="720"/>
      <w:jc w:val="both"/>
    </w:pPr>
    <w:rPr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26F86"/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rsid w:val="00326F8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326F86"/>
    <w:pPr>
      <w:jc w:val="both"/>
    </w:pPr>
    <w:rPr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26F86"/>
    <w:rPr>
      <w:rFonts w:ascii="Times New Roman" w:hAnsi="Times New Roman" w:cs="Times New Roman"/>
      <w:sz w:val="24"/>
      <w:szCs w:val="24"/>
    </w:rPr>
  </w:style>
  <w:style w:type="paragraph" w:customStyle="1" w:styleId="NormalWeb1">
    <w:name w:val="Normal (Web)1"/>
    <w:basedOn w:val="Normal"/>
    <w:uiPriority w:val="99"/>
    <w:rsid w:val="00326F86"/>
    <w:pPr>
      <w:spacing w:before="100" w:after="100"/>
    </w:pPr>
    <w:rPr>
      <w:sz w:val="24"/>
      <w:lang w:val="en-GB"/>
    </w:rPr>
  </w:style>
  <w:style w:type="paragraph" w:styleId="BodyText3">
    <w:name w:val="Body Text 3"/>
    <w:basedOn w:val="Normal"/>
    <w:link w:val="BodyText3Char"/>
    <w:uiPriority w:val="99"/>
    <w:rsid w:val="00326F8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326F86"/>
    <w:rPr>
      <w:rFonts w:ascii="Times New Roman" w:hAnsi="Times New Roman" w:cs="Times New Roman"/>
      <w:sz w:val="16"/>
      <w:szCs w:val="16"/>
    </w:rPr>
  </w:style>
  <w:style w:type="paragraph" w:styleId="Subtitle">
    <w:name w:val="Subtitle"/>
    <w:basedOn w:val="Normal"/>
    <w:link w:val="SubtitleChar"/>
    <w:uiPriority w:val="99"/>
    <w:qFormat/>
    <w:rsid w:val="00326F86"/>
    <w:pPr>
      <w:jc w:val="center"/>
    </w:pPr>
    <w:rPr>
      <w:b/>
      <w:sz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26F86"/>
    <w:rPr>
      <w:rFonts w:ascii="Times New Roman" w:hAnsi="Times New Roman" w:cs="Times New Roman"/>
      <w:b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326F8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26F86"/>
    <w:pPr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26F86"/>
    <w:rPr>
      <w:rFonts w:ascii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uiPriority w:val="99"/>
    <w:rsid w:val="00326F86"/>
    <w:pPr>
      <w:overflowPunct w:val="0"/>
      <w:autoSpaceDE w:val="0"/>
      <w:autoSpaceDN w:val="0"/>
      <w:adjustRightInd w:val="0"/>
      <w:spacing w:before="240" w:line="320" w:lineRule="auto"/>
      <w:ind w:left="1440" w:right="1400"/>
      <w:jc w:val="center"/>
      <w:textAlignment w:val="baseline"/>
    </w:pPr>
    <w:rPr>
      <w:b/>
      <w:sz w:val="24"/>
    </w:rPr>
  </w:style>
  <w:style w:type="character" w:styleId="Hyperlink">
    <w:name w:val="Hyperlink"/>
    <w:basedOn w:val="DefaultParagraphFont"/>
    <w:uiPriority w:val="99"/>
    <w:rsid w:val="00326F86"/>
    <w:rPr>
      <w:rFonts w:cs="Times New Roman"/>
      <w:color w:val="0000FF"/>
      <w:u w:val="single"/>
    </w:rPr>
  </w:style>
  <w:style w:type="paragraph" w:customStyle="1" w:styleId="naisc">
    <w:name w:val="naisc"/>
    <w:basedOn w:val="Normal"/>
    <w:uiPriority w:val="99"/>
    <w:rsid w:val="00326F86"/>
    <w:pPr>
      <w:spacing w:before="75" w:after="75"/>
      <w:jc w:val="center"/>
    </w:pPr>
    <w:rPr>
      <w:sz w:val="24"/>
      <w:szCs w:val="24"/>
      <w:lang w:eastAsia="lv-LV"/>
    </w:rPr>
  </w:style>
  <w:style w:type="paragraph" w:customStyle="1" w:styleId="Rakstz">
    <w:name w:val="Rakstz."/>
    <w:basedOn w:val="Normal"/>
    <w:uiPriority w:val="99"/>
    <w:rsid w:val="00326F86"/>
    <w:pPr>
      <w:spacing w:after="160" w:line="240" w:lineRule="exact"/>
    </w:pPr>
    <w:rPr>
      <w:rFonts w:ascii="Tahoma" w:hAnsi="Tahoma"/>
      <w:lang w:val="en-US"/>
    </w:rPr>
  </w:style>
  <w:style w:type="character" w:customStyle="1" w:styleId="CharChar5">
    <w:name w:val="Char Char5"/>
    <w:basedOn w:val="DefaultParagraphFont"/>
    <w:uiPriority w:val="99"/>
    <w:locked/>
    <w:rsid w:val="00326F86"/>
    <w:rPr>
      <w:rFonts w:ascii="Courier New" w:hAnsi="Courier New" w:cs="Times New Roman"/>
      <w:sz w:val="28"/>
      <w:lang w:val="lv-LV" w:eastAsia="en-US" w:bidi="ar-SA"/>
    </w:rPr>
  </w:style>
  <w:style w:type="paragraph" w:customStyle="1" w:styleId="nais1">
    <w:name w:val="nais1"/>
    <w:basedOn w:val="Normal"/>
    <w:uiPriority w:val="99"/>
    <w:rsid w:val="00326F86"/>
    <w:pPr>
      <w:spacing w:before="100" w:beforeAutospacing="1" w:after="100" w:afterAutospacing="1"/>
    </w:pPr>
    <w:rPr>
      <w:sz w:val="24"/>
      <w:szCs w:val="24"/>
      <w:lang w:eastAsia="lv-LV"/>
    </w:rPr>
  </w:style>
  <w:style w:type="paragraph" w:customStyle="1" w:styleId="nais2">
    <w:name w:val="nais2"/>
    <w:basedOn w:val="Normal"/>
    <w:uiPriority w:val="99"/>
    <w:rsid w:val="00326F86"/>
    <w:pPr>
      <w:spacing w:before="100" w:beforeAutospacing="1" w:after="100" w:afterAutospacing="1"/>
    </w:pPr>
    <w:rPr>
      <w:sz w:val="24"/>
      <w:szCs w:val="24"/>
      <w:lang w:eastAsia="lv-LV"/>
    </w:rPr>
  </w:style>
  <w:style w:type="character" w:customStyle="1" w:styleId="CharChar12">
    <w:name w:val="Char Char12"/>
    <w:basedOn w:val="DefaultParagraphFont"/>
    <w:uiPriority w:val="99"/>
    <w:locked/>
    <w:rsid w:val="00326F86"/>
    <w:rPr>
      <w:rFonts w:cs="Times New Roman"/>
      <w:sz w:val="24"/>
      <w:szCs w:val="24"/>
      <w:lang w:val="lv-LV" w:eastAsia="en-US" w:bidi="ar-SA"/>
    </w:rPr>
  </w:style>
  <w:style w:type="paragraph" w:customStyle="1" w:styleId="RakstzCharCharRakstzCharCharRakstz">
    <w:name w:val="Rakstz. Char Char Rakstz. Char Char Rakstz."/>
    <w:basedOn w:val="Normal"/>
    <w:uiPriority w:val="99"/>
    <w:rsid w:val="00326F86"/>
    <w:pPr>
      <w:spacing w:after="160" w:line="240" w:lineRule="exact"/>
    </w:pPr>
    <w:rPr>
      <w:rFonts w:ascii="Tahoma" w:hAnsi="Tahoma"/>
      <w:lang w:val="en-US"/>
    </w:rPr>
  </w:style>
  <w:style w:type="paragraph" w:styleId="Caption">
    <w:name w:val="caption"/>
    <w:basedOn w:val="Normal"/>
    <w:next w:val="Normal"/>
    <w:uiPriority w:val="99"/>
    <w:qFormat/>
    <w:rsid w:val="00326F86"/>
    <w:pPr>
      <w:spacing w:before="100" w:beforeAutospacing="1"/>
      <w:jc w:val="center"/>
    </w:pPr>
    <w:rPr>
      <w:b/>
      <w:bCs/>
      <w:szCs w:val="22"/>
    </w:rPr>
  </w:style>
  <w:style w:type="paragraph" w:customStyle="1" w:styleId="xl24">
    <w:name w:val="xl24"/>
    <w:basedOn w:val="Normal"/>
    <w:uiPriority w:val="99"/>
    <w:rsid w:val="00326F86"/>
    <w:pP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25">
    <w:name w:val="xl25"/>
    <w:basedOn w:val="Normal"/>
    <w:uiPriority w:val="99"/>
    <w:rsid w:val="00326F86"/>
    <w:pPr>
      <w:spacing w:before="100" w:beforeAutospacing="1" w:after="100" w:afterAutospacing="1"/>
    </w:pPr>
    <w:rPr>
      <w:rFonts w:eastAsia="Arial Unicode MS"/>
      <w:b/>
      <w:bCs/>
      <w:sz w:val="22"/>
      <w:szCs w:val="22"/>
      <w:lang w:val="en-GB"/>
    </w:rPr>
  </w:style>
  <w:style w:type="paragraph" w:customStyle="1" w:styleId="xl26">
    <w:name w:val="xl26"/>
    <w:basedOn w:val="Normal"/>
    <w:uiPriority w:val="99"/>
    <w:rsid w:val="00326F86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27">
    <w:name w:val="xl27"/>
    <w:basedOn w:val="Normal"/>
    <w:uiPriority w:val="99"/>
    <w:rsid w:val="00326F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28">
    <w:name w:val="xl28"/>
    <w:basedOn w:val="Normal"/>
    <w:uiPriority w:val="99"/>
    <w:rsid w:val="00326F86"/>
    <w:pPr>
      <w:spacing w:before="100" w:beforeAutospacing="1" w:after="100" w:afterAutospacing="1"/>
    </w:pPr>
    <w:rPr>
      <w:rFonts w:eastAsia="Arial Unicode MS"/>
      <w:sz w:val="16"/>
      <w:szCs w:val="16"/>
      <w:lang w:val="en-GB"/>
    </w:rPr>
  </w:style>
  <w:style w:type="paragraph" w:customStyle="1" w:styleId="xl29">
    <w:name w:val="xl29"/>
    <w:basedOn w:val="Normal"/>
    <w:uiPriority w:val="99"/>
    <w:rsid w:val="00326F86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  <w:sz w:val="16"/>
      <w:szCs w:val="16"/>
      <w:lang w:val="en-GB"/>
    </w:rPr>
  </w:style>
  <w:style w:type="paragraph" w:customStyle="1" w:styleId="xl30">
    <w:name w:val="xl30"/>
    <w:basedOn w:val="Normal"/>
    <w:uiPriority w:val="99"/>
    <w:rsid w:val="00326F86"/>
    <w:pP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31">
    <w:name w:val="xl31"/>
    <w:basedOn w:val="Normal"/>
    <w:uiPriority w:val="99"/>
    <w:rsid w:val="00326F86"/>
    <w:pPr>
      <w:pBdr>
        <w:top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font5">
    <w:name w:val="font5"/>
    <w:basedOn w:val="Normal"/>
    <w:uiPriority w:val="99"/>
    <w:rsid w:val="00326F86"/>
    <w:pP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32">
    <w:name w:val="xl32"/>
    <w:basedOn w:val="Normal"/>
    <w:uiPriority w:val="99"/>
    <w:rsid w:val="00326F8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33">
    <w:name w:val="xl33"/>
    <w:basedOn w:val="Normal"/>
    <w:uiPriority w:val="99"/>
    <w:rsid w:val="00326F8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34">
    <w:name w:val="xl34"/>
    <w:basedOn w:val="Normal"/>
    <w:uiPriority w:val="99"/>
    <w:rsid w:val="00326F8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35">
    <w:name w:val="xl35"/>
    <w:basedOn w:val="Normal"/>
    <w:uiPriority w:val="99"/>
    <w:rsid w:val="00326F8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36">
    <w:name w:val="xl36"/>
    <w:basedOn w:val="Normal"/>
    <w:uiPriority w:val="99"/>
    <w:rsid w:val="00326F86"/>
    <w:pPr>
      <w:pBdr>
        <w:top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37">
    <w:name w:val="xl37"/>
    <w:basedOn w:val="Normal"/>
    <w:uiPriority w:val="99"/>
    <w:rsid w:val="00326F8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38">
    <w:name w:val="xl38"/>
    <w:basedOn w:val="Normal"/>
    <w:uiPriority w:val="99"/>
    <w:rsid w:val="00326F8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  <w:lang w:val="en-GB"/>
    </w:rPr>
  </w:style>
  <w:style w:type="paragraph" w:customStyle="1" w:styleId="xl39">
    <w:name w:val="xl39"/>
    <w:basedOn w:val="Normal"/>
    <w:uiPriority w:val="99"/>
    <w:rsid w:val="00326F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  <w:lang w:val="en-GB"/>
    </w:rPr>
  </w:style>
  <w:style w:type="paragraph" w:customStyle="1" w:styleId="xl40">
    <w:name w:val="xl40"/>
    <w:basedOn w:val="Normal"/>
    <w:uiPriority w:val="99"/>
    <w:rsid w:val="00326F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  <w:lang w:val="en-GB"/>
    </w:rPr>
  </w:style>
  <w:style w:type="paragraph" w:customStyle="1" w:styleId="xl41">
    <w:name w:val="xl41"/>
    <w:basedOn w:val="Normal"/>
    <w:uiPriority w:val="99"/>
    <w:rsid w:val="00326F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  <w:lang w:val="en-GB"/>
    </w:rPr>
  </w:style>
  <w:style w:type="paragraph" w:customStyle="1" w:styleId="xl42">
    <w:name w:val="xl42"/>
    <w:basedOn w:val="Normal"/>
    <w:uiPriority w:val="99"/>
    <w:rsid w:val="00326F8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4"/>
      <w:szCs w:val="24"/>
      <w:lang w:val="en-GB"/>
    </w:rPr>
  </w:style>
  <w:style w:type="paragraph" w:customStyle="1" w:styleId="xl43">
    <w:name w:val="xl43"/>
    <w:basedOn w:val="Normal"/>
    <w:uiPriority w:val="99"/>
    <w:rsid w:val="00326F8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xl44">
    <w:name w:val="xl44"/>
    <w:basedOn w:val="Normal"/>
    <w:uiPriority w:val="99"/>
    <w:rsid w:val="00326F8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xl45">
    <w:name w:val="xl45"/>
    <w:basedOn w:val="Normal"/>
    <w:uiPriority w:val="99"/>
    <w:rsid w:val="00326F8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xl46">
    <w:name w:val="xl46"/>
    <w:basedOn w:val="Normal"/>
    <w:uiPriority w:val="99"/>
    <w:rsid w:val="00326F86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xl47">
    <w:name w:val="xl47"/>
    <w:basedOn w:val="Normal"/>
    <w:uiPriority w:val="99"/>
    <w:rsid w:val="00326F86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xl48">
    <w:name w:val="xl48"/>
    <w:basedOn w:val="Normal"/>
    <w:uiPriority w:val="99"/>
    <w:rsid w:val="00326F8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xl49">
    <w:name w:val="xl49"/>
    <w:basedOn w:val="Normal"/>
    <w:uiPriority w:val="99"/>
    <w:rsid w:val="00326F8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xl50">
    <w:name w:val="xl50"/>
    <w:basedOn w:val="Normal"/>
    <w:uiPriority w:val="99"/>
    <w:rsid w:val="00326F8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xl51">
    <w:name w:val="xl51"/>
    <w:basedOn w:val="Normal"/>
    <w:uiPriority w:val="99"/>
    <w:rsid w:val="00326F8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2"/>
      <w:szCs w:val="22"/>
      <w:lang w:val="en-GB"/>
    </w:rPr>
  </w:style>
  <w:style w:type="paragraph" w:customStyle="1" w:styleId="xl52">
    <w:name w:val="xl52"/>
    <w:basedOn w:val="Normal"/>
    <w:uiPriority w:val="99"/>
    <w:rsid w:val="00326F8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2"/>
      <w:szCs w:val="22"/>
      <w:lang w:val="en-GB"/>
    </w:rPr>
  </w:style>
  <w:style w:type="paragraph" w:customStyle="1" w:styleId="xl53">
    <w:name w:val="xl53"/>
    <w:basedOn w:val="Normal"/>
    <w:uiPriority w:val="99"/>
    <w:rsid w:val="00326F8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2"/>
      <w:szCs w:val="22"/>
      <w:lang w:val="en-GB"/>
    </w:rPr>
  </w:style>
  <w:style w:type="paragraph" w:customStyle="1" w:styleId="naiskr">
    <w:name w:val="naiskr"/>
    <w:basedOn w:val="Normal"/>
    <w:uiPriority w:val="99"/>
    <w:rsid w:val="00326F86"/>
    <w:pPr>
      <w:spacing w:before="100" w:beforeAutospacing="1" w:after="100" w:afterAutospacing="1"/>
    </w:pPr>
    <w:rPr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rsid w:val="00326F86"/>
    <w:rPr>
      <w:lang w:eastAsia="lv-LV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26F86"/>
    <w:rPr>
      <w:rFonts w:ascii="Times New Roman" w:hAnsi="Times New Roman" w:cs="Times New Roman"/>
      <w:sz w:val="20"/>
      <w:szCs w:val="20"/>
      <w:lang w:eastAsia="lv-LV"/>
    </w:rPr>
  </w:style>
  <w:style w:type="character" w:styleId="FootnoteReference">
    <w:name w:val="footnote reference"/>
    <w:basedOn w:val="DefaultParagraphFont"/>
    <w:uiPriority w:val="99"/>
    <w:rsid w:val="00326F86"/>
    <w:rPr>
      <w:rFonts w:cs="Times New Roman"/>
      <w:vertAlign w:val="superscript"/>
    </w:rPr>
  </w:style>
  <w:style w:type="paragraph" w:customStyle="1" w:styleId="naislab">
    <w:name w:val="naislab"/>
    <w:basedOn w:val="Normal"/>
    <w:uiPriority w:val="99"/>
    <w:rsid w:val="00326F86"/>
    <w:pPr>
      <w:spacing w:before="100" w:beforeAutospacing="1" w:after="100" w:afterAutospacing="1"/>
    </w:pPr>
    <w:rPr>
      <w:sz w:val="24"/>
      <w:szCs w:val="24"/>
      <w:lang w:eastAsia="lv-LV"/>
    </w:rPr>
  </w:style>
  <w:style w:type="character" w:customStyle="1" w:styleId="CharChar4">
    <w:name w:val="Char Char4"/>
    <w:basedOn w:val="DefaultParagraphFont"/>
    <w:uiPriority w:val="99"/>
    <w:rsid w:val="00326F86"/>
    <w:rPr>
      <w:rFonts w:cs="Times New Roman"/>
      <w:b/>
      <w:bCs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6F86"/>
    <w:pPr>
      <w:overflowPunct/>
      <w:autoSpaceDE/>
      <w:autoSpaceDN/>
      <w:adjustRightInd/>
      <w:textAlignment w:val="auto"/>
    </w:pPr>
    <w:rPr>
      <w:b/>
      <w:bCs/>
      <w:lang w:val="lv-LV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6F86"/>
    <w:rPr>
      <w:b/>
      <w:bCs/>
    </w:rPr>
  </w:style>
  <w:style w:type="table" w:styleId="TableGrid">
    <w:name w:val="Table Grid"/>
    <w:basedOn w:val="TableNormal"/>
    <w:uiPriority w:val="99"/>
    <w:rsid w:val="002922B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3819F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7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yperlink" Target="http://www.rehab.lv/lmpb/ct_spast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1110</TotalTime>
  <Pages>53</Pages>
  <Words>-32766</Words>
  <Characters>28860</Characters>
  <Application>Microsoft Office Outlook</Application>
  <DocSecurity>0</DocSecurity>
  <Lines>0</Lines>
  <Paragraphs>0</Paragraphs>
  <ScaleCrop>false</ScaleCrop>
  <Company>Veselības ministrija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projekts „Grozījumi Ministru kabineta 2006.gada 4.aprīļa noteikumos Nr.265 „Ārstniecības iestāžu medicīniskās un uzskaites dokumentācijas lietvedības kārtība””</dc:title>
  <dc:subject>MK noteikumu projekts</dc:subject>
  <dc:creator>Kristīne Kļaviņa</dc:creator>
  <cp:keywords/>
  <dc:description>kristine.klavina@vm.gov.lv, tālr.67876095</dc:description>
  <cp:lastModifiedBy>Erna Ivanova</cp:lastModifiedBy>
  <cp:revision>127</cp:revision>
  <cp:lastPrinted>2011-09-08T08:01:00Z</cp:lastPrinted>
  <dcterms:created xsi:type="dcterms:W3CDTF">2011-03-15T08:51:00Z</dcterms:created>
  <dcterms:modified xsi:type="dcterms:W3CDTF">2011-09-21T12:31:00Z</dcterms:modified>
</cp:coreProperties>
</file>